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C10" w:rsidRPr="00C101F8" w:rsidRDefault="002D0E26" w:rsidP="00C101F8">
      <w:pPr>
        <w:pStyle w:val="Heading2"/>
      </w:pPr>
      <w:proofErr w:type="spellStart"/>
      <w:r>
        <w:rPr>
          <w:rStyle w:val="Heading2Char"/>
          <w:b/>
          <w:bCs/>
        </w:rPr>
        <w:t>Figuras</w:t>
      </w:r>
      <w:proofErr w:type="spellEnd"/>
      <w:r>
        <w:rPr>
          <w:rStyle w:val="Heading2Char"/>
          <w:b/>
          <w:bCs/>
        </w:rPr>
        <w:t xml:space="preserve"> </w:t>
      </w:r>
      <w:proofErr w:type="spellStart"/>
      <w:r>
        <w:rPr>
          <w:rStyle w:val="Heading2Char"/>
          <w:b/>
          <w:bCs/>
        </w:rPr>
        <w:t>G</w:t>
      </w:r>
      <w:bookmarkStart w:id="0" w:name="_GoBack"/>
      <w:bookmarkEnd w:id="0"/>
      <w:r>
        <w:rPr>
          <w:rStyle w:val="Heading2Char"/>
          <w:b/>
          <w:bCs/>
        </w:rPr>
        <w:t>eométricas</w:t>
      </w:r>
      <w:proofErr w:type="spellEnd"/>
      <w:r w:rsidR="00625746">
        <w:rPr>
          <w:rStyle w:val="Heading2Char"/>
          <w:b/>
          <w:bCs/>
        </w:rPr>
        <w:t xml:space="preserve"> y </w:t>
      </w:r>
      <w:proofErr w:type="spellStart"/>
      <w:r w:rsidR="00625746">
        <w:rPr>
          <w:rStyle w:val="Heading2Char"/>
          <w:b/>
          <w:bCs/>
        </w:rPr>
        <w:t>Colores</w:t>
      </w:r>
      <w:proofErr w:type="spellEnd"/>
    </w:p>
    <w:p w:rsidR="00CE1E3B" w:rsidRPr="001953FF" w:rsidRDefault="001953FF" w:rsidP="001953FF">
      <w:pPr>
        <w:pStyle w:val="Default"/>
        <w:numPr>
          <w:ilvl w:val="0"/>
          <w:numId w:val="18"/>
        </w:numPr>
        <w:ind w:left="540"/>
        <w:rPr>
          <w:color w:val="00B050"/>
        </w:rPr>
      </w:pPr>
      <w:r>
        <w:t>¿</w:t>
      </w:r>
      <w:proofErr w:type="spellStart"/>
      <w:r w:rsidR="00625746">
        <w:t>Conoce</w:t>
      </w:r>
      <w:proofErr w:type="spellEnd"/>
      <w:r w:rsidR="00625746">
        <w:t xml:space="preserve"> las </w:t>
      </w:r>
      <w:proofErr w:type="spellStart"/>
      <w:r w:rsidR="00625746">
        <w:t>figuras</w:t>
      </w:r>
      <w:proofErr w:type="spellEnd"/>
      <w:r w:rsidR="00625746">
        <w:t xml:space="preserve"> </w:t>
      </w:r>
      <w:proofErr w:type="spellStart"/>
      <w:r w:rsidR="00625746">
        <w:t>geomé</w:t>
      </w:r>
      <w:r w:rsidR="00E9618B" w:rsidRPr="00E9618B">
        <w:t>tricas</w:t>
      </w:r>
      <w:proofErr w:type="spellEnd"/>
      <w:r w:rsidR="00E9618B" w:rsidRPr="00E9618B">
        <w:t>?</w:t>
      </w:r>
      <w:r w:rsidR="00FE2C10" w:rsidRPr="001953FF">
        <w:t xml:space="preserve"> </w:t>
      </w:r>
      <w:proofErr w:type="spellStart"/>
      <w:r w:rsidRPr="001953FF">
        <w:rPr>
          <w:color w:val="00B050"/>
        </w:rPr>
        <w:t>Pida</w:t>
      </w:r>
      <w:proofErr w:type="spellEnd"/>
      <w:r w:rsidRPr="001953FF">
        <w:rPr>
          <w:color w:val="00B050"/>
        </w:rPr>
        <w:t xml:space="preserve"> que </w:t>
      </w:r>
      <w:proofErr w:type="spellStart"/>
      <w:r w:rsidRPr="001953FF">
        <w:rPr>
          <w:color w:val="00B050"/>
        </w:rPr>
        <w:t>s</w:t>
      </w:r>
      <w:r w:rsidR="00625746">
        <w:rPr>
          <w:color w:val="00B050"/>
        </w:rPr>
        <w:t>u</w:t>
      </w:r>
      <w:proofErr w:type="spellEnd"/>
      <w:r w:rsidR="00625746">
        <w:rPr>
          <w:color w:val="00B050"/>
        </w:rPr>
        <w:t xml:space="preserve"> </w:t>
      </w:r>
      <w:proofErr w:type="spellStart"/>
      <w:r w:rsidR="00625746">
        <w:rPr>
          <w:color w:val="00B050"/>
        </w:rPr>
        <w:t>hijo</w:t>
      </w:r>
      <w:proofErr w:type="spellEnd"/>
      <w:r w:rsidR="00625746">
        <w:rPr>
          <w:color w:val="00B050"/>
        </w:rPr>
        <w:t xml:space="preserve">/a </w:t>
      </w:r>
      <w:proofErr w:type="spellStart"/>
      <w:r w:rsidR="00625746">
        <w:rPr>
          <w:color w:val="00B050"/>
        </w:rPr>
        <w:t>muestre</w:t>
      </w:r>
      <w:proofErr w:type="spellEnd"/>
      <w:r w:rsidR="00625746">
        <w:rPr>
          <w:color w:val="00B050"/>
        </w:rPr>
        <w:t xml:space="preserve"> la </w:t>
      </w:r>
      <w:proofErr w:type="spellStart"/>
      <w:r w:rsidR="00625746">
        <w:rPr>
          <w:color w:val="00B050"/>
        </w:rPr>
        <w:t>figura</w:t>
      </w:r>
      <w:proofErr w:type="spellEnd"/>
      <w:r w:rsidR="00625746">
        <w:rPr>
          <w:color w:val="00B050"/>
        </w:rPr>
        <w:t xml:space="preserve"> </w:t>
      </w:r>
      <w:proofErr w:type="spellStart"/>
      <w:r w:rsidR="00625746">
        <w:rPr>
          <w:color w:val="00B050"/>
        </w:rPr>
        <w:t>geomé</w:t>
      </w:r>
      <w:r w:rsidRPr="001953FF">
        <w:rPr>
          <w:color w:val="00B050"/>
        </w:rPr>
        <w:t>trica</w:t>
      </w:r>
      <w:proofErr w:type="spellEnd"/>
      <w:r>
        <w:rPr>
          <w:color w:val="00B050"/>
        </w:rPr>
        <w:t xml:space="preserve"> </w:t>
      </w:r>
      <w:r w:rsidRPr="001953FF">
        <w:rPr>
          <w:color w:val="00B050"/>
        </w:rPr>
        <w:t xml:space="preserve">con </w:t>
      </w:r>
      <w:proofErr w:type="spellStart"/>
      <w:r w:rsidRPr="001953FF">
        <w:rPr>
          <w:color w:val="00B050"/>
        </w:rPr>
        <w:t>su</w:t>
      </w:r>
      <w:proofErr w:type="spellEnd"/>
      <w:r w:rsidRPr="001953FF">
        <w:rPr>
          <w:color w:val="00B050"/>
        </w:rPr>
        <w:t xml:space="preserve"> </w:t>
      </w:r>
      <w:proofErr w:type="spellStart"/>
      <w:r w:rsidRPr="001953FF">
        <w:rPr>
          <w:color w:val="00B050"/>
        </w:rPr>
        <w:t>dedo</w:t>
      </w:r>
      <w:proofErr w:type="spellEnd"/>
      <w:r w:rsidRPr="001953FF">
        <w:rPr>
          <w:color w:val="00B050"/>
        </w:rPr>
        <w:t xml:space="preserve"> y </w:t>
      </w:r>
      <w:proofErr w:type="spellStart"/>
      <w:r w:rsidRPr="001953FF">
        <w:rPr>
          <w:color w:val="00B050"/>
        </w:rPr>
        <w:t>diga</w:t>
      </w:r>
      <w:proofErr w:type="spellEnd"/>
      <w:r w:rsidRPr="001953FF">
        <w:rPr>
          <w:color w:val="00B050"/>
        </w:rPr>
        <w:t xml:space="preserve"> el </w:t>
      </w:r>
      <w:proofErr w:type="spellStart"/>
      <w:r w:rsidRPr="001953FF">
        <w:rPr>
          <w:color w:val="00B050"/>
        </w:rPr>
        <w:t>nombre</w:t>
      </w:r>
      <w:proofErr w:type="spellEnd"/>
      <w:r w:rsidRPr="001953FF">
        <w:rPr>
          <w:color w:val="00B050"/>
        </w:rPr>
        <w:t xml:space="preserve"> de la forma.</w:t>
      </w:r>
    </w:p>
    <w:p w:rsidR="00FE2C10" w:rsidRDefault="00377BCD" w:rsidP="00D91EF3">
      <w:pPr>
        <w:pStyle w:val="NoSpacing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205E3ED" wp14:editId="0705ABCE">
                <wp:simplePos x="0" y="0"/>
                <wp:positionH relativeFrom="column">
                  <wp:posOffset>3516381</wp:posOffset>
                </wp:positionH>
                <wp:positionV relativeFrom="paragraph">
                  <wp:posOffset>212146</wp:posOffset>
                </wp:positionV>
                <wp:extent cx="2660072" cy="9970"/>
                <wp:effectExtent l="0" t="0" r="26035" b="28575"/>
                <wp:wrapNone/>
                <wp:docPr id="20" name="Straight Connector 20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072" cy="99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B226EF3" id="Straight Connector 20" o:spid="_x0000_s1026" alt="&quot;&quot;" style="position:absolute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9pt,16.7pt" to="486.3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" strokecolor="black [3213]" strokeweight="1pt">
                <v:stroke dashstyle="longDash" joinstyle="miter"/>
              </v:line>
            </w:pict>
          </mc:Fallback>
        </mc:AlternateContent>
      </w:r>
      <w:r w:rsidR="00EB2FA3">
        <w:rPr>
          <w:noProof/>
          <w:lang w:eastAsia="en-US"/>
        </w:rPr>
        <w:drawing>
          <wp:inline distT="0" distB="0" distL="0" distR="0" wp14:anchorId="06D3A120" wp14:editId="736171BE">
            <wp:extent cx="2743200" cy="2898140"/>
            <wp:effectExtent l="76200" t="76200" r="133350" b="130810"/>
            <wp:docPr id="1" name="Picture 1" descr="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98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2C10" w:rsidRDefault="00FE2C10" w:rsidP="00FE2C10">
      <w:pPr>
        <w:pStyle w:val="Default"/>
      </w:pPr>
    </w:p>
    <w:p w:rsidR="001953FF" w:rsidRPr="001953FF" w:rsidRDefault="001953FF" w:rsidP="001953FF">
      <w:pPr>
        <w:pStyle w:val="Default"/>
        <w:ind w:left="360"/>
        <w:rPr>
          <w:noProof/>
          <w:color w:val="auto"/>
          <w:szCs w:val="20"/>
        </w:rPr>
      </w:pPr>
      <w:r w:rsidRPr="001953FF">
        <w:rPr>
          <w:noProof/>
          <w:color w:val="auto"/>
          <w:szCs w:val="20"/>
        </w:rPr>
        <w:t>¿Reconoce y dice 9 colores?</w:t>
      </w:r>
    </w:p>
    <w:p w:rsidR="00FE2C10" w:rsidRPr="001953FF" w:rsidRDefault="001953FF" w:rsidP="001953FF">
      <w:pPr>
        <w:pStyle w:val="Default"/>
        <w:ind w:left="360"/>
        <w:rPr>
          <w:noProof/>
          <w:color w:val="00B050"/>
          <w:szCs w:val="20"/>
        </w:rPr>
      </w:pPr>
      <w:r w:rsidRPr="001953FF">
        <w:rPr>
          <w:noProof/>
          <w:color w:val="00B050"/>
          <w:szCs w:val="20"/>
        </w:rPr>
        <w:t>Pida que su hijo</w:t>
      </w:r>
      <w:r>
        <w:rPr>
          <w:noProof/>
          <w:color w:val="00B050"/>
          <w:szCs w:val="20"/>
        </w:rPr>
        <w:t>/a identifique el color diga el</w:t>
      </w:r>
      <w:r w:rsidR="00625746">
        <w:rPr>
          <w:noProof/>
          <w:color w:val="00B050"/>
          <w:szCs w:val="20"/>
        </w:rPr>
        <w:t xml:space="preserve"> </w:t>
      </w:r>
      <w:r w:rsidRPr="001953FF">
        <w:rPr>
          <w:noProof/>
          <w:color w:val="00B050"/>
          <w:sz w:val="22"/>
          <w:szCs w:val="20"/>
          <w14:ligatures w14:val="standard"/>
        </w:rPr>
        <w:t>nombre.</w:t>
      </w:r>
    </w:p>
    <w:p w:rsidR="00FE2C10" w:rsidRDefault="001953FF" w:rsidP="00FE2C10">
      <w:pPr>
        <w:pStyle w:val="Default"/>
        <w:rPr>
          <w:color w:val="00B050"/>
          <w:sz w:val="22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882EF08" wp14:editId="1218CAD8">
                <wp:simplePos x="0" y="0"/>
                <wp:positionH relativeFrom="column">
                  <wp:posOffset>2016870</wp:posOffset>
                </wp:positionH>
                <wp:positionV relativeFrom="paragraph">
                  <wp:posOffset>64798</wp:posOffset>
                </wp:positionV>
                <wp:extent cx="374650" cy="374650"/>
                <wp:effectExtent l="0" t="0" r="25400" b="25400"/>
                <wp:wrapNone/>
                <wp:docPr id="208" name="Oval 208" descr="Verde/ Green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rgbClr val="693E2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0B6A1C3" id="Oval 208" o:spid="_x0000_s1026" alt="Title: Color - Description: Verde/ Green " style="position:absolute;margin-left:158.8pt;margin-top:5.1pt;width:29.5pt;height:29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" fillcolor="#693e2d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1437971</wp:posOffset>
                </wp:positionH>
                <wp:positionV relativeFrom="paragraph">
                  <wp:posOffset>81280</wp:posOffset>
                </wp:positionV>
                <wp:extent cx="374650" cy="374650"/>
                <wp:effectExtent l="0" t="0" r="25400" b="25400"/>
                <wp:wrapNone/>
                <wp:docPr id="4" name="Oval 4" descr="Verde/ Green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FBE0989" id="Oval 4" o:spid="_x0000_s1026" alt="Title: Color - Description: Verde/ Green " style="position:absolute;margin-left:113.25pt;margin-top:6.4pt;width:29.5pt;height:29.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" fillcolor="#00b050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764871</wp:posOffset>
                </wp:positionH>
                <wp:positionV relativeFrom="paragraph">
                  <wp:posOffset>39370</wp:posOffset>
                </wp:positionV>
                <wp:extent cx="374650" cy="374650"/>
                <wp:effectExtent l="0" t="0" r="25400" b="25400"/>
                <wp:wrapNone/>
                <wp:docPr id="2" name="Oval 2" descr="Amarillo/Yellow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65973BB" id="Oval 2" o:spid="_x0000_s1026" alt="Title: color - Description: Amarillo/Yellow " style="position:absolute;margin-left:60.25pt;margin-top:3.1pt;width:29.5pt;height:29.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" fillcolor="yellow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43511</wp:posOffset>
                </wp:positionV>
                <wp:extent cx="376555" cy="376555"/>
                <wp:effectExtent l="19050" t="19050" r="23495" b="23495"/>
                <wp:wrapNone/>
                <wp:docPr id="7" name="Oval 7" descr="Azul/ Blue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8950">
                          <a:off x="0" y="0"/>
                          <a:ext cx="376555" cy="37655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9FA3ADC" id="Oval 7" o:spid="_x0000_s1026" alt="Title: Color - Description: Azul/ Blue " style="position:absolute;margin-left:16.2pt;margin-top:3.45pt;width:29.65pt;height:29.65pt;rotation:392069fd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" fillcolor="blue" strokecolor="black [3213]" strokeweight="1pt">
                <v:stroke joinstyle="miter"/>
              </v:oval>
            </w:pict>
          </mc:Fallback>
        </mc:AlternateContent>
      </w:r>
    </w:p>
    <w:p w:rsidR="00FE2C10" w:rsidRDefault="00FE2C10" w:rsidP="00FE2C10">
      <w:pPr>
        <w:pStyle w:val="Default"/>
        <w:rPr>
          <w:color w:val="00B050"/>
          <w:sz w:val="22"/>
          <w:szCs w:val="20"/>
        </w:rPr>
      </w:pPr>
    </w:p>
    <w:p w:rsidR="00FE2C10" w:rsidRDefault="001953FF" w:rsidP="00FE2C10">
      <w:pPr>
        <w:pStyle w:val="Default"/>
        <w:rPr>
          <w:color w:val="00B050"/>
          <w:sz w:val="22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margin">
                  <wp:posOffset>111319</wp:posOffset>
                </wp:positionH>
                <wp:positionV relativeFrom="paragraph">
                  <wp:posOffset>51656</wp:posOffset>
                </wp:positionV>
                <wp:extent cx="2496185" cy="23241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0610" w:rsidRPr="00930610" w:rsidRDefault="00930610">
                            <w:pPr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r w:rsidRPr="00930610">
                              <w:rPr>
                                <w:i/>
                                <w:sz w:val="14"/>
                                <w:szCs w:val="14"/>
                              </w:rPr>
                              <w:t>Azul/Blu</w:t>
                            </w:r>
                            <w:r w:rsidR="00625746">
                              <w:rPr>
                                <w:i/>
                                <w:sz w:val="14"/>
                                <w:szCs w:val="14"/>
                              </w:rPr>
                              <w:t>e</w:t>
                            </w:r>
                            <w:r w:rsidRPr="00930610">
                              <w:rPr>
                                <w:i/>
                                <w:sz w:val="14"/>
                                <w:szCs w:val="14"/>
                              </w:rPr>
                              <w:tab/>
                              <w:t>Amarillo/Yellow Verde/Green Café/Brown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26" type="#_x0000_t202" style="position:absolute;margin-left:8.75pt;margin-top:4.05pt;width:196.55pt;height:18.3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" filled="f" stroked="f" strokeweight=".5pt">
                <v:textbox>
                  <w:txbxContent>
                    <w:p w:rsidR="00930610" w:rsidRPr="00930610" w:rsidRDefault="00930610">
                      <w:pPr>
                        <w:rPr>
                          <w:i/>
                          <w:sz w:val="14"/>
                          <w:szCs w:val="14"/>
                        </w:rPr>
                      </w:pPr>
                      <w:r w:rsidRPr="00930610">
                        <w:rPr>
                          <w:i/>
                          <w:sz w:val="14"/>
                          <w:szCs w:val="14"/>
                        </w:rPr>
                        <w:t>Azul/Blu</w:t>
                      </w:r>
                      <w:r w:rsidR="00625746">
                        <w:rPr>
                          <w:i/>
                          <w:sz w:val="14"/>
                          <w:szCs w:val="14"/>
                        </w:rPr>
                        <w:t>e</w:t>
                      </w:r>
                      <w:r w:rsidRPr="00930610">
                        <w:rPr>
                          <w:i/>
                          <w:sz w:val="14"/>
                          <w:szCs w:val="14"/>
                        </w:rPr>
                        <w:tab/>
                        <w:t>Amarillo/Yellow Verde/Green Café/Brown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2C10" w:rsidRDefault="001953FF" w:rsidP="00FE2C10">
      <w:pPr>
        <w:pStyle w:val="Default"/>
        <w:rPr>
          <w:color w:val="00B050"/>
          <w:sz w:val="22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230754</wp:posOffset>
                </wp:positionH>
                <wp:positionV relativeFrom="paragraph">
                  <wp:posOffset>95581</wp:posOffset>
                </wp:positionV>
                <wp:extent cx="374650" cy="374650"/>
                <wp:effectExtent l="0" t="0" r="25400" b="25400"/>
                <wp:wrapNone/>
                <wp:docPr id="13" name="Oval 13" descr="Morado/ Purple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F19E871" id="Oval 13" o:spid="_x0000_s1026" alt="Title: Color - Description: Morado/ Purple " style="position:absolute;margin-left:18.15pt;margin-top:7.55pt;width:29.5pt;height:29.5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" fillcolor="#7030a0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1869054</wp:posOffset>
                </wp:positionH>
                <wp:positionV relativeFrom="paragraph">
                  <wp:posOffset>90778</wp:posOffset>
                </wp:positionV>
                <wp:extent cx="374650" cy="374650"/>
                <wp:effectExtent l="0" t="0" r="25400" b="25400"/>
                <wp:wrapNone/>
                <wp:docPr id="12" name="Oval 12" descr="Negro/ Black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199FE45" id="Oval 12" o:spid="_x0000_s1026" alt="Title: Color - Description: Negro/ Black " style="position:absolute;margin-left:147.15pt;margin-top:7.15pt;width:29.5pt;height:29.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1389849</wp:posOffset>
                </wp:positionH>
                <wp:positionV relativeFrom="paragraph">
                  <wp:posOffset>99115</wp:posOffset>
                </wp:positionV>
                <wp:extent cx="374650" cy="374650"/>
                <wp:effectExtent l="0" t="0" r="25400" b="25400"/>
                <wp:wrapNone/>
                <wp:docPr id="14" name="Oval 14" descr="Blanco/ White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A229C41" id="Oval 14" o:spid="_x0000_s1026" alt="Title: Color - Description: Blanco/ White " style="position:absolute;margin-left:109.45pt;margin-top:7.8pt;width:29.5pt;height:29.5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790906</wp:posOffset>
                </wp:positionH>
                <wp:positionV relativeFrom="paragraph">
                  <wp:posOffset>59055</wp:posOffset>
                </wp:positionV>
                <wp:extent cx="374650" cy="374650"/>
                <wp:effectExtent l="0" t="0" r="25400" b="25400"/>
                <wp:wrapNone/>
                <wp:docPr id="10" name="Oval 10" descr="Rojo/ Red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DF8FB6" id="Oval 10" o:spid="_x0000_s1026" alt="Title: Color - Description: Rojo/ Red " style="position:absolute;margin-left:62.3pt;margin-top:4.65pt;width:29.5pt;height:29.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" fillcolor="red" strokecolor="black [3213]" strokeweight="1pt">
                <v:stroke joinstyle="miter"/>
              </v:oval>
            </w:pict>
          </mc:Fallback>
        </mc:AlternateContent>
      </w:r>
    </w:p>
    <w:p w:rsidR="00FE2C10" w:rsidRDefault="00FE2C10" w:rsidP="00FE2C10">
      <w:pPr>
        <w:pStyle w:val="Default"/>
        <w:rPr>
          <w:color w:val="00B050"/>
          <w:sz w:val="22"/>
          <w:szCs w:val="20"/>
        </w:rPr>
      </w:pPr>
    </w:p>
    <w:p w:rsidR="00FE2C10" w:rsidRDefault="001953FF" w:rsidP="00FE2C10">
      <w:pPr>
        <w:pStyle w:val="Default"/>
        <w:rPr>
          <w:color w:val="00B050"/>
          <w:sz w:val="22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7F4CAF6" wp14:editId="751B0785">
                <wp:simplePos x="0" y="0"/>
                <wp:positionH relativeFrom="margin">
                  <wp:align>left</wp:align>
                </wp:positionH>
                <wp:positionV relativeFrom="paragraph">
                  <wp:posOffset>82771</wp:posOffset>
                </wp:positionV>
                <wp:extent cx="2496185" cy="222637"/>
                <wp:effectExtent l="0" t="0" r="0" b="635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222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0610" w:rsidRPr="00930610" w:rsidRDefault="00930610" w:rsidP="00930610">
                            <w:pPr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Morado</w:t>
                            </w:r>
                            <w:proofErr w:type="spellEnd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 xml:space="preserve">/Purple </w:t>
                            </w:r>
                            <w:proofErr w:type="spellStart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Rojo</w:t>
                            </w:r>
                            <w:proofErr w:type="spellEnd"/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>/Red Blanco/White Negro/Black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F4CAF6" id="Text Box 205" o:spid="_x0000_s1027" type="#_x0000_t202" style="position:absolute;margin-left:0;margin-top:6.5pt;width:196.55pt;height:17.55pt;z-index: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" filled="f" stroked="f" strokeweight=".5pt">
                <v:textbox>
                  <w:txbxContent>
                    <w:p w:rsidR="00930610" w:rsidRPr="00930610" w:rsidRDefault="00930610" w:rsidP="00930610">
                      <w:pPr>
                        <w:rPr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sz w:val="14"/>
                          <w:szCs w:val="14"/>
                        </w:rPr>
                        <w:t>Morado/Purple Rojo/Red Blanco/White Negro/Black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2C10" w:rsidRDefault="00930610" w:rsidP="00FE2C10">
      <w:pPr>
        <w:pStyle w:val="Default"/>
        <w:rPr>
          <w:color w:val="00B050"/>
          <w:sz w:val="22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252674</wp:posOffset>
                </wp:positionH>
                <wp:positionV relativeFrom="paragraph">
                  <wp:posOffset>108585</wp:posOffset>
                </wp:positionV>
                <wp:extent cx="374904" cy="374904"/>
                <wp:effectExtent l="0" t="0" r="25400" b="25400"/>
                <wp:wrapNone/>
                <wp:docPr id="11" name="Oval 11" descr="Anaranjado/ Orange " title="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" cy="374904"/>
                        </a:xfrm>
                        <a:prstGeom prst="ellipse">
                          <a:avLst/>
                        </a:prstGeom>
                        <a:solidFill>
                          <a:srgbClr val="F5950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F69FA1" id="Oval 11" o:spid="_x0000_s1026" alt="Title: Color - Description: Anaranjado/ Orange " style="position:absolute;margin-left:19.9pt;margin-top:8.55pt;width:29.5pt;height:29.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" fillcolor="#f59509" strokecolor="black [3213]" strokeweight="1pt">
                <v:stroke joinstyle="miter"/>
              </v:oval>
            </w:pict>
          </mc:Fallback>
        </mc:AlternateContent>
      </w:r>
    </w:p>
    <w:p w:rsidR="00FE2C10" w:rsidRDefault="001953FF" w:rsidP="00FE2C10">
      <w:pPr>
        <w:pStyle w:val="Default"/>
        <w:rPr>
          <w:color w:val="00B050"/>
          <w:sz w:val="22"/>
          <w:szCs w:val="20"/>
        </w:rPr>
      </w:pPr>
      <w:r>
        <w:rPr>
          <w:noProof/>
          <w:color w:val="00B050"/>
          <w:sz w:val="22"/>
          <w:szCs w:val="20"/>
          <w14:ligatures w14:val="standar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623294</wp:posOffset>
                </wp:positionH>
                <wp:positionV relativeFrom="paragraph">
                  <wp:posOffset>11402</wp:posOffset>
                </wp:positionV>
                <wp:extent cx="1113183" cy="270344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1522" w:rsidRPr="000A1522" w:rsidRDefault="000A152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A1522">
                              <w:rPr>
                                <w:sz w:val="14"/>
                                <w:szCs w:val="14"/>
                              </w:rPr>
                              <w:t>Anaranjado</w:t>
                            </w:r>
                            <w:proofErr w:type="spellEnd"/>
                            <w:r w:rsidRPr="000A1522">
                              <w:rPr>
                                <w:sz w:val="14"/>
                                <w:szCs w:val="14"/>
                              </w:rPr>
                              <w:t>/Orange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06" o:spid="_x0000_s1028" type="#_x0000_t202" style="position:absolute;margin-left:49.1pt;margin-top:.9pt;width:87.65pt;height:21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" filled="f" stroked="f" strokeweight=".5pt">
                <v:textbox>
                  <w:txbxContent>
                    <w:p w:rsidR="000A1522" w:rsidRPr="000A1522" w:rsidRDefault="000A1522">
                      <w:pPr>
                        <w:rPr>
                          <w:sz w:val="14"/>
                          <w:szCs w:val="14"/>
                        </w:rPr>
                      </w:pPr>
                      <w:r w:rsidRPr="000A1522">
                        <w:rPr>
                          <w:sz w:val="14"/>
                          <w:szCs w:val="14"/>
                        </w:rPr>
                        <w:t>Anaranjado/Orange</w:t>
                      </w:r>
                    </w:p>
                  </w:txbxContent>
                </v:textbox>
              </v:shape>
            </w:pict>
          </mc:Fallback>
        </mc:AlternateContent>
      </w:r>
    </w:p>
    <w:p w:rsidR="00FE2C10" w:rsidRDefault="00FE2C10" w:rsidP="00FE2C10">
      <w:pPr>
        <w:pStyle w:val="Default"/>
        <w:rPr>
          <w:color w:val="00B050"/>
          <w:sz w:val="22"/>
          <w:szCs w:val="20"/>
        </w:rPr>
      </w:pPr>
    </w:p>
    <w:p w:rsidR="00FE2C10" w:rsidRPr="00FE2C10" w:rsidRDefault="00625746" w:rsidP="00FE2C10">
      <w:pPr>
        <w:pStyle w:val="Heading2"/>
      </w:pPr>
      <w:proofErr w:type="spellStart"/>
      <w:r>
        <w:t>Lectura</w:t>
      </w:r>
      <w:proofErr w:type="spellEnd"/>
    </w:p>
    <w:p w:rsidR="00AC5570" w:rsidRDefault="00377BCD" w:rsidP="00AC5570">
      <w:pPr>
        <w:pStyle w:val="ListParagraph"/>
        <w:numPr>
          <w:ilvl w:val="0"/>
          <w:numId w:val="18"/>
        </w:numPr>
        <w:spacing w:line="259" w:lineRule="auto"/>
        <w:ind w:left="360"/>
      </w:pPr>
      <w:bookmarkStart w:id="1" w:name="_Hlk527713895"/>
      <w:bookmarkEnd w:id="1"/>
      <w:r>
        <w:t>¿</w:t>
      </w:r>
      <w:proofErr w:type="spellStart"/>
      <w:r w:rsidR="005407B5">
        <w:t>Sabe</w:t>
      </w:r>
      <w:proofErr w:type="spellEnd"/>
      <w:r w:rsidR="005407B5">
        <w:t xml:space="preserve"> </w:t>
      </w:r>
      <w:proofErr w:type="spellStart"/>
      <w:r w:rsidR="005407B5">
        <w:t>decir</w:t>
      </w:r>
      <w:proofErr w:type="spellEnd"/>
      <w:r w:rsidR="005407B5">
        <w:t xml:space="preserve"> </w:t>
      </w:r>
      <w:proofErr w:type="spellStart"/>
      <w:r w:rsidR="005407B5">
        <w:t>su</w:t>
      </w:r>
      <w:proofErr w:type="spellEnd"/>
      <w:r w:rsidR="005407B5">
        <w:t xml:space="preserve"> </w:t>
      </w:r>
      <w:proofErr w:type="spellStart"/>
      <w:r w:rsidR="005407B5">
        <w:t>nombre</w:t>
      </w:r>
      <w:proofErr w:type="spellEnd"/>
      <w:r w:rsidR="005407B5">
        <w:t xml:space="preserve"> </w:t>
      </w:r>
      <w:proofErr w:type="spellStart"/>
      <w:r w:rsidR="005407B5">
        <w:t>completo</w:t>
      </w:r>
      <w:proofErr w:type="spellEnd"/>
      <w:r w:rsidRPr="00377BCD">
        <w:t>?</w:t>
      </w:r>
    </w:p>
    <w:p w:rsidR="00FE2C10" w:rsidRPr="00377BCD" w:rsidRDefault="00377BCD" w:rsidP="00377BCD">
      <w:pPr>
        <w:pStyle w:val="ListParagraph"/>
        <w:numPr>
          <w:ilvl w:val="0"/>
          <w:numId w:val="18"/>
        </w:numPr>
        <w:spacing w:line="259" w:lineRule="auto"/>
        <w:ind w:left="360"/>
        <w:rPr>
          <w:sz w:val="24"/>
        </w:rPr>
      </w:pPr>
      <w:r>
        <w:rPr>
          <w:sz w:val="24"/>
        </w:rPr>
        <w:t>¿</w:t>
      </w:r>
      <w:proofErr w:type="spellStart"/>
      <w:r w:rsidRPr="00377BCD">
        <w:rPr>
          <w:sz w:val="24"/>
        </w:rPr>
        <w:t>Puede</w:t>
      </w:r>
      <w:proofErr w:type="spellEnd"/>
      <w:r w:rsidRPr="00377BCD">
        <w:rPr>
          <w:sz w:val="24"/>
        </w:rPr>
        <w:t xml:space="preserve"> </w:t>
      </w:r>
      <w:proofErr w:type="spellStart"/>
      <w:r w:rsidRPr="00377BCD">
        <w:rPr>
          <w:sz w:val="24"/>
        </w:rPr>
        <w:t>escribir</w:t>
      </w:r>
      <w:proofErr w:type="spellEnd"/>
      <w:r w:rsidRPr="00377BCD">
        <w:rPr>
          <w:sz w:val="24"/>
        </w:rPr>
        <w:t xml:space="preserve"> </w:t>
      </w:r>
      <w:proofErr w:type="spellStart"/>
      <w:r w:rsidRPr="00377BCD">
        <w:rPr>
          <w:sz w:val="24"/>
        </w:rPr>
        <w:t>su</w:t>
      </w:r>
      <w:proofErr w:type="spellEnd"/>
      <w:r w:rsidRPr="00377BCD">
        <w:rPr>
          <w:sz w:val="24"/>
        </w:rPr>
        <w:t xml:space="preserve"> </w:t>
      </w:r>
      <w:proofErr w:type="spellStart"/>
      <w:r w:rsidRPr="00377BCD">
        <w:rPr>
          <w:sz w:val="24"/>
        </w:rPr>
        <w:t>nombre</w:t>
      </w:r>
      <w:proofErr w:type="spellEnd"/>
      <w:r w:rsidRPr="00377BCD">
        <w:rPr>
          <w:sz w:val="24"/>
        </w:rPr>
        <w:t xml:space="preserve">, </w:t>
      </w:r>
      <w:proofErr w:type="spellStart"/>
      <w:r w:rsidRPr="00377BCD">
        <w:rPr>
          <w:sz w:val="24"/>
        </w:rPr>
        <w:t>utilizando</w:t>
      </w:r>
      <w:proofErr w:type="spellEnd"/>
      <w:r w:rsidRPr="00377BCD">
        <w:rPr>
          <w:sz w:val="24"/>
        </w:rPr>
        <w:t xml:space="preserve"> </w:t>
      </w:r>
      <w:proofErr w:type="spellStart"/>
      <w:r w:rsidRPr="00377BCD">
        <w:rPr>
          <w:sz w:val="24"/>
        </w:rPr>
        <w:t>una</w:t>
      </w:r>
      <w:proofErr w:type="spellEnd"/>
      <w:r w:rsidRPr="00377BCD">
        <w:rPr>
          <w:sz w:val="24"/>
        </w:rPr>
        <w:t xml:space="preserve"> </w:t>
      </w:r>
      <w:proofErr w:type="spellStart"/>
      <w:r w:rsidRPr="00377BCD">
        <w:rPr>
          <w:sz w:val="24"/>
        </w:rPr>
        <w:t>letra</w:t>
      </w:r>
      <w:proofErr w:type="spellEnd"/>
      <w:r>
        <w:rPr>
          <w:sz w:val="24"/>
        </w:rPr>
        <w:t xml:space="preserve"> </w:t>
      </w:r>
      <w:proofErr w:type="spellStart"/>
      <w:r w:rsidR="00625746">
        <w:rPr>
          <w:sz w:val="24"/>
        </w:rPr>
        <w:t>mayú</w:t>
      </w:r>
      <w:r w:rsidRPr="00377BCD">
        <w:rPr>
          <w:sz w:val="24"/>
        </w:rPr>
        <w:t>scula</w:t>
      </w:r>
      <w:proofErr w:type="spellEnd"/>
      <w:r w:rsidRPr="00377BCD">
        <w:rPr>
          <w:sz w:val="24"/>
        </w:rPr>
        <w:t xml:space="preserve"> </w:t>
      </w:r>
      <w:proofErr w:type="spellStart"/>
      <w:r w:rsidRPr="00377BCD">
        <w:rPr>
          <w:sz w:val="24"/>
        </w:rPr>
        <w:t>en</w:t>
      </w:r>
      <w:proofErr w:type="spellEnd"/>
      <w:r w:rsidRPr="00377BCD">
        <w:rPr>
          <w:sz w:val="24"/>
        </w:rPr>
        <w:t xml:space="preserve"> la primer </w:t>
      </w:r>
      <w:proofErr w:type="spellStart"/>
      <w:r w:rsidRPr="00377BCD">
        <w:rPr>
          <w:sz w:val="24"/>
        </w:rPr>
        <w:t>letra</w:t>
      </w:r>
      <w:proofErr w:type="spellEnd"/>
      <w:r w:rsidRPr="00377BCD">
        <w:rPr>
          <w:sz w:val="24"/>
        </w:rPr>
        <w:t>?</w:t>
      </w:r>
      <w:r w:rsidR="00FE2C10">
        <w:rPr>
          <w:noProof/>
          <w:lang w:eastAsia="en-US"/>
        </w:rPr>
        <mc:AlternateContent>
          <mc:Choice Requires="wps">
            <w:drawing>
              <wp:inline distT="0" distB="0" distL="0" distR="0" wp14:anchorId="347AA6FD" wp14:editId="6065199D">
                <wp:extent cx="2814762" cy="802640"/>
                <wp:effectExtent l="0" t="0" r="24130" b="16510"/>
                <wp:docPr id="19" name="Text Box 19" descr="Empty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762" cy="80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2C10" w:rsidRDefault="00FE2C10" w:rsidP="00AC5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7AA6FD" id="Text Box 19" o:spid="_x0000_s1029" type="#_x0000_t202" alt="Empty Text Box" style="width:221.65pt;height: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" fillcolor="white [3201]" strokeweight=".5pt">
                <v:textbox>
                  <w:txbxContent>
                    <w:p w:rsidR="00FE2C10" w:rsidRDefault="00FE2C10" w:rsidP="00AC5570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101F8" w:rsidRDefault="00FE2C10" w:rsidP="00FE2C10">
      <w:pPr>
        <w:spacing w:before="99" w:line="295" w:lineRule="auto"/>
        <w:ind w:left="270" w:right="60"/>
        <w:rPr>
          <w:w w:val="105"/>
          <w:sz w:val="13"/>
        </w:rPr>
      </w:pPr>
      <w:r>
        <w:rPr>
          <w:noProof/>
          <w:lang w:eastAsia="en-US"/>
        </w:rPr>
        <w:drawing>
          <wp:inline distT="0" distB="0" distL="0" distR="0" wp14:anchorId="01A2A530">
            <wp:extent cx="2862469" cy="1423670"/>
            <wp:effectExtent l="0" t="0" r="0" b="5080"/>
            <wp:docPr id="17" name="image7.jpeg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08" cy="144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F8" w:rsidRPr="005B54D9" w:rsidRDefault="00625746" w:rsidP="005B54D9">
      <w:pPr>
        <w:ind w:left="463"/>
        <w:jc w:val="center"/>
        <w:rPr>
          <w:w w:val="105"/>
          <w:sz w:val="16"/>
        </w:rPr>
      </w:pPr>
      <w:r>
        <w:rPr>
          <w:w w:val="105"/>
          <w:sz w:val="16"/>
        </w:rPr>
        <w:t xml:space="preserve">El </w:t>
      </w:r>
      <w:proofErr w:type="spellStart"/>
      <w:r>
        <w:rPr>
          <w:w w:val="105"/>
          <w:sz w:val="16"/>
        </w:rPr>
        <w:t>programa</w:t>
      </w:r>
      <w:proofErr w:type="spellEnd"/>
      <w:r w:rsidR="003B21D4"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educació</w:t>
      </w:r>
      <w:r w:rsidR="005B54D9" w:rsidRPr="005B54D9">
        <w:rPr>
          <w:w w:val="105"/>
          <w:sz w:val="16"/>
        </w:rPr>
        <w:t>n</w:t>
      </w:r>
      <w:proofErr w:type="spellEnd"/>
      <w:r w:rsidR="005B54D9" w:rsidRPr="005B54D9">
        <w:rPr>
          <w:w w:val="105"/>
          <w:sz w:val="16"/>
        </w:rPr>
        <w:t xml:space="preserve"> </w:t>
      </w:r>
      <w:proofErr w:type="spellStart"/>
      <w:r w:rsidR="005B54D9" w:rsidRPr="005B54D9">
        <w:rPr>
          <w:w w:val="105"/>
          <w:sz w:val="16"/>
        </w:rPr>
        <w:t>migrante</w:t>
      </w:r>
      <w:proofErr w:type="spellEnd"/>
      <w:r w:rsidR="005B54D9" w:rsidRPr="005B54D9">
        <w:rPr>
          <w:w w:val="105"/>
          <w:sz w:val="16"/>
        </w:rPr>
        <w:t xml:space="preserve"> de Ari</w:t>
      </w:r>
      <w:r>
        <w:rPr>
          <w:w w:val="105"/>
          <w:sz w:val="16"/>
        </w:rPr>
        <w:t xml:space="preserve">zona se </w:t>
      </w:r>
      <w:proofErr w:type="spellStart"/>
      <w:r>
        <w:rPr>
          <w:w w:val="105"/>
          <w:sz w:val="16"/>
        </w:rPr>
        <w:t>dedica</w:t>
      </w:r>
      <w:proofErr w:type="spellEnd"/>
      <w:r>
        <w:rPr>
          <w:w w:val="105"/>
          <w:sz w:val="16"/>
        </w:rPr>
        <w:t xml:space="preserve"> al </w:t>
      </w:r>
      <w:proofErr w:type="spellStart"/>
      <w:r>
        <w:rPr>
          <w:w w:val="105"/>
          <w:sz w:val="16"/>
        </w:rPr>
        <w:t>progreso</w:t>
      </w:r>
      <w:proofErr w:type="spellEnd"/>
      <w:r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acadé</w:t>
      </w:r>
      <w:r w:rsidR="005B54D9" w:rsidRPr="005B54D9">
        <w:rPr>
          <w:w w:val="105"/>
          <w:sz w:val="16"/>
        </w:rPr>
        <w:t>mico</w:t>
      </w:r>
      <w:proofErr w:type="spellEnd"/>
      <w:r w:rsidR="005B54D9" w:rsidRPr="005B54D9">
        <w:rPr>
          <w:w w:val="105"/>
          <w:sz w:val="16"/>
        </w:rPr>
        <w:t xml:space="preserve"> de</w:t>
      </w:r>
      <w:r w:rsidR="005B54D9"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sus</w:t>
      </w:r>
      <w:proofErr w:type="spellEnd"/>
      <w:r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hi</w:t>
      </w:r>
      <w:r w:rsidR="005B54D9" w:rsidRPr="005B54D9">
        <w:rPr>
          <w:w w:val="105"/>
          <w:sz w:val="16"/>
        </w:rPr>
        <w:t>jos</w:t>
      </w:r>
      <w:proofErr w:type="spellEnd"/>
      <w:r w:rsidR="005B54D9" w:rsidRPr="005B54D9">
        <w:rPr>
          <w:w w:val="105"/>
          <w:sz w:val="16"/>
        </w:rPr>
        <w:t xml:space="preserve">. Si </w:t>
      </w:r>
      <w:proofErr w:type="spellStart"/>
      <w:r>
        <w:rPr>
          <w:w w:val="105"/>
          <w:sz w:val="16"/>
        </w:rPr>
        <w:t>usted</w:t>
      </w:r>
      <w:proofErr w:type="spellEnd"/>
      <w:r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desea</w:t>
      </w:r>
      <w:proofErr w:type="spellEnd"/>
      <w:r>
        <w:rPr>
          <w:w w:val="105"/>
          <w:sz w:val="16"/>
        </w:rPr>
        <w:t xml:space="preserve"> mayor </w:t>
      </w:r>
      <w:proofErr w:type="spellStart"/>
      <w:r>
        <w:rPr>
          <w:w w:val="105"/>
          <w:sz w:val="16"/>
        </w:rPr>
        <w:t>información</w:t>
      </w:r>
      <w:proofErr w:type="spellEnd"/>
      <w:r>
        <w:rPr>
          <w:w w:val="105"/>
          <w:sz w:val="16"/>
        </w:rPr>
        <w:t xml:space="preserve"> sabre </w:t>
      </w:r>
      <w:proofErr w:type="spellStart"/>
      <w:r>
        <w:rPr>
          <w:w w:val="105"/>
          <w:sz w:val="16"/>
        </w:rPr>
        <w:t>apoyos</w:t>
      </w:r>
      <w:proofErr w:type="spellEnd"/>
      <w:r>
        <w:rPr>
          <w:w w:val="105"/>
          <w:sz w:val="16"/>
        </w:rPr>
        <w:t xml:space="preserve"> para </w:t>
      </w:r>
      <w:proofErr w:type="spellStart"/>
      <w:r>
        <w:rPr>
          <w:w w:val="105"/>
          <w:sz w:val="16"/>
        </w:rPr>
        <w:t>niñ</w:t>
      </w:r>
      <w:r w:rsidR="005B54D9" w:rsidRPr="005B54D9">
        <w:rPr>
          <w:w w:val="105"/>
          <w:sz w:val="16"/>
        </w:rPr>
        <w:t>os</w:t>
      </w:r>
      <w:proofErr w:type="spellEnd"/>
      <w:r>
        <w:rPr>
          <w:w w:val="105"/>
          <w:sz w:val="16"/>
        </w:rPr>
        <w:t xml:space="preserve"> de </w:t>
      </w:r>
      <w:proofErr w:type="spellStart"/>
      <w:r>
        <w:rPr>
          <w:w w:val="105"/>
          <w:sz w:val="16"/>
        </w:rPr>
        <w:t>edad</w:t>
      </w:r>
      <w:proofErr w:type="spellEnd"/>
      <w:r w:rsidR="005B54D9"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prescolar</w:t>
      </w:r>
      <w:proofErr w:type="spellEnd"/>
      <w:r>
        <w:rPr>
          <w:w w:val="105"/>
          <w:sz w:val="16"/>
        </w:rPr>
        <w:t xml:space="preserve">, </w:t>
      </w:r>
      <w:proofErr w:type="spellStart"/>
      <w:r>
        <w:rPr>
          <w:w w:val="105"/>
          <w:sz w:val="16"/>
        </w:rPr>
        <w:t>comuní</w:t>
      </w:r>
      <w:r w:rsidR="005B54D9" w:rsidRPr="005B54D9">
        <w:rPr>
          <w:w w:val="105"/>
          <w:sz w:val="16"/>
        </w:rPr>
        <w:t>quese</w:t>
      </w:r>
      <w:proofErr w:type="spellEnd"/>
      <w:r w:rsidR="005B54D9" w:rsidRPr="005B54D9">
        <w:rPr>
          <w:w w:val="105"/>
          <w:sz w:val="16"/>
        </w:rPr>
        <w:t xml:space="preserve"> con </w:t>
      </w:r>
      <w:proofErr w:type="spellStart"/>
      <w:r w:rsidR="005B54D9" w:rsidRPr="005B54D9">
        <w:rPr>
          <w:w w:val="105"/>
          <w:sz w:val="16"/>
        </w:rPr>
        <w:t>su</w:t>
      </w:r>
      <w:proofErr w:type="spellEnd"/>
      <w:r w:rsidR="005B54D9" w:rsidRPr="005B54D9">
        <w:rPr>
          <w:w w:val="105"/>
          <w:sz w:val="16"/>
        </w:rPr>
        <w:t xml:space="preserve"> </w:t>
      </w:r>
      <w:proofErr w:type="spellStart"/>
      <w:r w:rsidR="005B54D9" w:rsidRPr="005B54D9">
        <w:rPr>
          <w:w w:val="105"/>
          <w:sz w:val="16"/>
        </w:rPr>
        <w:t>programa</w:t>
      </w:r>
      <w:proofErr w:type="spellEnd"/>
      <w:r w:rsidR="005B54D9" w:rsidRPr="005B54D9">
        <w:rPr>
          <w:w w:val="105"/>
          <w:sz w:val="16"/>
        </w:rPr>
        <w:t xml:space="preserve"> de </w:t>
      </w:r>
      <w:proofErr w:type="spellStart"/>
      <w:r w:rsidR="005B54D9" w:rsidRPr="005B54D9">
        <w:rPr>
          <w:w w:val="105"/>
          <w:sz w:val="16"/>
        </w:rPr>
        <w:t>educaci</w:t>
      </w:r>
      <w:r w:rsidR="005B54D9">
        <w:rPr>
          <w:w w:val="105"/>
          <w:sz w:val="16"/>
        </w:rPr>
        <w:t>ó</w:t>
      </w:r>
      <w:r w:rsidR="005B54D9" w:rsidRPr="005B54D9">
        <w:rPr>
          <w:w w:val="105"/>
          <w:sz w:val="16"/>
        </w:rPr>
        <w:t>n</w:t>
      </w:r>
      <w:proofErr w:type="spellEnd"/>
      <w:r w:rsidR="005B54D9" w:rsidRPr="005B54D9">
        <w:rPr>
          <w:w w:val="105"/>
          <w:sz w:val="16"/>
        </w:rPr>
        <w:t xml:space="preserve"> </w:t>
      </w:r>
      <w:proofErr w:type="spellStart"/>
      <w:r w:rsidR="005B54D9" w:rsidRPr="005B54D9">
        <w:rPr>
          <w:w w:val="105"/>
          <w:sz w:val="16"/>
        </w:rPr>
        <w:t>migrante</w:t>
      </w:r>
      <w:proofErr w:type="spellEnd"/>
      <w:r w:rsidR="005B54D9" w:rsidRPr="005B54D9">
        <w:rPr>
          <w:w w:val="105"/>
          <w:sz w:val="16"/>
        </w:rPr>
        <w:t xml:space="preserve"> local.</w:t>
      </w:r>
    </w:p>
    <w:p w:rsidR="005B54D9" w:rsidRPr="005B54D9" w:rsidRDefault="00625746" w:rsidP="002D0E26">
      <w:pPr>
        <w:spacing w:after="0"/>
        <w:ind w:left="463"/>
        <w:jc w:val="center"/>
        <w:rPr>
          <w:b/>
          <w:bCs/>
          <w:i/>
          <w:iCs/>
          <w:sz w:val="15"/>
        </w:rPr>
      </w:pPr>
      <w:proofErr w:type="spellStart"/>
      <w:r>
        <w:rPr>
          <w:b/>
          <w:bCs/>
          <w:i/>
          <w:iCs/>
          <w:sz w:val="15"/>
        </w:rPr>
        <w:t>Programa</w:t>
      </w:r>
      <w:proofErr w:type="spellEnd"/>
      <w:r>
        <w:rPr>
          <w:b/>
          <w:bCs/>
          <w:i/>
          <w:iCs/>
          <w:sz w:val="15"/>
        </w:rPr>
        <w:t xml:space="preserve"> de </w:t>
      </w:r>
      <w:proofErr w:type="spellStart"/>
      <w:r>
        <w:rPr>
          <w:b/>
          <w:bCs/>
          <w:i/>
          <w:iCs/>
          <w:sz w:val="15"/>
        </w:rPr>
        <w:t>Educació</w:t>
      </w:r>
      <w:r w:rsidR="005B54D9" w:rsidRPr="005B54D9">
        <w:rPr>
          <w:b/>
          <w:bCs/>
          <w:i/>
          <w:iCs/>
          <w:sz w:val="15"/>
        </w:rPr>
        <w:t>n</w:t>
      </w:r>
      <w:proofErr w:type="spellEnd"/>
    </w:p>
    <w:p w:rsidR="005B54D9" w:rsidRPr="005B54D9" w:rsidRDefault="005B54D9" w:rsidP="002D0E26">
      <w:pPr>
        <w:spacing w:after="0"/>
        <w:ind w:left="463"/>
        <w:jc w:val="center"/>
        <w:rPr>
          <w:b/>
          <w:bCs/>
          <w:i/>
          <w:iCs/>
          <w:sz w:val="15"/>
        </w:rPr>
      </w:pPr>
      <w:proofErr w:type="spellStart"/>
      <w:r w:rsidRPr="005B54D9">
        <w:rPr>
          <w:b/>
          <w:bCs/>
          <w:i/>
          <w:iCs/>
          <w:sz w:val="15"/>
        </w:rPr>
        <w:t>Migrante</w:t>
      </w:r>
      <w:proofErr w:type="spellEnd"/>
    </w:p>
    <w:p w:rsidR="005B54D9" w:rsidRPr="005B54D9" w:rsidRDefault="005B54D9" w:rsidP="002D0E26">
      <w:pPr>
        <w:spacing w:after="0"/>
        <w:ind w:left="463"/>
        <w:jc w:val="center"/>
        <w:rPr>
          <w:b/>
          <w:bCs/>
          <w:sz w:val="15"/>
        </w:rPr>
      </w:pPr>
      <w:proofErr w:type="spellStart"/>
      <w:r w:rsidRPr="005B54D9">
        <w:rPr>
          <w:b/>
          <w:bCs/>
          <w:sz w:val="15"/>
        </w:rPr>
        <w:t>Contacto</w:t>
      </w:r>
      <w:proofErr w:type="spellEnd"/>
    </w:p>
    <w:p w:rsidR="005B54D9" w:rsidRPr="005B54D9" w:rsidRDefault="005B54D9" w:rsidP="005B54D9">
      <w:pPr>
        <w:ind w:left="463"/>
        <w:jc w:val="center"/>
        <w:rPr>
          <w:b/>
          <w:sz w:val="15"/>
        </w:rPr>
      </w:pPr>
      <w:r w:rsidRPr="005B54D9">
        <w:rPr>
          <w:b/>
          <w:sz w:val="15"/>
        </w:rPr>
        <w:t>MEPInbox@azed.gov</w:t>
      </w:r>
    </w:p>
    <w:p w:rsidR="005B54D9" w:rsidRPr="005B54D9" w:rsidRDefault="005B54D9" w:rsidP="005B54D9">
      <w:pPr>
        <w:ind w:left="463"/>
        <w:jc w:val="center"/>
        <w:rPr>
          <w:b/>
          <w:sz w:val="15"/>
        </w:rPr>
      </w:pPr>
      <w:r w:rsidRPr="005B54D9">
        <w:rPr>
          <w:b/>
          <w:sz w:val="15"/>
        </w:rPr>
        <w:t>1535 West Jefferson St</w:t>
      </w:r>
    </w:p>
    <w:p w:rsidR="005B54D9" w:rsidRPr="005B54D9" w:rsidRDefault="005B54D9" w:rsidP="005B54D9">
      <w:pPr>
        <w:ind w:left="463"/>
        <w:jc w:val="center"/>
        <w:rPr>
          <w:b/>
          <w:sz w:val="15"/>
        </w:rPr>
      </w:pPr>
      <w:r w:rsidRPr="005B54D9">
        <w:rPr>
          <w:b/>
          <w:sz w:val="15"/>
        </w:rPr>
        <w:t>Bin 31</w:t>
      </w:r>
    </w:p>
    <w:p w:rsidR="00C101F8" w:rsidRDefault="005B54D9" w:rsidP="00C101F8">
      <w:pPr>
        <w:spacing w:line="157" w:lineRule="exact"/>
        <w:ind w:left="463"/>
        <w:jc w:val="center"/>
        <w:rPr>
          <w:b/>
          <w:sz w:val="15"/>
        </w:rPr>
      </w:pPr>
      <w:r w:rsidRPr="00C101F8">
        <w:rPr>
          <w:b/>
          <w:noProof/>
          <w:sz w:val="24"/>
          <w:lang w:eastAsia="en-US"/>
        </w:rPr>
        <w:drawing>
          <wp:anchor distT="0" distB="0" distL="0" distR="0" simplePos="0" relativeHeight="251645440" behindDoc="0" locked="0" layoutInCell="1" allowOverlap="1" wp14:anchorId="2BCDD7EA" wp14:editId="12E0F42B">
            <wp:simplePos x="0" y="0"/>
            <wp:positionH relativeFrom="page">
              <wp:posOffset>4819650</wp:posOffset>
            </wp:positionH>
            <wp:positionV relativeFrom="paragraph">
              <wp:posOffset>117475</wp:posOffset>
            </wp:positionV>
            <wp:extent cx="795911" cy="795506"/>
            <wp:effectExtent l="0" t="0" r="4445" b="5080"/>
            <wp:wrapNone/>
            <wp:docPr id="21" name="image8.pn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911" cy="79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4D9">
        <w:rPr>
          <w:b/>
          <w:sz w:val="15"/>
        </w:rPr>
        <w:t>Phoenix, AZ 85007</w:t>
      </w:r>
    </w:p>
    <w:p w:rsidR="00C101F8" w:rsidRDefault="00C101F8" w:rsidP="00C101F8">
      <w:pPr>
        <w:spacing w:line="157" w:lineRule="exact"/>
        <w:ind w:left="463"/>
        <w:jc w:val="center"/>
        <w:rPr>
          <w:b/>
          <w:sz w:val="15"/>
        </w:rPr>
      </w:pPr>
    </w:p>
    <w:p w:rsidR="002401AC" w:rsidRDefault="002401AC" w:rsidP="00C101F8">
      <w:pPr>
        <w:spacing w:line="157" w:lineRule="exact"/>
        <w:ind w:left="463"/>
        <w:jc w:val="center"/>
        <w:rPr>
          <w:b/>
          <w:sz w:val="15"/>
        </w:rPr>
      </w:pPr>
    </w:p>
    <w:p w:rsidR="002401AC" w:rsidRDefault="002401AC" w:rsidP="00C101F8">
      <w:pPr>
        <w:spacing w:line="157" w:lineRule="exact"/>
        <w:ind w:left="463"/>
        <w:jc w:val="center"/>
        <w:rPr>
          <w:b/>
          <w:sz w:val="15"/>
        </w:rPr>
      </w:pPr>
    </w:p>
    <w:p w:rsidR="002401AC" w:rsidRDefault="002401AC" w:rsidP="00C101F8">
      <w:pPr>
        <w:spacing w:line="157" w:lineRule="exact"/>
        <w:ind w:left="463"/>
        <w:jc w:val="center"/>
        <w:rPr>
          <w:b/>
          <w:sz w:val="15"/>
        </w:rPr>
      </w:pPr>
    </w:p>
    <w:p w:rsidR="002401AC" w:rsidRDefault="00197A27" w:rsidP="00C101F8">
      <w:pPr>
        <w:spacing w:line="157" w:lineRule="exact"/>
        <w:ind w:left="463"/>
        <w:jc w:val="center"/>
        <w:rPr>
          <w:b/>
          <w:sz w:val="15"/>
        </w:rPr>
      </w:pPr>
      <w:r w:rsidRPr="002401AC">
        <w:rPr>
          <w:noProof/>
          <w:color w:val="auto"/>
          <w:lang w:eastAsia="en-US"/>
        </w:rPr>
        <w:drawing>
          <wp:anchor distT="0" distB="0" distL="114300" distR="114300" simplePos="0" relativeHeight="251679232" behindDoc="0" locked="0" layoutInCell="1" allowOverlap="1" wp14:anchorId="405CB8AE">
            <wp:simplePos x="0" y="0"/>
            <wp:positionH relativeFrom="margin">
              <wp:posOffset>7310755</wp:posOffset>
            </wp:positionH>
            <wp:positionV relativeFrom="margin">
              <wp:posOffset>7620</wp:posOffset>
            </wp:positionV>
            <wp:extent cx="1023620" cy="1023620"/>
            <wp:effectExtent l="0" t="0" r="5080" b="5080"/>
            <wp:wrapTopAndBottom/>
            <wp:docPr id="37" name="image2.jpeg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7C7" w:rsidRPr="002401AC" w:rsidRDefault="008227C7" w:rsidP="002401AC">
      <w:pPr>
        <w:pStyle w:val="Title"/>
        <w:rPr>
          <w:color w:val="auto"/>
        </w:rPr>
      </w:pPr>
      <w:r w:rsidRPr="002401AC">
        <w:rPr>
          <w:color w:val="auto"/>
        </w:rPr>
        <w:t xml:space="preserve">La </w:t>
      </w:r>
      <w:proofErr w:type="spellStart"/>
      <w:r w:rsidRPr="002401AC">
        <w:rPr>
          <w:color w:val="auto"/>
        </w:rPr>
        <w:t>preparaci</w:t>
      </w:r>
      <w:r w:rsidR="0023435F" w:rsidRPr="002401AC">
        <w:rPr>
          <w:color w:val="auto"/>
        </w:rPr>
        <w:t>ó</w:t>
      </w:r>
      <w:r w:rsidRPr="002401AC">
        <w:rPr>
          <w:color w:val="auto"/>
        </w:rPr>
        <w:t>n</w:t>
      </w:r>
      <w:proofErr w:type="spellEnd"/>
      <w:r w:rsidRPr="002401AC">
        <w:rPr>
          <w:color w:val="auto"/>
        </w:rPr>
        <w:t xml:space="preserve"> </w:t>
      </w:r>
      <w:proofErr w:type="spellStart"/>
      <w:r w:rsidRPr="002401AC">
        <w:rPr>
          <w:color w:val="auto"/>
        </w:rPr>
        <w:t>prescolar</w:t>
      </w:r>
      <w:proofErr w:type="spellEnd"/>
    </w:p>
    <w:p w:rsidR="00AC5570" w:rsidRDefault="008227C7" w:rsidP="002401AC">
      <w:pPr>
        <w:spacing w:after="0" w:line="168" w:lineRule="auto"/>
        <w:ind w:left="461"/>
        <w:jc w:val="center"/>
        <w:rPr>
          <w:rFonts w:ascii="*Calibri-BoldItalic-10730-Ident" w:hAnsi="*Calibri-BoldItalic-10730-Ident" w:cs="*Calibri-BoldItalic-10730-Ident"/>
          <w:b/>
          <w:bCs/>
          <w:i/>
          <w:iCs/>
          <w:color w:val="07090A"/>
          <w:kern w:val="0"/>
          <w:sz w:val="33"/>
          <w:szCs w:val="33"/>
        </w:rPr>
      </w:pPr>
      <w:proofErr w:type="gramStart"/>
      <w:r>
        <w:rPr>
          <w:rFonts w:ascii="*Calibri-BoldItalic-10730-Ident" w:hAnsi="*Calibri-BoldItalic-10730-Ident" w:cs="*Calibri-BoldItalic-10730-Ident"/>
          <w:b/>
          <w:bCs/>
          <w:i/>
          <w:iCs/>
          <w:color w:val="07090A"/>
          <w:kern w:val="0"/>
          <w:sz w:val="33"/>
          <w:szCs w:val="33"/>
        </w:rPr>
        <w:t>bases</w:t>
      </w:r>
      <w:proofErr w:type="gramEnd"/>
      <w:r>
        <w:rPr>
          <w:rFonts w:ascii="*Calibri-BoldItalic-10730-Ident" w:hAnsi="*Calibri-BoldItalic-10730-Ident" w:cs="*Calibri-BoldItalic-10730-Ident"/>
          <w:b/>
          <w:bCs/>
          <w:i/>
          <w:iCs/>
          <w:color w:val="07090A"/>
          <w:kern w:val="0"/>
          <w:sz w:val="33"/>
          <w:szCs w:val="33"/>
        </w:rPr>
        <w:t xml:space="preserve"> </w:t>
      </w:r>
      <w:r w:rsidR="00625746">
        <w:rPr>
          <w:rFonts w:ascii="*Calibri-BoldItalic-10730-Ident" w:hAnsi="*Calibri-BoldItalic-10730-Ident" w:cs="*Calibri-BoldItalic-10730-Ident"/>
          <w:b/>
          <w:bCs/>
          <w:i/>
          <w:iCs/>
          <w:color w:val="07090A"/>
          <w:kern w:val="0"/>
          <w:sz w:val="33"/>
          <w:szCs w:val="33"/>
        </w:rPr>
        <w:t xml:space="preserve">para el </w:t>
      </w:r>
      <w:proofErr w:type="spellStart"/>
      <w:r w:rsidR="00625746">
        <w:rPr>
          <w:rFonts w:ascii="*Calibri-BoldItalic-10730-Ident" w:hAnsi="*Calibri-BoldItalic-10730-Ident" w:cs="*Calibri-BoldItalic-10730-Ident"/>
          <w:b/>
          <w:bCs/>
          <w:i/>
          <w:iCs/>
          <w:color w:val="07090A"/>
          <w:kern w:val="0"/>
          <w:sz w:val="33"/>
          <w:szCs w:val="33"/>
        </w:rPr>
        <w:t>éxito</w:t>
      </w:r>
      <w:proofErr w:type="spellEnd"/>
      <w:r w:rsidR="00625746">
        <w:rPr>
          <w:rFonts w:ascii="*Calibri-BoldItalic-10730-Ident" w:hAnsi="*Calibri-BoldItalic-10730-Ident" w:cs="*Calibri-BoldItalic-10730-Ident"/>
          <w:b/>
          <w:bCs/>
          <w:i/>
          <w:iCs/>
          <w:color w:val="07090A"/>
          <w:kern w:val="0"/>
          <w:sz w:val="33"/>
          <w:szCs w:val="33"/>
        </w:rPr>
        <w:t xml:space="preserve"> </w:t>
      </w:r>
      <w:proofErr w:type="spellStart"/>
      <w:r w:rsidR="00625746">
        <w:rPr>
          <w:rFonts w:ascii="*Calibri-BoldItalic-10730-Ident" w:hAnsi="*Calibri-BoldItalic-10730-Ident" w:cs="*Calibri-BoldItalic-10730-Ident"/>
          <w:b/>
          <w:bCs/>
          <w:i/>
          <w:iCs/>
          <w:color w:val="07090A"/>
          <w:kern w:val="0"/>
          <w:sz w:val="33"/>
          <w:szCs w:val="33"/>
        </w:rPr>
        <w:t>acadé</w:t>
      </w:r>
      <w:r>
        <w:rPr>
          <w:rFonts w:ascii="*Calibri-BoldItalic-10730-Ident" w:hAnsi="*Calibri-BoldItalic-10730-Ident" w:cs="*Calibri-BoldItalic-10730-Ident"/>
          <w:b/>
          <w:bCs/>
          <w:i/>
          <w:iCs/>
          <w:color w:val="07090A"/>
          <w:kern w:val="0"/>
          <w:sz w:val="33"/>
          <w:szCs w:val="33"/>
        </w:rPr>
        <w:t>mic</w:t>
      </w:r>
      <w:r w:rsidR="00625746">
        <w:rPr>
          <w:rFonts w:ascii="*Calibri-BoldItalic-10730-Ident" w:hAnsi="*Calibri-BoldItalic-10730-Ident" w:cs="*Calibri-BoldItalic-10730-Ident"/>
          <w:b/>
          <w:bCs/>
          <w:i/>
          <w:iCs/>
          <w:color w:val="07090A"/>
          <w:kern w:val="0"/>
          <w:sz w:val="33"/>
          <w:szCs w:val="33"/>
        </w:rPr>
        <w:t>o</w:t>
      </w:r>
      <w:proofErr w:type="spellEnd"/>
    </w:p>
    <w:p w:rsidR="008227C7" w:rsidRPr="00AC5570" w:rsidRDefault="008227C7" w:rsidP="008227C7">
      <w:pPr>
        <w:spacing w:after="0" w:line="240" w:lineRule="auto"/>
        <w:ind w:left="463"/>
        <w:jc w:val="center"/>
        <w:rPr>
          <w:b/>
          <w:sz w:val="24"/>
        </w:rPr>
      </w:pPr>
    </w:p>
    <w:p w:rsidR="008227C7" w:rsidRDefault="008227C7" w:rsidP="008227C7">
      <w:pPr>
        <w:autoSpaceDE w:val="0"/>
        <w:autoSpaceDN w:val="0"/>
        <w:adjustRightInd w:val="0"/>
        <w:spacing w:after="0" w:line="240" w:lineRule="auto"/>
        <w:jc w:val="center"/>
        <w:rPr>
          <w:rFonts w:ascii="*Arial-Bold-10732-Identity-H" w:hAnsi="*Arial-Bold-10732-Identity-H" w:cs="*Arial-Bold-10732-Identity-H"/>
          <w:b/>
          <w:bCs/>
          <w:color w:val="070809"/>
          <w:kern w:val="0"/>
          <w:sz w:val="30"/>
          <w:szCs w:val="30"/>
        </w:rPr>
      </w:pPr>
      <w:proofErr w:type="spellStart"/>
      <w:r>
        <w:rPr>
          <w:rFonts w:ascii="*Arial-Bold-10732-Identity-H" w:hAnsi="*Arial-Bold-10732-Identity-H" w:cs="*Arial-Bold-10732-Identity-H"/>
          <w:b/>
          <w:bCs/>
          <w:color w:val="070809"/>
          <w:kern w:val="0"/>
          <w:sz w:val="30"/>
          <w:szCs w:val="30"/>
        </w:rPr>
        <w:t>Recursos</w:t>
      </w:r>
      <w:proofErr w:type="spellEnd"/>
      <w:r>
        <w:rPr>
          <w:rFonts w:ascii="*Arial-Bold-10732-Identity-H" w:hAnsi="*Arial-Bold-10732-Identity-H" w:cs="*Arial-Bold-10732-Identity-H"/>
          <w:b/>
          <w:bCs/>
          <w:color w:val="070809"/>
          <w:kern w:val="0"/>
          <w:sz w:val="30"/>
          <w:szCs w:val="30"/>
        </w:rPr>
        <w:t xml:space="preserve"> de </w:t>
      </w:r>
      <w:proofErr w:type="spellStart"/>
      <w:r>
        <w:rPr>
          <w:rFonts w:ascii="*Arial-Bold-10732-Identity-H" w:hAnsi="*Arial-Bold-10732-Identity-H" w:cs="*Arial-Bold-10732-Identity-H"/>
          <w:b/>
          <w:bCs/>
          <w:color w:val="070809"/>
          <w:kern w:val="0"/>
          <w:sz w:val="30"/>
          <w:szCs w:val="30"/>
        </w:rPr>
        <w:t>Pr</w:t>
      </w:r>
      <w:r w:rsidR="0023435F">
        <w:rPr>
          <w:rFonts w:ascii="*Arial-Bold-10732-Identity-H" w:hAnsi="*Arial-Bold-10732-Identity-H" w:cs="*Arial-Bold-10732-Identity-H"/>
          <w:b/>
          <w:bCs/>
          <w:color w:val="070809"/>
          <w:kern w:val="0"/>
          <w:sz w:val="30"/>
          <w:szCs w:val="30"/>
        </w:rPr>
        <w:t>á</w:t>
      </w:r>
      <w:r>
        <w:rPr>
          <w:rFonts w:ascii="*Arial-Bold-10732-Identity-H" w:hAnsi="*Arial-Bold-10732-Identity-H" w:cs="*Arial-Bold-10732-Identity-H"/>
          <w:b/>
          <w:bCs/>
          <w:color w:val="070809"/>
          <w:kern w:val="0"/>
          <w:sz w:val="30"/>
          <w:szCs w:val="30"/>
        </w:rPr>
        <w:t>ctica</w:t>
      </w:r>
      <w:proofErr w:type="spellEnd"/>
    </w:p>
    <w:p w:rsidR="00C101F8" w:rsidRDefault="008227C7" w:rsidP="008227C7">
      <w:pPr>
        <w:spacing w:after="0"/>
        <w:ind w:left="463"/>
        <w:jc w:val="center"/>
        <w:rPr>
          <w:rFonts w:ascii="*Calibri-Bold-10729-Identity-H" w:hAnsi="*Calibri-Bold-10729-Identity-H" w:cs="*Calibri-Bold-10729-Identity-H"/>
          <w:b/>
          <w:bCs/>
          <w:color w:val="010203"/>
          <w:kern w:val="0"/>
          <w:sz w:val="24"/>
          <w:szCs w:val="24"/>
        </w:rPr>
      </w:pPr>
      <w:r>
        <w:rPr>
          <w:rFonts w:ascii="*Calibri-Bold-10729-Identity-H" w:hAnsi="*Calibri-Bold-10729-Identity-H" w:cs="*Calibri-Bold-10729-Identity-H"/>
          <w:b/>
          <w:bCs/>
          <w:color w:val="010203"/>
          <w:kern w:val="0"/>
          <w:sz w:val="24"/>
          <w:szCs w:val="24"/>
        </w:rPr>
        <w:t xml:space="preserve">Ideas para el </w:t>
      </w:r>
      <w:proofErr w:type="spellStart"/>
      <w:proofErr w:type="gramStart"/>
      <w:r>
        <w:rPr>
          <w:rFonts w:ascii="*Calibri-Bold-10729-Identity-H" w:hAnsi="*Calibri-Bold-10729-Identity-H" w:cs="*Calibri-Bold-10729-Identity-H"/>
          <w:b/>
          <w:bCs/>
          <w:color w:val="010203"/>
          <w:kern w:val="0"/>
          <w:sz w:val="24"/>
          <w:szCs w:val="24"/>
        </w:rPr>
        <w:t>uso</w:t>
      </w:r>
      <w:proofErr w:type="spellEnd"/>
      <w:proofErr w:type="gramEnd"/>
      <w:r>
        <w:rPr>
          <w:rFonts w:ascii="*Calibri-Bold-10729-Identity-H" w:hAnsi="*Calibri-Bold-10729-Identity-H" w:cs="*Calibri-Bold-10729-Identity-H"/>
          <w:b/>
          <w:bCs/>
          <w:color w:val="010203"/>
          <w:kern w:val="0"/>
          <w:sz w:val="24"/>
          <w:szCs w:val="24"/>
        </w:rPr>
        <w:t xml:space="preserve"> de </w:t>
      </w:r>
      <w:proofErr w:type="spellStart"/>
      <w:r w:rsidR="00A36816">
        <w:rPr>
          <w:rFonts w:ascii="*Calibri-Bold-10729-Identity-H" w:hAnsi="*Calibri-Bold-10729-Identity-H" w:cs="*Calibri-Bold-10729-Identity-H"/>
          <w:b/>
          <w:bCs/>
          <w:color w:val="010203"/>
          <w:kern w:val="0"/>
          <w:sz w:val="24"/>
          <w:szCs w:val="24"/>
        </w:rPr>
        <w:t>é</w:t>
      </w:r>
      <w:r w:rsidR="00625746">
        <w:rPr>
          <w:rFonts w:ascii="*Calibri-Bold-10729-Identity-H" w:hAnsi="*Calibri-Bold-10729-Identity-H" w:cs="*Calibri-Bold-10729-Identity-H"/>
          <w:b/>
          <w:bCs/>
          <w:color w:val="010203"/>
          <w:kern w:val="0"/>
          <w:sz w:val="24"/>
          <w:szCs w:val="24"/>
        </w:rPr>
        <w:t>sta</w:t>
      </w:r>
      <w:proofErr w:type="spellEnd"/>
      <w:r>
        <w:rPr>
          <w:rFonts w:ascii="*Calibri-Bold-10729-Identity-H" w:hAnsi="*Calibri-Bold-10729-Identity-H" w:cs="*Calibri-Bold-10729-Identity-H"/>
          <w:b/>
          <w:bCs/>
          <w:color w:val="010203"/>
          <w:kern w:val="0"/>
          <w:sz w:val="24"/>
          <w:szCs w:val="24"/>
        </w:rPr>
        <w:t xml:space="preserve"> </w:t>
      </w:r>
      <w:proofErr w:type="spellStart"/>
      <w:r>
        <w:rPr>
          <w:rFonts w:ascii="*Calibri-Bold-10729-Identity-H" w:hAnsi="*Calibri-Bold-10729-Identity-H" w:cs="*Calibri-Bold-10729-Identity-H"/>
          <w:b/>
          <w:bCs/>
          <w:color w:val="010203"/>
          <w:kern w:val="0"/>
          <w:sz w:val="24"/>
          <w:szCs w:val="24"/>
        </w:rPr>
        <w:t>gu</w:t>
      </w:r>
      <w:r w:rsidR="00A36816">
        <w:rPr>
          <w:rFonts w:ascii="*Calibri-Bold-10729-Identity-H" w:hAnsi="*Calibri-Bold-10729-Identity-H" w:cs="*Calibri-Bold-10729-Identity-H"/>
          <w:b/>
          <w:bCs/>
          <w:color w:val="010203"/>
          <w:kern w:val="0"/>
          <w:sz w:val="24"/>
          <w:szCs w:val="24"/>
        </w:rPr>
        <w:t>í</w:t>
      </w:r>
      <w:r>
        <w:rPr>
          <w:rFonts w:ascii="*Calibri-Bold-10729-Identity-H" w:hAnsi="*Calibri-Bold-10729-Identity-H" w:cs="*Calibri-Bold-10729-Identity-H"/>
          <w:b/>
          <w:bCs/>
          <w:color w:val="010203"/>
          <w:kern w:val="0"/>
          <w:sz w:val="24"/>
          <w:szCs w:val="24"/>
        </w:rPr>
        <w:t>a</w:t>
      </w:r>
      <w:proofErr w:type="spellEnd"/>
    </w:p>
    <w:p w:rsidR="008227C7" w:rsidRDefault="008227C7" w:rsidP="008227C7">
      <w:pPr>
        <w:spacing w:after="0"/>
        <w:ind w:left="463"/>
        <w:jc w:val="center"/>
        <w:rPr>
          <w:rFonts w:ascii="*Calibri-Bold-10729-Identity-H" w:hAnsi="*Calibri-Bold-10729-Identity-H" w:cs="*Calibri-Bold-10729-Identity-H"/>
          <w:b/>
          <w:bCs/>
          <w:color w:val="010203"/>
          <w:kern w:val="0"/>
          <w:sz w:val="24"/>
          <w:szCs w:val="24"/>
        </w:rPr>
      </w:pPr>
    </w:p>
    <w:p w:rsidR="00A36816" w:rsidRDefault="008227C7" w:rsidP="008227C7">
      <w:pPr>
        <w:autoSpaceDE w:val="0"/>
        <w:autoSpaceDN w:val="0"/>
        <w:adjustRightInd w:val="0"/>
        <w:spacing w:after="0" w:line="240" w:lineRule="auto"/>
        <w:rPr>
          <w:rFonts w:cs="*Verdana-10734-Identity-H"/>
          <w:color w:val="020303"/>
          <w:kern w:val="0"/>
          <w:szCs w:val="18"/>
        </w:rPr>
      </w:pPr>
      <w:r w:rsidRPr="008227C7">
        <w:rPr>
          <w:rFonts w:cs="*Verdana-10734-Identity-H"/>
          <w:color w:val="020303"/>
          <w:kern w:val="0"/>
          <w:szCs w:val="18"/>
        </w:rPr>
        <w:t xml:space="preserve">El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programa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educaci</w:t>
      </w:r>
      <w:r w:rsidR="00625746">
        <w:rPr>
          <w:rFonts w:cs="*Verdana-Identity-H"/>
          <w:color w:val="020303"/>
          <w:kern w:val="0"/>
          <w:szCs w:val="18"/>
        </w:rPr>
        <w:t>ó</w:t>
      </w:r>
      <w:r w:rsidRPr="008227C7">
        <w:rPr>
          <w:rFonts w:cs="*Verdana-10734-Identity-H"/>
          <w:color w:val="020303"/>
          <w:kern w:val="0"/>
          <w:szCs w:val="18"/>
        </w:rPr>
        <w:t>n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migrante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ofrece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una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lista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de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destrezas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prescolares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que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acompa</w:t>
      </w:r>
      <w:r w:rsidR="00A36816">
        <w:rPr>
          <w:rFonts w:cs="*Verdana-10734-Identity-H"/>
          <w:color w:val="020303"/>
          <w:kern w:val="0"/>
          <w:szCs w:val="18"/>
        </w:rPr>
        <w:t>ñ</w:t>
      </w:r>
      <w:r w:rsidR="00625746">
        <w:rPr>
          <w:rFonts w:cs="*Verdana-10734-Identity-H"/>
          <w:color w:val="020303"/>
          <w:kern w:val="0"/>
          <w:szCs w:val="18"/>
        </w:rPr>
        <w:t>an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gramStart"/>
      <w:r w:rsidR="00625746">
        <w:rPr>
          <w:rFonts w:cs="*Verdana-10734-Identity-H"/>
          <w:color w:val="020303"/>
          <w:kern w:val="0"/>
          <w:szCs w:val="18"/>
        </w:rPr>
        <w:t>a</w:t>
      </w:r>
      <w:proofErr w:type="gram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ésta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guía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.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Cuando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su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hijo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/a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demuestre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 que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domina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las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activi</w:t>
      </w:r>
      <w:r w:rsidR="00625746">
        <w:rPr>
          <w:rFonts w:cs="*Verdana-10734-Identity-H"/>
          <w:color w:val="020303"/>
          <w:kern w:val="0"/>
          <w:szCs w:val="18"/>
        </w:rPr>
        <w:t>dades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en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proofErr w:type="gramStart"/>
      <w:r w:rsidR="00625746">
        <w:rPr>
          <w:rFonts w:cs="*Verdana-10734-Identity-H"/>
          <w:color w:val="020303"/>
          <w:kern w:val="0"/>
          <w:szCs w:val="18"/>
        </w:rPr>
        <w:t>este</w:t>
      </w:r>
      <w:proofErr w:type="spellEnd"/>
      <w:proofErr w:type="gram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folleto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,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marquelas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r w:rsidR="00625746">
        <w:rPr>
          <w:rFonts w:cs="*Verdana-10734-Identity-H"/>
          <w:color w:val="020303"/>
          <w:kern w:val="0"/>
          <w:szCs w:val="18"/>
        </w:rPr>
        <w:t xml:space="preserve">y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s</w:t>
      </w:r>
      <w:r w:rsidRPr="008227C7">
        <w:rPr>
          <w:rFonts w:cs="*Verdana-10734-Identity-H"/>
          <w:color w:val="020303"/>
          <w:kern w:val="0"/>
          <w:szCs w:val="18"/>
        </w:rPr>
        <w:t>igu</w:t>
      </w:r>
      <w:r w:rsidR="00625746">
        <w:rPr>
          <w:rFonts w:cs="*Verdana-10734-Identity-H"/>
          <w:color w:val="020303"/>
          <w:kern w:val="0"/>
          <w:szCs w:val="18"/>
        </w:rPr>
        <w:t>a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trabajando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en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nuevas</w:t>
      </w:r>
      <w:proofErr w:type="spellEnd"/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20303"/>
          <w:kern w:val="0"/>
          <w:szCs w:val="18"/>
        </w:rPr>
        <w:t>habilida</w:t>
      </w:r>
      <w:r w:rsidRPr="008227C7">
        <w:rPr>
          <w:rFonts w:cs="*Verdana-10734-Identity-H"/>
          <w:color w:val="020303"/>
          <w:kern w:val="0"/>
          <w:szCs w:val="18"/>
        </w:rPr>
        <w:t>des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. De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vez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en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cuando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, vale la </w:t>
      </w:r>
      <w:proofErr w:type="spellStart"/>
      <w:proofErr w:type="gramStart"/>
      <w:r w:rsidRPr="008227C7">
        <w:rPr>
          <w:rFonts w:cs="*Verdana-10734-Identity-H"/>
          <w:color w:val="020303"/>
          <w:kern w:val="0"/>
          <w:szCs w:val="18"/>
        </w:rPr>
        <w:t>pena</w:t>
      </w:r>
      <w:proofErr w:type="spellEnd"/>
      <w:proofErr w:type="gram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repasar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las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destrezas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que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ya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se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hayan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aprendido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>, para que no</w:t>
      </w:r>
      <w:r w:rsidR="00625746">
        <w:rPr>
          <w:rFonts w:cs="*Verdana-10734-Identity-H"/>
          <w:color w:val="020303"/>
          <w:kern w:val="0"/>
          <w:szCs w:val="18"/>
        </w:rPr>
        <w:t xml:space="preserve"> </w:t>
      </w:r>
      <w:r w:rsidRPr="008227C7">
        <w:rPr>
          <w:rFonts w:cs="*Verdana-10734-Identity-H"/>
          <w:color w:val="020303"/>
          <w:kern w:val="0"/>
          <w:szCs w:val="18"/>
        </w:rPr>
        <w:t xml:space="preserve">se </w:t>
      </w:r>
      <w:proofErr w:type="spellStart"/>
      <w:r w:rsidRPr="008227C7">
        <w:rPr>
          <w:rFonts w:cs="*Verdana-10734-Identity-H"/>
          <w:color w:val="020303"/>
          <w:kern w:val="0"/>
          <w:szCs w:val="18"/>
        </w:rPr>
        <w:t>olviden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. </w:t>
      </w:r>
    </w:p>
    <w:p w:rsidR="00A36816" w:rsidRDefault="00A36816" w:rsidP="008227C7">
      <w:pPr>
        <w:autoSpaceDE w:val="0"/>
        <w:autoSpaceDN w:val="0"/>
        <w:adjustRightInd w:val="0"/>
        <w:spacing w:after="0" w:line="240" w:lineRule="auto"/>
        <w:rPr>
          <w:rFonts w:cs="*Verdana-10734-Identity-H"/>
          <w:color w:val="020303"/>
          <w:kern w:val="0"/>
          <w:szCs w:val="18"/>
        </w:rPr>
      </w:pPr>
    </w:p>
    <w:p w:rsidR="008227C7" w:rsidRPr="008227C7" w:rsidRDefault="008227C7" w:rsidP="008227C7">
      <w:pPr>
        <w:autoSpaceDE w:val="0"/>
        <w:autoSpaceDN w:val="0"/>
        <w:adjustRightInd w:val="0"/>
        <w:spacing w:after="0" w:line="240" w:lineRule="auto"/>
        <w:rPr>
          <w:rFonts w:cs="*Verdana-10734-Identity-H"/>
          <w:color w:val="030303"/>
          <w:kern w:val="0"/>
          <w:szCs w:val="18"/>
        </w:rPr>
      </w:pPr>
      <w:r w:rsidRPr="008227C7">
        <w:rPr>
          <w:rFonts w:cs="*Verdana-10734-Identity-H"/>
          <w:color w:val="030303"/>
          <w:kern w:val="0"/>
          <w:szCs w:val="18"/>
        </w:rPr>
        <w:t xml:space="preserve">Las 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habilidades</w:t>
      </w:r>
      <w:proofErr w:type="spellEnd"/>
      <w:r w:rsidRPr="008227C7">
        <w:rPr>
          <w:rFonts w:cs="*Verdana-10734-Identity-H"/>
          <w:color w:val="03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prescolar</w:t>
      </w:r>
      <w:r w:rsidR="00625746">
        <w:rPr>
          <w:rFonts w:cs="*Verdana-10734-Identity-H"/>
          <w:color w:val="030303"/>
          <w:kern w:val="0"/>
          <w:szCs w:val="18"/>
        </w:rPr>
        <w:t>es</w:t>
      </w:r>
      <w:proofErr w:type="spellEnd"/>
      <w:r w:rsidRPr="008227C7">
        <w:rPr>
          <w:rFonts w:cs="*Verdana-10734-Identity-H"/>
          <w:color w:val="03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est</w:t>
      </w:r>
      <w:r w:rsidR="00A36816">
        <w:rPr>
          <w:rFonts w:cs="*Verdana-10734-Identity-H"/>
          <w:color w:val="030303"/>
          <w:kern w:val="0"/>
          <w:szCs w:val="18"/>
        </w:rPr>
        <w:t>á</w:t>
      </w:r>
      <w:r w:rsidR="00625746">
        <w:rPr>
          <w:rFonts w:cs="*Verdana-10734-Identity-H"/>
          <w:color w:val="030303"/>
          <w:kern w:val="0"/>
          <w:szCs w:val="18"/>
        </w:rPr>
        <w:t>n</w:t>
      </w:r>
      <w:proofErr w:type="spellEnd"/>
      <w:r w:rsidR="00625746">
        <w:rPr>
          <w:rFonts w:cs="*Verdana-10734-Identity-H"/>
          <w:color w:val="03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30303"/>
          <w:kern w:val="0"/>
          <w:szCs w:val="18"/>
        </w:rPr>
        <w:t>escrita</w:t>
      </w:r>
      <w:r w:rsidRPr="008227C7">
        <w:rPr>
          <w:rFonts w:cs="*Verdana-10734-Identity-H"/>
          <w:color w:val="030303"/>
          <w:kern w:val="0"/>
          <w:szCs w:val="18"/>
        </w:rPr>
        <w:t>s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en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r w:rsidRPr="008227C7">
        <w:rPr>
          <w:rFonts w:cs="*Verdana-10734-Identity-H"/>
          <w:color w:val="030303"/>
          <w:kern w:val="0"/>
          <w:szCs w:val="18"/>
        </w:rPr>
        <w:t xml:space="preserve">color </w:t>
      </w:r>
      <w:proofErr w:type="gramStart"/>
      <w:r w:rsidRPr="008227C7">
        <w:rPr>
          <w:rFonts w:cs="*Verdana-10734-Identity-H"/>
          <w:color w:val="030303"/>
          <w:kern w:val="0"/>
          <w:szCs w:val="18"/>
        </w:rPr>
        <w:t>negro</w:t>
      </w:r>
      <w:proofErr w:type="gramEnd"/>
      <w:r w:rsidRPr="008227C7">
        <w:rPr>
          <w:rFonts w:cs="*Verdana-10734-Identity-H"/>
          <w:color w:val="030303"/>
          <w:kern w:val="0"/>
          <w:szCs w:val="18"/>
        </w:rPr>
        <w:t xml:space="preserve">. Las 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cuales</w:t>
      </w:r>
      <w:proofErr w:type="spellEnd"/>
      <w:r w:rsidRPr="008227C7">
        <w:rPr>
          <w:rFonts w:cs="*Verdana-10734-Identity-H"/>
          <w:color w:val="03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corresponden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r w:rsidRPr="008227C7">
        <w:rPr>
          <w:rFonts w:cs="*Verdana-10734-Identity-H"/>
          <w:color w:val="030303"/>
          <w:kern w:val="0"/>
          <w:szCs w:val="18"/>
        </w:rPr>
        <w:t xml:space="preserve">a 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los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="00625746">
        <w:rPr>
          <w:rFonts w:cs="*Verdana-10734-Identity-H"/>
          <w:color w:val="030303"/>
          <w:kern w:val="0"/>
          <w:szCs w:val="18"/>
        </w:rPr>
        <w:t>nú</w:t>
      </w:r>
      <w:r w:rsidRPr="008227C7">
        <w:rPr>
          <w:rFonts w:cs="*Verdana-10734-Identity-H"/>
          <w:color w:val="030303"/>
          <w:kern w:val="0"/>
          <w:szCs w:val="18"/>
        </w:rPr>
        <w:t>meros</w:t>
      </w:r>
      <w:proofErr w:type="spellEnd"/>
      <w:r w:rsidRPr="008227C7">
        <w:rPr>
          <w:rFonts w:cs="*Verdana-10734-Identity-H"/>
          <w:color w:val="03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en</w:t>
      </w:r>
      <w:proofErr w:type="spellEnd"/>
      <w:r w:rsidRPr="008227C7">
        <w:rPr>
          <w:rFonts w:cs="*Verdana-10734-Identity-H"/>
          <w:color w:val="030303"/>
          <w:kern w:val="0"/>
          <w:szCs w:val="18"/>
        </w:rPr>
        <w:t xml:space="preserve"> la 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hoja</w:t>
      </w:r>
      <w:proofErr w:type="spellEnd"/>
      <w:r w:rsidRPr="008227C7">
        <w:rPr>
          <w:rFonts w:cs="*Verdana-10734-Identity-H"/>
          <w:color w:val="030303"/>
          <w:kern w:val="0"/>
          <w:szCs w:val="18"/>
        </w:rPr>
        <w:t xml:space="preserve"> de "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Listas</w:t>
      </w:r>
      <w:proofErr w:type="spellEnd"/>
      <w:r w:rsidRPr="008227C7">
        <w:rPr>
          <w:rFonts w:cs="*Verdana-10734-Identity-H"/>
          <w:color w:val="030303"/>
          <w:kern w:val="0"/>
          <w:szCs w:val="18"/>
        </w:rPr>
        <w:t xml:space="preserve"> de 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habilidades</w:t>
      </w:r>
      <w:proofErr w:type="spellEnd"/>
      <w:r w:rsidRPr="008227C7">
        <w:rPr>
          <w:rFonts w:cs="*Verdana-10734-Identity-H"/>
          <w:color w:val="020303"/>
          <w:kern w:val="0"/>
          <w:szCs w:val="18"/>
        </w:rPr>
        <w:t xml:space="preserve"> </w:t>
      </w:r>
      <w:proofErr w:type="spellStart"/>
      <w:r w:rsidRPr="008227C7">
        <w:rPr>
          <w:rFonts w:cs="*Verdana-10734-Identity-H"/>
          <w:color w:val="030303"/>
          <w:kern w:val="0"/>
          <w:szCs w:val="18"/>
        </w:rPr>
        <w:t>prescolares</w:t>
      </w:r>
      <w:proofErr w:type="spellEnd"/>
      <w:r w:rsidRPr="008227C7">
        <w:rPr>
          <w:rFonts w:cs="*Verdana-10734-Identity-H"/>
          <w:color w:val="030303"/>
          <w:kern w:val="0"/>
          <w:szCs w:val="18"/>
        </w:rPr>
        <w:t>".</w:t>
      </w:r>
    </w:p>
    <w:p w:rsidR="008227C7" w:rsidRPr="008227C7" w:rsidRDefault="008227C7" w:rsidP="008227C7">
      <w:pPr>
        <w:autoSpaceDE w:val="0"/>
        <w:autoSpaceDN w:val="0"/>
        <w:adjustRightInd w:val="0"/>
        <w:spacing w:after="0" w:line="240" w:lineRule="auto"/>
        <w:rPr>
          <w:rFonts w:cs="*Verdana-10734-Identity-H"/>
          <w:color w:val="020303"/>
          <w:kern w:val="0"/>
          <w:sz w:val="20"/>
          <w:szCs w:val="18"/>
        </w:rPr>
      </w:pPr>
    </w:p>
    <w:p w:rsidR="008227C7" w:rsidRDefault="008227C7" w:rsidP="008227C7">
      <w:pPr>
        <w:pStyle w:val="Heading2"/>
        <w:rPr>
          <w:rFonts w:asciiTheme="minorHAnsi" w:hAnsiTheme="minorHAnsi" w:cs="*Verdana-10734-Identity-H"/>
          <w:color w:val="25492C"/>
          <w:kern w:val="0"/>
          <w:sz w:val="20"/>
          <w:szCs w:val="18"/>
        </w:rPr>
      </w:pPr>
      <w:r w:rsidRPr="008227C7">
        <w:rPr>
          <w:rFonts w:asciiTheme="minorHAnsi" w:hAnsiTheme="minorHAnsi" w:cs="*Verdana-10734-Identity-H"/>
          <w:color w:val="0F1313"/>
          <w:kern w:val="0"/>
          <w:sz w:val="20"/>
          <w:szCs w:val="18"/>
        </w:rPr>
        <w:t>*</w:t>
      </w:r>
      <w:r w:rsidRPr="008227C7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 xml:space="preserve">Las </w:t>
      </w:r>
      <w:proofErr w:type="spellStart"/>
      <w:r w:rsidRPr="008227C7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>instrucciones</w:t>
      </w:r>
      <w:proofErr w:type="spellEnd"/>
      <w:r w:rsidRPr="008227C7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 xml:space="preserve"> </w:t>
      </w:r>
      <w:r w:rsidR="00625746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 xml:space="preserve">de las </w:t>
      </w:r>
      <w:proofErr w:type="spellStart"/>
      <w:r w:rsidR="00625746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>actividades</w:t>
      </w:r>
      <w:proofErr w:type="spellEnd"/>
      <w:r w:rsidR="00625746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 xml:space="preserve"> </w:t>
      </w:r>
      <w:proofErr w:type="spellStart"/>
      <w:r w:rsidR="00625746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>están</w:t>
      </w:r>
      <w:proofErr w:type="spellEnd"/>
      <w:r w:rsidR="00625746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 xml:space="preserve"> </w:t>
      </w:r>
      <w:proofErr w:type="spellStart"/>
      <w:r w:rsidR="00625746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>escrita</w:t>
      </w:r>
      <w:r w:rsidRPr="008227C7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>s</w:t>
      </w:r>
      <w:proofErr w:type="spellEnd"/>
      <w:r w:rsidRPr="008227C7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 xml:space="preserve"> </w:t>
      </w:r>
      <w:proofErr w:type="spellStart"/>
      <w:r w:rsidRPr="008227C7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>en</w:t>
      </w:r>
      <w:proofErr w:type="spellEnd"/>
      <w:r w:rsidRPr="008227C7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 xml:space="preserve"> color </w:t>
      </w:r>
      <w:proofErr w:type="spellStart"/>
      <w:r w:rsidRPr="008227C7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>verde</w:t>
      </w:r>
      <w:proofErr w:type="spellEnd"/>
      <w:r w:rsidRPr="008227C7">
        <w:rPr>
          <w:rFonts w:asciiTheme="minorHAnsi" w:hAnsiTheme="minorHAnsi" w:cs="*Verdana-10734-Identity-H"/>
          <w:color w:val="25492C"/>
          <w:kern w:val="0"/>
          <w:sz w:val="20"/>
          <w:szCs w:val="18"/>
        </w:rPr>
        <w:t>.</w:t>
      </w:r>
    </w:p>
    <w:p w:rsidR="008227C7" w:rsidRPr="008227C7" w:rsidRDefault="008227C7" w:rsidP="008227C7">
      <w:pPr>
        <w:autoSpaceDE w:val="0"/>
        <w:autoSpaceDN w:val="0"/>
        <w:adjustRightInd w:val="0"/>
        <w:spacing w:after="0" w:line="240" w:lineRule="auto"/>
        <w:rPr>
          <w:rFonts w:cs="*Verdana-10734-Identity-H"/>
          <w:color w:val="25492C"/>
          <w:kern w:val="0"/>
          <w:sz w:val="20"/>
          <w:szCs w:val="18"/>
        </w:rPr>
      </w:pPr>
    </w:p>
    <w:p w:rsidR="00C101F8" w:rsidRPr="008227C7" w:rsidRDefault="002D0E26" w:rsidP="008227C7">
      <w:pPr>
        <w:pStyle w:val="Heading2"/>
        <w:rPr>
          <w:rFonts w:asciiTheme="minorHAnsi" w:hAnsiTheme="minorHAnsi"/>
          <w:sz w:val="32"/>
        </w:rPr>
      </w:pPr>
      <w:proofErr w:type="spellStart"/>
      <w:r>
        <w:rPr>
          <w:rFonts w:asciiTheme="minorHAnsi" w:hAnsiTheme="minorHAnsi"/>
          <w:sz w:val="32"/>
        </w:rPr>
        <w:lastRenderedPageBreak/>
        <w:t>Alfabeto</w:t>
      </w:r>
      <w:proofErr w:type="spellEnd"/>
    </w:p>
    <w:p w:rsidR="00625746" w:rsidRPr="00F240ED" w:rsidRDefault="00625746" w:rsidP="003B21D4">
      <w:pPr>
        <w:pStyle w:val="Default"/>
        <w:numPr>
          <w:ilvl w:val="0"/>
          <w:numId w:val="18"/>
        </w:numPr>
        <w:spacing w:line="276" w:lineRule="auto"/>
        <w:rPr>
          <w:color w:val="000000" w:themeColor="text1"/>
          <w:sz w:val="22"/>
          <w:szCs w:val="22"/>
        </w:rPr>
      </w:pPr>
      <w:r w:rsidRPr="00F240ED">
        <w:rPr>
          <w:rFonts w:asciiTheme="minorHAnsi" w:hAnsiTheme="minorHAnsi"/>
          <w:color w:val="000000" w:themeColor="text1"/>
          <w:sz w:val="22"/>
          <w:szCs w:val="22"/>
        </w:rPr>
        <w:t>¿</w:t>
      </w:r>
      <w:proofErr w:type="spellStart"/>
      <w:r w:rsidR="00B45CFC" w:rsidRPr="00B45CFC">
        <w:t>Sabe</w:t>
      </w:r>
      <w:proofErr w:type="spellEnd"/>
      <w:r w:rsidR="00B45CFC" w:rsidRPr="00B45CFC">
        <w:t xml:space="preserve">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nombres</w:t>
      </w:r>
      <w:proofErr w:type="spellEnd"/>
      <w:r>
        <w:t xml:space="preserve"> de las </w:t>
      </w:r>
      <w:proofErr w:type="spellStart"/>
      <w:r>
        <w:t>letras</w:t>
      </w:r>
      <w:proofErr w:type="spellEnd"/>
      <w:r w:rsidRPr="00F240ED">
        <w:rPr>
          <w:rFonts w:asciiTheme="minorHAnsi" w:hAnsiTheme="minorHAnsi"/>
          <w:color w:val="000000" w:themeColor="text1"/>
          <w:sz w:val="22"/>
          <w:szCs w:val="22"/>
        </w:rPr>
        <w:t>?</w:t>
      </w:r>
    </w:p>
    <w:p w:rsidR="00C101F8" w:rsidRPr="00B45CFC" w:rsidRDefault="00B45CFC" w:rsidP="00625746">
      <w:pPr>
        <w:pStyle w:val="ListParagraph"/>
        <w:spacing w:line="259" w:lineRule="auto"/>
        <w:ind w:left="450"/>
        <w:rPr>
          <w:color w:val="00B050"/>
        </w:rPr>
      </w:pPr>
      <w:proofErr w:type="spellStart"/>
      <w:r w:rsidRPr="00B45CFC">
        <w:rPr>
          <w:color w:val="00B050"/>
        </w:rPr>
        <w:t>Pida</w:t>
      </w:r>
      <w:proofErr w:type="spellEnd"/>
      <w:r w:rsidRPr="00B45CFC">
        <w:rPr>
          <w:color w:val="00B050"/>
        </w:rPr>
        <w:t xml:space="preserve"> que </w:t>
      </w:r>
      <w:proofErr w:type="spellStart"/>
      <w:r w:rsidRPr="00B45CFC">
        <w:rPr>
          <w:color w:val="00B050"/>
        </w:rPr>
        <w:t>su</w:t>
      </w:r>
      <w:proofErr w:type="spellEnd"/>
      <w:r w:rsidRPr="00B45CFC">
        <w:rPr>
          <w:color w:val="00B050"/>
        </w:rPr>
        <w:t xml:space="preserve"> </w:t>
      </w:r>
      <w:proofErr w:type="spellStart"/>
      <w:r w:rsidRPr="00B45CFC">
        <w:rPr>
          <w:color w:val="00B050"/>
        </w:rPr>
        <w:t>hijo</w:t>
      </w:r>
      <w:proofErr w:type="spellEnd"/>
      <w:r w:rsidRPr="00B45CFC">
        <w:rPr>
          <w:color w:val="00B050"/>
        </w:rPr>
        <w:t xml:space="preserve">/a </w:t>
      </w:r>
      <w:proofErr w:type="spellStart"/>
      <w:r w:rsidRPr="00B45CFC">
        <w:rPr>
          <w:color w:val="00B050"/>
        </w:rPr>
        <w:t>muestre</w:t>
      </w:r>
      <w:proofErr w:type="spellEnd"/>
      <w:r w:rsidRPr="00B45CFC">
        <w:rPr>
          <w:color w:val="00B050"/>
        </w:rPr>
        <w:t xml:space="preserve"> con el </w:t>
      </w:r>
      <w:proofErr w:type="spellStart"/>
      <w:r w:rsidRPr="00B45CFC">
        <w:rPr>
          <w:color w:val="00B050"/>
        </w:rPr>
        <w:t>dedo</w:t>
      </w:r>
      <w:proofErr w:type="spellEnd"/>
      <w:r w:rsidRPr="00B45CFC">
        <w:rPr>
          <w:color w:val="00B050"/>
        </w:rPr>
        <w:t xml:space="preserve"> </w:t>
      </w:r>
      <w:proofErr w:type="spellStart"/>
      <w:r w:rsidRPr="00B45CFC">
        <w:rPr>
          <w:color w:val="00B050"/>
        </w:rPr>
        <w:t>mientras</w:t>
      </w:r>
      <w:proofErr w:type="spellEnd"/>
      <w:r>
        <w:rPr>
          <w:color w:val="00B050"/>
        </w:rPr>
        <w:t xml:space="preserve"> </w:t>
      </w:r>
      <w:r w:rsidRPr="00B45CFC">
        <w:rPr>
          <w:color w:val="00B050"/>
        </w:rPr>
        <w:t xml:space="preserve">dice el </w:t>
      </w:r>
      <w:proofErr w:type="spellStart"/>
      <w:r w:rsidRPr="00B45CFC">
        <w:rPr>
          <w:color w:val="00B050"/>
        </w:rPr>
        <w:t>nombre</w:t>
      </w:r>
      <w:proofErr w:type="spellEnd"/>
      <w:r w:rsidRPr="00B45CFC">
        <w:rPr>
          <w:color w:val="00B050"/>
        </w:rPr>
        <w:t xml:space="preserve"> y el </w:t>
      </w:r>
      <w:proofErr w:type="spellStart"/>
      <w:r w:rsidRPr="00B45CFC">
        <w:rPr>
          <w:color w:val="00B050"/>
        </w:rPr>
        <w:t>sonido</w:t>
      </w:r>
      <w:proofErr w:type="spellEnd"/>
      <w:r w:rsidRPr="00B45CFC">
        <w:rPr>
          <w:color w:val="00B050"/>
        </w:rPr>
        <w:t xml:space="preserve"> de la </w:t>
      </w:r>
      <w:proofErr w:type="spellStart"/>
      <w:r w:rsidRPr="00B45CFC">
        <w:rPr>
          <w:color w:val="00B050"/>
        </w:rPr>
        <w:t>letra</w:t>
      </w:r>
      <w:proofErr w:type="spellEnd"/>
      <w:r w:rsidRPr="00B45CFC">
        <w:rPr>
          <w:color w:val="00B050"/>
        </w:rPr>
        <w:t>.</w:t>
      </w:r>
    </w:p>
    <w:p w:rsidR="00C101F8" w:rsidRDefault="00156804" w:rsidP="00AB504C">
      <w:pPr>
        <w:spacing w:after="0"/>
        <w:jc w:val="center"/>
        <w:rPr>
          <w:b/>
          <w:sz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EA20ED" wp14:editId="0EFE2354">
                <wp:simplePos x="0" y="0"/>
                <wp:positionH relativeFrom="column">
                  <wp:posOffset>1895697</wp:posOffset>
                </wp:positionH>
                <wp:positionV relativeFrom="paragraph">
                  <wp:posOffset>19419</wp:posOffset>
                </wp:positionV>
                <wp:extent cx="0" cy="3625702"/>
                <wp:effectExtent l="0" t="0" r="38100" b="32385"/>
                <wp:wrapNone/>
                <wp:docPr id="63" name="Straight Connector 63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257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1F15BE" id="Straight Connector 63" o:spid="_x0000_s1026" alt="&quot;&quot;" style="position:absolute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5pt,1.55pt" to="149.25pt,2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" strokecolor="#418ab3 [3204]" strokeweight="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1010093</wp:posOffset>
                </wp:positionH>
                <wp:positionV relativeFrom="paragraph">
                  <wp:posOffset>16274</wp:posOffset>
                </wp:positionV>
                <wp:extent cx="0" cy="3625702"/>
                <wp:effectExtent l="0" t="0" r="38100" b="32385"/>
                <wp:wrapNone/>
                <wp:docPr id="62" name="Straight Connector 62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257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142B68" id="Straight Connector 62" o:spid="_x0000_s1026" alt="&quot;&quot;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5pt,1.3pt" to="79.55pt,2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" strokecolor="#418ab3 [3204]" strokeweight="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5E2DBF" wp14:editId="080DB8D4">
                <wp:simplePos x="0" y="0"/>
                <wp:positionH relativeFrom="column">
                  <wp:posOffset>116959</wp:posOffset>
                </wp:positionH>
                <wp:positionV relativeFrom="paragraph">
                  <wp:posOffset>3257196</wp:posOffset>
                </wp:positionV>
                <wp:extent cx="2562446" cy="0"/>
                <wp:effectExtent l="0" t="0" r="0" b="0"/>
                <wp:wrapNone/>
                <wp:docPr id="61" name="Straight Connector 61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4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6B0BA8D" id="Straight Connector 61" o:spid="_x0000_s1026" alt="&quot;&quot;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pt,256.45pt" to="210.95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" strokecolor="#418ab3 [3204]" strokeweight="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05E2DBF" wp14:editId="080DB8D4">
                <wp:simplePos x="0" y="0"/>
                <wp:positionH relativeFrom="column">
                  <wp:posOffset>77692</wp:posOffset>
                </wp:positionH>
                <wp:positionV relativeFrom="paragraph">
                  <wp:posOffset>2879799</wp:posOffset>
                </wp:positionV>
                <wp:extent cx="2562446" cy="0"/>
                <wp:effectExtent l="0" t="0" r="0" b="0"/>
                <wp:wrapNone/>
                <wp:docPr id="60" name="Straight Connector 60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4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45D9C3D" id="Straight Connector 60" o:spid="_x0000_s1026" alt="&quot;&quot;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226.75pt" to="207.8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" strokecolor="#418ab3 [3204]" strokeweight="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76B0E6" wp14:editId="7F6D5F23">
                <wp:simplePos x="0" y="0"/>
                <wp:positionH relativeFrom="column">
                  <wp:posOffset>106045</wp:posOffset>
                </wp:positionH>
                <wp:positionV relativeFrom="paragraph">
                  <wp:posOffset>2480783</wp:posOffset>
                </wp:positionV>
                <wp:extent cx="2562446" cy="0"/>
                <wp:effectExtent l="0" t="0" r="0" b="0"/>
                <wp:wrapNone/>
                <wp:docPr id="59" name="Straight Connector 59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4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261AC6" id="Straight Connector 59" o:spid="_x0000_s1026" alt="&quot;&quot;" style="position:absolute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195.35pt" to="210.1pt,1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" strokecolor="#418ab3 [3204]" strokeweight="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76B0E6" wp14:editId="7F6D5F23">
                <wp:simplePos x="0" y="0"/>
                <wp:positionH relativeFrom="column">
                  <wp:posOffset>106325</wp:posOffset>
                </wp:positionH>
                <wp:positionV relativeFrom="paragraph">
                  <wp:posOffset>2150066</wp:posOffset>
                </wp:positionV>
                <wp:extent cx="2562446" cy="0"/>
                <wp:effectExtent l="0" t="0" r="0" b="0"/>
                <wp:wrapNone/>
                <wp:docPr id="58" name="Straight Connector 58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4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B5B8BB6" id="Straight Connector 58" o:spid="_x0000_s1026" alt="&quot;&quot;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169.3pt" to="210.1pt,1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" strokecolor="#418ab3 [3204]" strokeweight="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76B0E6" wp14:editId="7F6D5F23">
                <wp:simplePos x="0" y="0"/>
                <wp:positionH relativeFrom="column">
                  <wp:posOffset>98632</wp:posOffset>
                </wp:positionH>
                <wp:positionV relativeFrom="paragraph">
                  <wp:posOffset>1816499</wp:posOffset>
                </wp:positionV>
                <wp:extent cx="2562446" cy="0"/>
                <wp:effectExtent l="0" t="0" r="0" b="0"/>
                <wp:wrapNone/>
                <wp:docPr id="57" name="Straight Connector 57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4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87A92C4" id="Straight Connector 57" o:spid="_x0000_s1026" alt="&quot;&quot;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5pt,143.05pt" to="209.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" strokecolor="#418ab3 [3204]" strokeweight="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76B0E6" wp14:editId="7F6D5F23">
                <wp:simplePos x="0" y="0"/>
                <wp:positionH relativeFrom="column">
                  <wp:posOffset>88471</wp:posOffset>
                </wp:positionH>
                <wp:positionV relativeFrom="paragraph">
                  <wp:posOffset>1444419</wp:posOffset>
                </wp:positionV>
                <wp:extent cx="2562446" cy="0"/>
                <wp:effectExtent l="0" t="0" r="0" b="0"/>
                <wp:wrapNone/>
                <wp:docPr id="56" name="Straight Connector 56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4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8FA3C5" id="Straight Connector 56" o:spid="_x0000_s1026" alt="&quot;&quot;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5pt,113.75pt" to="208.7pt,1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" strokecolor="#418ab3 [3204]" strokeweight="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76B0E6" wp14:editId="7F6D5F23">
                <wp:simplePos x="0" y="0"/>
                <wp:positionH relativeFrom="column">
                  <wp:posOffset>77692</wp:posOffset>
                </wp:positionH>
                <wp:positionV relativeFrom="paragraph">
                  <wp:posOffset>1157206</wp:posOffset>
                </wp:positionV>
                <wp:extent cx="2562446" cy="0"/>
                <wp:effectExtent l="0" t="0" r="0" b="0"/>
                <wp:wrapNone/>
                <wp:docPr id="55" name="Straight Connector 55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4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CD2E9CB" id="Straight Connector 55" o:spid="_x0000_s1026" alt="&quot;&quot;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91.1pt" to="207.85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" strokecolor="#418ab3 [3204]" strokeweight="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6B0E6" wp14:editId="7F6D5F23">
                <wp:simplePos x="0" y="0"/>
                <wp:positionH relativeFrom="column">
                  <wp:posOffset>109589</wp:posOffset>
                </wp:positionH>
                <wp:positionV relativeFrom="paragraph">
                  <wp:posOffset>774463</wp:posOffset>
                </wp:positionV>
                <wp:extent cx="2562446" cy="0"/>
                <wp:effectExtent l="0" t="0" r="0" b="0"/>
                <wp:wrapNone/>
                <wp:docPr id="54" name="Straight Connector 54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4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0CFDB8" id="Straight Connector 54" o:spid="_x0000_s1026" alt="&quot;&quot;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61pt" to="210.4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" strokecolor="#418ab3 [3204]" strokeweight="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106326</wp:posOffset>
                </wp:positionH>
                <wp:positionV relativeFrom="paragraph">
                  <wp:posOffset>399046</wp:posOffset>
                </wp:positionV>
                <wp:extent cx="2562446" cy="0"/>
                <wp:effectExtent l="0" t="0" r="0" b="0"/>
                <wp:wrapNone/>
                <wp:docPr id="53" name="Straight Connector 53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4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35A43E" id="Straight Connector 53" o:spid="_x0000_s1026" alt="&quot;&quot;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31.4pt" to="210.1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" strokecolor="#418ab3 [3204]" strokeweight=".5pt">
                <v:stroke joinstyle="miter"/>
              </v:line>
            </w:pict>
          </mc:Fallback>
        </mc:AlternateContent>
      </w:r>
      <w:r w:rsidR="00C101F8">
        <w:rPr>
          <w:noProof/>
          <w:lang w:eastAsia="en-US"/>
        </w:rPr>
        <w:drawing>
          <wp:inline distT="0" distB="0" distL="0" distR="0" wp14:anchorId="6D8AFE58" wp14:editId="093E90BB">
            <wp:extent cx="2553195" cy="3624580"/>
            <wp:effectExtent l="19050" t="19050" r="19050" b="13970"/>
            <wp:docPr id="38" name="Picture 38" descr="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8347" cy="3631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CFC" w:rsidRPr="009774DA" w:rsidRDefault="00B45CFC" w:rsidP="003B21D4">
      <w:pPr>
        <w:pStyle w:val="Default"/>
        <w:numPr>
          <w:ilvl w:val="0"/>
          <w:numId w:val="18"/>
        </w:numPr>
        <w:spacing w:line="276" w:lineRule="auto"/>
        <w:ind w:left="630"/>
        <w:rPr>
          <w:rFonts w:asciiTheme="minorHAnsi" w:hAnsiTheme="minorHAnsi"/>
          <w:color w:val="000000" w:themeColor="text1"/>
          <w:sz w:val="22"/>
          <w:szCs w:val="22"/>
        </w:rPr>
      </w:pPr>
      <w:r w:rsidRPr="009774DA">
        <w:rPr>
          <w:rFonts w:asciiTheme="minorHAnsi" w:hAnsiTheme="minorHAnsi"/>
          <w:color w:val="000000" w:themeColor="text1"/>
          <w:sz w:val="22"/>
          <w:szCs w:val="22"/>
        </w:rPr>
        <w:t>¿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Sabe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dichos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, cantos y 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canciones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? </w:t>
      </w:r>
    </w:p>
    <w:p w:rsidR="00B45CFC" w:rsidRPr="009774DA" w:rsidRDefault="00B45CFC" w:rsidP="003B21D4">
      <w:pPr>
        <w:pStyle w:val="Default"/>
        <w:numPr>
          <w:ilvl w:val="0"/>
          <w:numId w:val="18"/>
        </w:numPr>
        <w:spacing w:line="276" w:lineRule="auto"/>
        <w:ind w:left="630"/>
        <w:rPr>
          <w:rFonts w:asciiTheme="minorHAnsi" w:hAnsiTheme="minorHAnsi"/>
          <w:color w:val="000000" w:themeColor="text1"/>
          <w:sz w:val="22"/>
          <w:szCs w:val="22"/>
        </w:rPr>
      </w:pPr>
      <w:r w:rsidRPr="009774DA">
        <w:rPr>
          <w:rFonts w:asciiTheme="minorHAnsi" w:hAnsiTheme="minorHAnsi"/>
          <w:color w:val="000000" w:themeColor="text1"/>
          <w:sz w:val="22"/>
          <w:szCs w:val="22"/>
        </w:rPr>
        <w:t>¿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Reconoce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 las 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letras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 de 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su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nombre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>?</w:t>
      </w:r>
    </w:p>
    <w:p w:rsidR="00C101F8" w:rsidRPr="009774DA" w:rsidRDefault="00B45CFC" w:rsidP="003B21D4">
      <w:pPr>
        <w:pStyle w:val="Default"/>
        <w:numPr>
          <w:ilvl w:val="0"/>
          <w:numId w:val="18"/>
        </w:numPr>
        <w:spacing w:line="276" w:lineRule="auto"/>
        <w:ind w:left="630"/>
        <w:rPr>
          <w:rFonts w:asciiTheme="minorHAnsi" w:hAnsiTheme="minorHAnsi"/>
          <w:color w:val="000000" w:themeColor="text1"/>
          <w:sz w:val="22"/>
          <w:szCs w:val="22"/>
        </w:rPr>
      </w:pPr>
      <w:r w:rsidRPr="009774DA">
        <w:rPr>
          <w:rFonts w:asciiTheme="minorHAnsi" w:hAnsiTheme="minorHAnsi"/>
          <w:color w:val="000000" w:themeColor="text1"/>
          <w:sz w:val="22"/>
          <w:szCs w:val="22"/>
        </w:rPr>
        <w:t>¿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Puede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contar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gramStart"/>
      <w:r w:rsidRPr="009774DA">
        <w:rPr>
          <w:rFonts w:asciiTheme="minorHAnsi" w:hAnsiTheme="minorHAnsi"/>
          <w:color w:val="000000" w:themeColor="text1"/>
          <w:sz w:val="22"/>
          <w:szCs w:val="22"/>
        </w:rPr>
        <w:t>un</w:t>
      </w:r>
      <w:proofErr w:type="gram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cuento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en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orden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>?</w:t>
      </w:r>
    </w:p>
    <w:p w:rsidR="00507AA8" w:rsidRDefault="00B45CFC" w:rsidP="003B21D4">
      <w:pPr>
        <w:pStyle w:val="Default"/>
        <w:numPr>
          <w:ilvl w:val="0"/>
          <w:numId w:val="18"/>
        </w:numPr>
        <w:spacing w:line="276" w:lineRule="auto"/>
        <w:ind w:left="630"/>
        <w:rPr>
          <w:rFonts w:asciiTheme="minorHAnsi" w:hAnsiTheme="minorHAnsi"/>
          <w:color w:val="000000" w:themeColor="text1"/>
          <w:sz w:val="22"/>
          <w:szCs w:val="22"/>
        </w:rPr>
      </w:pPr>
      <w:r w:rsidRPr="009774DA">
        <w:rPr>
          <w:rFonts w:asciiTheme="minorHAnsi" w:hAnsiTheme="minorHAnsi"/>
          <w:color w:val="000000" w:themeColor="text1"/>
          <w:sz w:val="22"/>
          <w:szCs w:val="22"/>
        </w:rPr>
        <w:t>¿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Puede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9774DA">
        <w:rPr>
          <w:rFonts w:asciiTheme="minorHAnsi" w:hAnsiTheme="minorHAnsi"/>
          <w:color w:val="000000" w:themeColor="text1"/>
          <w:sz w:val="22"/>
          <w:szCs w:val="22"/>
        </w:rPr>
        <w:t>seguir</w:t>
      </w:r>
      <w:proofErr w:type="spellEnd"/>
      <w:r w:rsidRPr="009774D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625746">
        <w:rPr>
          <w:rFonts w:asciiTheme="minorHAnsi" w:hAnsiTheme="minorHAnsi"/>
          <w:color w:val="000000" w:themeColor="text1"/>
          <w:sz w:val="22"/>
          <w:szCs w:val="22"/>
        </w:rPr>
        <w:t xml:space="preserve">palabras de </w:t>
      </w:r>
      <w:proofErr w:type="spellStart"/>
      <w:r w:rsidR="00625746">
        <w:rPr>
          <w:rFonts w:asciiTheme="minorHAnsi" w:hAnsiTheme="minorHAnsi"/>
          <w:color w:val="000000" w:themeColor="text1"/>
          <w:sz w:val="22"/>
          <w:szCs w:val="22"/>
        </w:rPr>
        <w:t>izquierda</w:t>
      </w:r>
      <w:proofErr w:type="spellEnd"/>
      <w:r w:rsidR="00625746">
        <w:rPr>
          <w:rFonts w:asciiTheme="minorHAnsi" w:hAnsiTheme="minorHAnsi"/>
          <w:color w:val="000000" w:themeColor="text1"/>
          <w:sz w:val="22"/>
          <w:szCs w:val="22"/>
        </w:rPr>
        <w:t xml:space="preserve"> a </w:t>
      </w:r>
      <w:proofErr w:type="spellStart"/>
      <w:r w:rsidR="00625746">
        <w:rPr>
          <w:rFonts w:asciiTheme="minorHAnsi" w:hAnsiTheme="minorHAnsi"/>
          <w:color w:val="000000" w:themeColor="text1"/>
          <w:sz w:val="22"/>
          <w:szCs w:val="22"/>
        </w:rPr>
        <w:t>derecha</w:t>
      </w:r>
      <w:proofErr w:type="spellEnd"/>
      <w:r w:rsidR="00625746" w:rsidRPr="009774DA">
        <w:rPr>
          <w:rFonts w:asciiTheme="minorHAnsi" w:hAnsiTheme="minorHAnsi"/>
          <w:color w:val="000000" w:themeColor="text1"/>
          <w:sz w:val="22"/>
          <w:szCs w:val="22"/>
        </w:rPr>
        <w:t>?</w:t>
      </w:r>
    </w:p>
    <w:p w:rsidR="00F240ED" w:rsidRPr="00507AA8" w:rsidRDefault="00B45CFC" w:rsidP="003B21D4">
      <w:pPr>
        <w:pStyle w:val="Default"/>
        <w:numPr>
          <w:ilvl w:val="0"/>
          <w:numId w:val="18"/>
        </w:numPr>
        <w:spacing w:line="276" w:lineRule="auto"/>
        <w:ind w:left="630"/>
        <w:rPr>
          <w:rFonts w:asciiTheme="minorHAnsi" w:hAnsiTheme="minorHAnsi"/>
          <w:color w:val="000000" w:themeColor="text1"/>
          <w:sz w:val="22"/>
          <w:szCs w:val="22"/>
        </w:rPr>
      </w:pPr>
      <w:r w:rsidRPr="00507AA8">
        <w:rPr>
          <w:rFonts w:asciiTheme="minorHAnsi" w:hAnsiTheme="minorHAnsi"/>
          <w:color w:val="000000" w:themeColor="text1"/>
          <w:sz w:val="22"/>
          <w:szCs w:val="22"/>
        </w:rPr>
        <w:t>¿</w:t>
      </w:r>
      <w:proofErr w:type="spellStart"/>
      <w:r w:rsidRPr="00507AA8">
        <w:rPr>
          <w:rFonts w:asciiTheme="minorHAnsi" w:hAnsiTheme="minorHAnsi"/>
          <w:color w:val="000000" w:themeColor="text1"/>
          <w:sz w:val="22"/>
          <w:szCs w:val="22"/>
        </w:rPr>
        <w:t>Puede</w:t>
      </w:r>
      <w:proofErr w:type="spellEnd"/>
      <w:r w:rsidRPr="00507AA8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507AA8">
        <w:rPr>
          <w:rFonts w:asciiTheme="minorHAnsi" w:hAnsiTheme="minorHAnsi"/>
          <w:color w:val="000000" w:themeColor="text1"/>
          <w:sz w:val="22"/>
          <w:szCs w:val="22"/>
        </w:rPr>
        <w:t>contar</w:t>
      </w:r>
      <w:proofErr w:type="spellEnd"/>
      <w:r w:rsidRPr="00507AA8">
        <w:rPr>
          <w:rFonts w:asciiTheme="minorHAnsi" w:hAnsiTheme="minorHAnsi"/>
          <w:color w:val="000000" w:themeColor="text1"/>
          <w:sz w:val="22"/>
          <w:szCs w:val="22"/>
        </w:rPr>
        <w:t xml:space="preserve"> de </w:t>
      </w:r>
      <w:proofErr w:type="spellStart"/>
      <w:r w:rsidRPr="00507AA8">
        <w:rPr>
          <w:rFonts w:asciiTheme="minorHAnsi" w:hAnsiTheme="minorHAnsi"/>
          <w:color w:val="000000" w:themeColor="text1"/>
          <w:sz w:val="22"/>
          <w:szCs w:val="22"/>
        </w:rPr>
        <w:t>nuevo</w:t>
      </w:r>
      <w:proofErr w:type="spellEnd"/>
      <w:r w:rsidRPr="00507AA8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gramStart"/>
      <w:r w:rsidRPr="00507AA8">
        <w:rPr>
          <w:rFonts w:asciiTheme="minorHAnsi" w:hAnsiTheme="minorHAnsi"/>
          <w:color w:val="000000" w:themeColor="text1"/>
          <w:sz w:val="22"/>
          <w:szCs w:val="22"/>
        </w:rPr>
        <w:t>un</w:t>
      </w:r>
      <w:proofErr w:type="gramEnd"/>
      <w:r w:rsidRPr="00507AA8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507AA8">
        <w:rPr>
          <w:rFonts w:asciiTheme="minorHAnsi" w:hAnsiTheme="minorHAnsi"/>
          <w:color w:val="000000" w:themeColor="text1"/>
          <w:sz w:val="22"/>
          <w:szCs w:val="22"/>
        </w:rPr>
        <w:t>cuento</w:t>
      </w:r>
      <w:proofErr w:type="spellEnd"/>
      <w:r w:rsidRPr="00507AA8">
        <w:rPr>
          <w:rFonts w:asciiTheme="minorHAnsi" w:hAnsiTheme="minorHAnsi"/>
          <w:color w:val="000000" w:themeColor="text1"/>
          <w:sz w:val="22"/>
          <w:szCs w:val="22"/>
        </w:rPr>
        <w:t xml:space="preserve"> o un </w:t>
      </w:r>
      <w:proofErr w:type="spellStart"/>
      <w:r w:rsidRPr="00507AA8">
        <w:rPr>
          <w:rFonts w:asciiTheme="minorHAnsi" w:hAnsiTheme="minorHAnsi"/>
          <w:color w:val="000000" w:themeColor="text1"/>
          <w:sz w:val="22"/>
          <w:szCs w:val="22"/>
        </w:rPr>
        <w:t>evento</w:t>
      </w:r>
      <w:proofErr w:type="spellEnd"/>
      <w:r w:rsidRPr="00507AA8">
        <w:rPr>
          <w:rFonts w:asciiTheme="minorHAnsi" w:hAnsiTheme="minorHAnsi"/>
          <w:color w:val="000000" w:themeColor="text1"/>
          <w:sz w:val="22"/>
          <w:szCs w:val="22"/>
        </w:rPr>
        <w:t>?</w:t>
      </w:r>
      <w:r w:rsidR="009774DA" w:rsidRPr="00507AA8">
        <w:rPr>
          <w:sz w:val="22"/>
          <w:szCs w:val="22"/>
        </w:rPr>
        <w:t xml:space="preserve"> </w:t>
      </w:r>
    </w:p>
    <w:p w:rsidR="00F240ED" w:rsidRPr="00F240ED" w:rsidRDefault="009774DA" w:rsidP="003B21D4">
      <w:pPr>
        <w:pStyle w:val="Default"/>
        <w:numPr>
          <w:ilvl w:val="0"/>
          <w:numId w:val="18"/>
        </w:numPr>
        <w:spacing w:line="276" w:lineRule="auto"/>
        <w:rPr>
          <w:color w:val="000000" w:themeColor="text1"/>
          <w:sz w:val="22"/>
          <w:szCs w:val="22"/>
        </w:rPr>
      </w:pPr>
      <w:r w:rsidRPr="00F240ED">
        <w:rPr>
          <w:rFonts w:asciiTheme="minorHAnsi" w:hAnsiTheme="minorHAnsi"/>
          <w:color w:val="000000" w:themeColor="text1"/>
          <w:sz w:val="22"/>
          <w:szCs w:val="22"/>
        </w:rPr>
        <w:t>¿</w:t>
      </w:r>
      <w:proofErr w:type="spellStart"/>
      <w:r w:rsidRPr="00F240ED">
        <w:rPr>
          <w:rFonts w:asciiTheme="minorHAnsi" w:hAnsiTheme="minorHAnsi"/>
          <w:color w:val="000000" w:themeColor="text1"/>
          <w:sz w:val="22"/>
          <w:szCs w:val="22"/>
        </w:rPr>
        <w:t>Escucha</w:t>
      </w:r>
      <w:proofErr w:type="spellEnd"/>
      <w:r w:rsidRPr="00F240ED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F240ED">
        <w:rPr>
          <w:rFonts w:asciiTheme="minorHAnsi" w:hAnsiTheme="minorHAnsi"/>
          <w:color w:val="000000" w:themeColor="text1"/>
          <w:sz w:val="22"/>
          <w:szCs w:val="22"/>
        </w:rPr>
        <w:t>atentamente</w:t>
      </w:r>
      <w:proofErr w:type="spellEnd"/>
      <w:r w:rsidRPr="00F240ED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F240ED">
        <w:rPr>
          <w:rFonts w:asciiTheme="minorHAnsi" w:hAnsiTheme="minorHAnsi"/>
          <w:color w:val="000000" w:themeColor="text1"/>
          <w:sz w:val="22"/>
          <w:szCs w:val="22"/>
        </w:rPr>
        <w:t>por</w:t>
      </w:r>
      <w:proofErr w:type="spellEnd"/>
      <w:r w:rsidRPr="00F240ED">
        <w:rPr>
          <w:rFonts w:asciiTheme="minorHAnsi" w:hAnsiTheme="minorHAnsi"/>
          <w:color w:val="000000" w:themeColor="text1"/>
          <w:sz w:val="22"/>
          <w:szCs w:val="22"/>
        </w:rPr>
        <w:t xml:space="preserve"> 10 </w:t>
      </w:r>
      <w:proofErr w:type="spellStart"/>
      <w:r w:rsidRPr="00F240ED">
        <w:rPr>
          <w:rFonts w:asciiTheme="minorHAnsi" w:hAnsiTheme="minorHAnsi"/>
          <w:color w:val="000000" w:themeColor="text1"/>
          <w:sz w:val="22"/>
          <w:szCs w:val="22"/>
        </w:rPr>
        <w:t>minutos</w:t>
      </w:r>
      <w:proofErr w:type="spellEnd"/>
      <w:r w:rsidRPr="00F240ED">
        <w:rPr>
          <w:rFonts w:asciiTheme="minorHAnsi" w:hAnsiTheme="minorHAnsi"/>
          <w:color w:val="000000" w:themeColor="text1"/>
          <w:sz w:val="22"/>
          <w:szCs w:val="22"/>
        </w:rPr>
        <w:t>?</w:t>
      </w:r>
    </w:p>
    <w:p w:rsidR="00F240ED" w:rsidRPr="00625746" w:rsidRDefault="00A15D7E" w:rsidP="003B21D4">
      <w:pPr>
        <w:pStyle w:val="Default"/>
        <w:numPr>
          <w:ilvl w:val="0"/>
          <w:numId w:val="18"/>
        </w:numPr>
        <w:rPr>
          <w:rFonts w:ascii="*Calibri-6962-Identity-H" w:hAnsi="*Calibri-6962-Identity-H" w:cs="*Calibri-6962-Identity-H"/>
          <w:color w:val="070707"/>
          <w:sz w:val="20"/>
          <w:szCs w:val="20"/>
        </w:rPr>
      </w:pPr>
      <w:r w:rsidRPr="00625746">
        <w:rPr>
          <w:rFonts w:asciiTheme="minorHAnsi" w:hAnsiTheme="minorHAnsi"/>
          <w:color w:val="000000" w:themeColor="text1"/>
          <w:sz w:val="22"/>
          <w:szCs w:val="22"/>
        </w:rPr>
        <w:t>¿</w:t>
      </w:r>
      <w:proofErr w:type="spellStart"/>
      <w:r w:rsidRPr="00625746">
        <w:rPr>
          <w:rFonts w:asciiTheme="minorHAnsi" w:hAnsiTheme="minorHAnsi"/>
          <w:color w:val="000000" w:themeColor="text1"/>
          <w:sz w:val="22"/>
          <w:szCs w:val="22"/>
        </w:rPr>
        <w:t>Sabe</w:t>
      </w:r>
      <w:proofErr w:type="spellEnd"/>
      <w:r w:rsidR="000074B6">
        <w:rPr>
          <w:rFonts w:asciiTheme="minorHAnsi" w:hAnsiTheme="minorHAnsi"/>
          <w:color w:val="000000" w:themeColor="text1"/>
          <w:sz w:val="22"/>
          <w:szCs w:val="22"/>
        </w:rPr>
        <w:t xml:space="preserve"> 10 o </w:t>
      </w:r>
      <w:proofErr w:type="spellStart"/>
      <w:r w:rsidR="000074B6">
        <w:rPr>
          <w:rFonts w:asciiTheme="minorHAnsi" w:hAnsiTheme="minorHAnsi"/>
          <w:color w:val="000000" w:themeColor="text1"/>
          <w:sz w:val="22"/>
          <w:szCs w:val="22"/>
        </w:rPr>
        <w:t>má</w:t>
      </w:r>
      <w:r w:rsidR="00625746" w:rsidRPr="00625746">
        <w:rPr>
          <w:rFonts w:asciiTheme="minorHAnsi" w:hAnsiTheme="minorHAnsi"/>
          <w:color w:val="000000" w:themeColor="text1"/>
          <w:sz w:val="22"/>
          <w:szCs w:val="22"/>
        </w:rPr>
        <w:t>s</w:t>
      </w:r>
      <w:proofErr w:type="spellEnd"/>
      <w:r w:rsidR="00625746" w:rsidRPr="0062574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="00625746" w:rsidRPr="00625746">
        <w:rPr>
          <w:rFonts w:asciiTheme="minorHAnsi" w:hAnsiTheme="minorHAnsi"/>
          <w:color w:val="000000" w:themeColor="text1"/>
          <w:sz w:val="22"/>
          <w:szCs w:val="22"/>
        </w:rPr>
        <w:t>sonidos</w:t>
      </w:r>
      <w:proofErr w:type="spellEnd"/>
      <w:r w:rsidR="00625746" w:rsidRPr="00625746">
        <w:rPr>
          <w:rFonts w:asciiTheme="minorHAnsi" w:hAnsiTheme="minorHAnsi"/>
          <w:color w:val="000000" w:themeColor="text1"/>
          <w:sz w:val="22"/>
          <w:szCs w:val="22"/>
        </w:rPr>
        <w:t xml:space="preserve"> de </w:t>
      </w:r>
      <w:proofErr w:type="spellStart"/>
      <w:r w:rsidR="00625746" w:rsidRPr="00625746">
        <w:rPr>
          <w:rFonts w:asciiTheme="minorHAnsi" w:hAnsiTheme="minorHAnsi"/>
          <w:color w:val="000000" w:themeColor="text1"/>
          <w:sz w:val="22"/>
          <w:szCs w:val="22"/>
        </w:rPr>
        <w:t>letras</w:t>
      </w:r>
      <w:proofErr w:type="spellEnd"/>
      <w:r w:rsidR="00625746" w:rsidRPr="00625746">
        <w:rPr>
          <w:rFonts w:asciiTheme="minorHAnsi" w:hAnsiTheme="minorHAnsi"/>
          <w:color w:val="000000" w:themeColor="text1"/>
          <w:sz w:val="22"/>
          <w:szCs w:val="22"/>
        </w:rPr>
        <w:t xml:space="preserve"> y </w:t>
      </w:r>
      <w:proofErr w:type="spellStart"/>
      <w:r w:rsidR="00625746" w:rsidRPr="00625746">
        <w:rPr>
          <w:rFonts w:asciiTheme="minorHAnsi" w:hAnsiTheme="minorHAnsi"/>
          <w:color w:val="000000" w:themeColor="text1"/>
          <w:sz w:val="22"/>
          <w:szCs w:val="22"/>
        </w:rPr>
        <w:t>sí</w:t>
      </w:r>
      <w:r w:rsidRPr="00625746">
        <w:rPr>
          <w:rFonts w:asciiTheme="minorHAnsi" w:hAnsiTheme="minorHAnsi"/>
          <w:color w:val="000000" w:themeColor="text1"/>
          <w:sz w:val="22"/>
          <w:szCs w:val="22"/>
        </w:rPr>
        <w:t>labas</w:t>
      </w:r>
      <w:proofErr w:type="spellEnd"/>
      <w:r w:rsidRPr="00625746">
        <w:rPr>
          <w:rFonts w:asciiTheme="minorHAnsi" w:hAnsiTheme="minorHAnsi"/>
          <w:color w:val="000000" w:themeColor="text1"/>
          <w:sz w:val="22"/>
          <w:szCs w:val="22"/>
        </w:rPr>
        <w:t>?</w:t>
      </w:r>
      <w:r w:rsidR="0062574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625746">
        <w:rPr>
          <w:rFonts w:cs="*Calibri-6962-Identity-H"/>
          <w:color w:val="264D32"/>
        </w:rPr>
        <w:t>Pida</w:t>
      </w:r>
      <w:proofErr w:type="spellEnd"/>
      <w:r w:rsidRPr="00625746">
        <w:rPr>
          <w:rFonts w:cs="*Calibri-6962-Identity-H"/>
          <w:color w:val="264D32"/>
        </w:rPr>
        <w:t xml:space="preserve"> que </w:t>
      </w:r>
      <w:proofErr w:type="spellStart"/>
      <w:r w:rsidRPr="00625746">
        <w:rPr>
          <w:rFonts w:cs="*Calibri-6962-Identity-H"/>
          <w:color w:val="264D32"/>
        </w:rPr>
        <w:t>su</w:t>
      </w:r>
      <w:proofErr w:type="spellEnd"/>
      <w:r w:rsidRPr="00625746">
        <w:rPr>
          <w:rFonts w:cs="*Calibri-6962-Identity-H"/>
          <w:color w:val="264D32"/>
        </w:rPr>
        <w:t xml:space="preserve"> </w:t>
      </w:r>
      <w:proofErr w:type="spellStart"/>
      <w:r w:rsidRPr="00625746">
        <w:rPr>
          <w:rFonts w:cs="*Calibri-6962-Identity-H"/>
          <w:color w:val="264D32"/>
        </w:rPr>
        <w:t>hijo</w:t>
      </w:r>
      <w:proofErr w:type="spellEnd"/>
      <w:r w:rsidRPr="00625746">
        <w:rPr>
          <w:rFonts w:cs="*Calibri-6962-Identity-H"/>
          <w:color w:val="264D32"/>
        </w:rPr>
        <w:t xml:space="preserve"> </w:t>
      </w:r>
      <w:proofErr w:type="spellStart"/>
      <w:r w:rsidRPr="00625746">
        <w:rPr>
          <w:rFonts w:cs="*Calibri-6962-Identity-H"/>
          <w:color w:val="264D32"/>
        </w:rPr>
        <w:t>muestre</w:t>
      </w:r>
      <w:proofErr w:type="spellEnd"/>
      <w:r w:rsidRPr="00625746">
        <w:rPr>
          <w:rFonts w:cs="*Calibri-6962-Identity-H"/>
          <w:color w:val="264D32"/>
        </w:rPr>
        <w:t xml:space="preserve"> con </w:t>
      </w:r>
      <w:proofErr w:type="spellStart"/>
      <w:r w:rsidRPr="00625746">
        <w:rPr>
          <w:rFonts w:cs="*Calibri-6962-Identity-H"/>
          <w:color w:val="264D32"/>
        </w:rPr>
        <w:t>su</w:t>
      </w:r>
      <w:proofErr w:type="spellEnd"/>
      <w:r w:rsidRPr="00625746">
        <w:rPr>
          <w:rFonts w:cs="*Calibri-6962-Identity-H"/>
          <w:color w:val="264D32"/>
        </w:rPr>
        <w:t xml:space="preserve"> </w:t>
      </w:r>
      <w:proofErr w:type="spellStart"/>
      <w:r w:rsidRPr="00625746">
        <w:rPr>
          <w:rFonts w:cs="*Calibri-6962-Identity-H"/>
          <w:color w:val="264D32"/>
        </w:rPr>
        <w:t>dedo</w:t>
      </w:r>
      <w:proofErr w:type="spellEnd"/>
      <w:r w:rsidRPr="00625746">
        <w:rPr>
          <w:rFonts w:cs="*Calibri-6962-Identity-H"/>
          <w:color w:val="264D32"/>
        </w:rPr>
        <w:t xml:space="preserve"> la vocal</w:t>
      </w:r>
      <w:r w:rsidRPr="00625746">
        <w:rPr>
          <w:color w:val="000000" w:themeColor="text1"/>
        </w:rPr>
        <w:t xml:space="preserve"> </w:t>
      </w:r>
      <w:proofErr w:type="spellStart"/>
      <w:r w:rsidRPr="00625746">
        <w:rPr>
          <w:rFonts w:cs="*Calibri-6962-Identity-H"/>
          <w:color w:val="264D32"/>
        </w:rPr>
        <w:t>mientras</w:t>
      </w:r>
      <w:proofErr w:type="spellEnd"/>
      <w:r w:rsidRPr="00625746">
        <w:rPr>
          <w:rFonts w:cs="*Calibri-6962-Identity-H"/>
          <w:color w:val="264D32"/>
        </w:rPr>
        <w:t xml:space="preserve"> </w:t>
      </w:r>
      <w:proofErr w:type="spellStart"/>
      <w:r w:rsidRPr="00625746">
        <w:rPr>
          <w:rFonts w:cs="*Calibri-6962-Identity-H"/>
          <w:color w:val="264D32"/>
        </w:rPr>
        <w:t>pronuncia</w:t>
      </w:r>
      <w:proofErr w:type="spellEnd"/>
      <w:r w:rsidRPr="00625746">
        <w:rPr>
          <w:rFonts w:cs="*Calibri-6962-Identity-H"/>
          <w:color w:val="264D32"/>
        </w:rPr>
        <w:t xml:space="preserve"> el </w:t>
      </w:r>
      <w:proofErr w:type="spellStart"/>
      <w:r w:rsidRPr="00625746">
        <w:rPr>
          <w:rFonts w:cs="*Calibri-6962-Identity-H"/>
          <w:color w:val="264D32"/>
        </w:rPr>
        <w:t>sonido</w:t>
      </w:r>
      <w:proofErr w:type="spellEnd"/>
      <w:r w:rsidRPr="00625746">
        <w:rPr>
          <w:rFonts w:cs="*Calibri-6962-Identity-H"/>
          <w:color w:val="264D32"/>
        </w:rPr>
        <w:t xml:space="preserve"> </w:t>
      </w:r>
      <w:proofErr w:type="spellStart"/>
      <w:r w:rsidRPr="00625746">
        <w:rPr>
          <w:rFonts w:cs="*Calibri-6962-Identity-H"/>
          <w:color w:val="264D32"/>
        </w:rPr>
        <w:t>en</w:t>
      </w:r>
      <w:proofErr w:type="spellEnd"/>
      <w:r w:rsidRPr="00625746">
        <w:rPr>
          <w:rFonts w:cs="*Calibri-6962-Identity-H"/>
          <w:color w:val="264D32"/>
        </w:rPr>
        <w:t xml:space="preserve"> </w:t>
      </w:r>
      <w:proofErr w:type="spellStart"/>
      <w:r w:rsidRPr="00625746">
        <w:rPr>
          <w:rFonts w:cs="*Calibri-6962-Identity-H"/>
          <w:color w:val="264D32"/>
        </w:rPr>
        <w:t>voz</w:t>
      </w:r>
      <w:proofErr w:type="spellEnd"/>
      <w:r w:rsidRPr="00625746">
        <w:rPr>
          <w:rFonts w:cs="*Calibri-6962-Identity-H"/>
          <w:color w:val="264D32"/>
        </w:rPr>
        <w:t xml:space="preserve"> </w:t>
      </w:r>
      <w:proofErr w:type="spellStart"/>
      <w:proofErr w:type="gramStart"/>
      <w:r w:rsidRPr="00625746">
        <w:rPr>
          <w:rFonts w:cs="*Calibri-6962-Identity-H"/>
          <w:color w:val="264D32"/>
        </w:rPr>
        <w:t>a</w:t>
      </w:r>
      <w:r w:rsidRPr="00625746">
        <w:rPr>
          <w:rFonts w:cs="*Calibri-6962-Identity-H"/>
          <w:color w:val="122414"/>
        </w:rPr>
        <w:t>l</w:t>
      </w:r>
      <w:r w:rsidRPr="00625746">
        <w:rPr>
          <w:rFonts w:cs="*Calibri-6962-Identity-H"/>
          <w:color w:val="264D32"/>
        </w:rPr>
        <w:t>ta</w:t>
      </w:r>
      <w:proofErr w:type="gramEnd"/>
      <w:r w:rsidR="00F240ED" w:rsidRPr="00625746">
        <w:rPr>
          <w:rFonts w:cs="*Calibri-6962-Identity-H"/>
          <w:color w:val="264D32"/>
        </w:rPr>
        <w:t>.</w:t>
      </w:r>
      <w:proofErr w:type="spellEnd"/>
      <w:r w:rsidR="00F240ED" w:rsidRPr="00625746">
        <w:rPr>
          <w:rFonts w:ascii="*Calibri-6962-Identity-H" w:hAnsi="*Calibri-6962-Identity-H" w:cs="*Calibri-6962-Identity-H"/>
          <w:color w:val="070707"/>
          <w:sz w:val="20"/>
          <w:szCs w:val="20"/>
        </w:rPr>
        <w:t xml:space="preserve"> </w:t>
      </w:r>
      <w:r w:rsidR="00F240ED" w:rsidRPr="007657DD">
        <w:rPr>
          <w:noProof/>
        </w:rPr>
        <w:drawing>
          <wp:inline distT="0" distB="0" distL="0" distR="0" wp14:anchorId="17E89455" wp14:editId="508F4DD4">
            <wp:extent cx="2446317" cy="752351"/>
            <wp:effectExtent l="19050" t="19050" r="11430" b="10160"/>
            <wp:docPr id="22" name="Picture 22" descr="AEI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9233" cy="759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19C9" w:rsidRPr="00F240ED" w:rsidRDefault="00F240ED" w:rsidP="003B21D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="*Calibri-6962-Identity-H"/>
          <w:color w:val="070707"/>
          <w:kern w:val="0"/>
        </w:rPr>
      </w:pPr>
      <w:r w:rsidRPr="00F240ED">
        <w:rPr>
          <w:rFonts w:cs="*Calibri-6962-Identity-H"/>
          <w:color w:val="070707"/>
          <w:kern w:val="0"/>
        </w:rPr>
        <w:t>¿</w:t>
      </w:r>
      <w:proofErr w:type="spellStart"/>
      <w:r w:rsidRPr="00F240ED">
        <w:rPr>
          <w:rFonts w:cs="*Calibri-6962-Identity-H"/>
          <w:color w:val="070707"/>
          <w:kern w:val="0"/>
        </w:rPr>
        <w:t>Puede</w:t>
      </w:r>
      <w:proofErr w:type="spellEnd"/>
      <w:r w:rsidRPr="00F240ED">
        <w:rPr>
          <w:rFonts w:cs="*Calibri-6962-Identity-H"/>
          <w:color w:val="070707"/>
          <w:kern w:val="0"/>
        </w:rPr>
        <w:t xml:space="preserve"> </w:t>
      </w:r>
      <w:proofErr w:type="spellStart"/>
      <w:r w:rsidRPr="00F240ED">
        <w:rPr>
          <w:rFonts w:cs="*Calibri-6962-Identity-H"/>
          <w:color w:val="070707"/>
          <w:kern w:val="0"/>
        </w:rPr>
        <w:t>identificar</w:t>
      </w:r>
      <w:proofErr w:type="spellEnd"/>
      <w:r w:rsidRPr="00F240ED">
        <w:rPr>
          <w:rFonts w:cs="*Calibri-6962-Identity-H"/>
          <w:color w:val="070707"/>
          <w:kern w:val="0"/>
        </w:rPr>
        <w:t xml:space="preserve"> el primer </w:t>
      </w:r>
      <w:proofErr w:type="spellStart"/>
      <w:r w:rsidRPr="00F240ED">
        <w:rPr>
          <w:rFonts w:cs="*Calibri-6962-Identity-H"/>
          <w:color w:val="070707"/>
          <w:kern w:val="0"/>
        </w:rPr>
        <w:t>sonido</w:t>
      </w:r>
      <w:proofErr w:type="spellEnd"/>
      <w:r w:rsidRPr="00F240ED">
        <w:rPr>
          <w:rFonts w:cs="*Calibri-6962-Identity-H"/>
          <w:color w:val="070707"/>
          <w:kern w:val="0"/>
        </w:rPr>
        <w:t xml:space="preserve"> de </w:t>
      </w:r>
      <w:proofErr w:type="spellStart"/>
      <w:r w:rsidRPr="00F240ED">
        <w:rPr>
          <w:rFonts w:cs="*Calibri-6962-Identity-H"/>
          <w:color w:val="070707"/>
          <w:kern w:val="0"/>
        </w:rPr>
        <w:t>una</w:t>
      </w:r>
      <w:proofErr w:type="spellEnd"/>
      <w:r w:rsidRPr="00F240ED">
        <w:rPr>
          <w:rFonts w:cs="*Calibri-6962-Identity-H"/>
          <w:color w:val="070707"/>
          <w:kern w:val="0"/>
        </w:rPr>
        <w:t xml:space="preserve"> palabra?</w:t>
      </w:r>
      <w:r w:rsidRPr="00F240ED">
        <w:rPr>
          <w:rFonts w:ascii="*Calibri-6962-Identity-H" w:hAnsi="*Calibri-6962-Identity-H" w:cs="*Calibri-6962-Identity-H"/>
          <w:color w:val="070707"/>
          <w:sz w:val="20"/>
          <w:szCs w:val="20"/>
        </w:rPr>
        <w:t xml:space="preserve"> </w:t>
      </w:r>
      <w:proofErr w:type="spellStart"/>
      <w:r w:rsidR="00625746">
        <w:rPr>
          <w:color w:val="0D5803"/>
        </w:rPr>
        <w:t>Pi</w:t>
      </w:r>
      <w:r w:rsidR="003B21D4">
        <w:rPr>
          <w:color w:val="0D5803"/>
        </w:rPr>
        <w:t>da</w:t>
      </w:r>
      <w:proofErr w:type="spellEnd"/>
      <w:r w:rsidR="003B21D4">
        <w:rPr>
          <w:color w:val="0D5803"/>
        </w:rPr>
        <w:t xml:space="preserve"> a </w:t>
      </w:r>
      <w:proofErr w:type="spellStart"/>
      <w:r w:rsidR="003B21D4">
        <w:rPr>
          <w:color w:val="0D5803"/>
        </w:rPr>
        <w:t>su</w:t>
      </w:r>
      <w:proofErr w:type="spellEnd"/>
      <w:r w:rsidR="003B21D4">
        <w:rPr>
          <w:color w:val="0D5803"/>
        </w:rPr>
        <w:t xml:space="preserve"> </w:t>
      </w:r>
      <w:proofErr w:type="spellStart"/>
      <w:r w:rsidR="003B21D4">
        <w:rPr>
          <w:color w:val="0D5803"/>
        </w:rPr>
        <w:t>hijo</w:t>
      </w:r>
      <w:proofErr w:type="spellEnd"/>
      <w:r w:rsidR="003B21D4">
        <w:rPr>
          <w:color w:val="0D5803"/>
        </w:rPr>
        <w:t xml:space="preserve">/a que </w:t>
      </w:r>
      <w:proofErr w:type="spellStart"/>
      <w:r w:rsidR="003B21D4">
        <w:rPr>
          <w:color w:val="0D5803"/>
        </w:rPr>
        <w:t>nombre</w:t>
      </w:r>
      <w:proofErr w:type="spellEnd"/>
      <w:r w:rsidR="003B21D4">
        <w:rPr>
          <w:color w:val="0D5803"/>
        </w:rPr>
        <w:t xml:space="preserve"> la </w:t>
      </w:r>
      <w:proofErr w:type="spellStart"/>
      <w:r w:rsidR="003B21D4">
        <w:rPr>
          <w:color w:val="0D5803"/>
        </w:rPr>
        <w:t>pr</w:t>
      </w:r>
      <w:r w:rsidR="00625746">
        <w:rPr>
          <w:color w:val="0D5803"/>
        </w:rPr>
        <w:t>imera</w:t>
      </w:r>
      <w:proofErr w:type="spellEnd"/>
      <w:r w:rsidR="00625746">
        <w:rPr>
          <w:color w:val="0D5803"/>
        </w:rPr>
        <w:t xml:space="preserve"> </w:t>
      </w:r>
      <w:proofErr w:type="spellStart"/>
      <w:r w:rsidR="00625746">
        <w:rPr>
          <w:color w:val="0D5803"/>
        </w:rPr>
        <w:t>letra</w:t>
      </w:r>
      <w:proofErr w:type="spellEnd"/>
      <w:r w:rsidR="00625746">
        <w:rPr>
          <w:color w:val="0D5803"/>
        </w:rPr>
        <w:t xml:space="preserve"> de las </w:t>
      </w:r>
      <w:proofErr w:type="spellStart"/>
      <w:r w:rsidR="00625746">
        <w:rPr>
          <w:color w:val="0D5803"/>
        </w:rPr>
        <w:t>siguientes</w:t>
      </w:r>
      <w:proofErr w:type="spellEnd"/>
      <w:r w:rsidR="00625746">
        <w:rPr>
          <w:color w:val="0D5803"/>
        </w:rPr>
        <w:t xml:space="preserve"> palabras.</w:t>
      </w:r>
      <w:r w:rsidR="00C101F8" w:rsidRPr="00C101F8">
        <w:rPr>
          <w:noProof/>
        </w:rPr>
        <w:t xml:space="preserve"> </w:t>
      </w:r>
      <w:r w:rsidR="00B8325E">
        <w:rPr>
          <w:noProof/>
          <w:lang w:eastAsia="en-US"/>
        </w:rPr>
        <w:drawing>
          <wp:inline distT="0" distB="0" distL="0" distR="0" wp14:anchorId="497BFF17" wp14:editId="02BC0FE0">
            <wp:extent cx="2488973" cy="2194560"/>
            <wp:effectExtent l="0" t="0" r="6985" b="0"/>
            <wp:docPr id="209" name="Picture 209" descr="Pictures of Igloo, bear, grapes airplane and 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3351" cy="21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EB" w:rsidRPr="00425E73" w:rsidRDefault="00F240ED" w:rsidP="003B21D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360" w:line="360" w:lineRule="auto"/>
        <w:rPr>
          <w:rFonts w:cs="*Calibri-6962-Identity-H"/>
          <w:color w:val="0A0A0A"/>
          <w:kern w:val="0"/>
        </w:rPr>
      </w:pPr>
      <w:r>
        <w:rPr>
          <w:rFonts w:cs="*Calibri-6962-Identity-H"/>
          <w:color w:val="0A0A0A"/>
          <w:kern w:val="0"/>
        </w:rPr>
        <w:t>¿</w:t>
      </w:r>
      <w:proofErr w:type="spellStart"/>
      <w:r w:rsidR="00625746">
        <w:rPr>
          <w:rFonts w:cs="*Calibri-6962-Identity-H"/>
          <w:color w:val="0A0A0A"/>
          <w:kern w:val="0"/>
        </w:rPr>
        <w:t>Puede</w:t>
      </w:r>
      <w:proofErr w:type="spellEnd"/>
      <w:r w:rsidR="00625746">
        <w:rPr>
          <w:rFonts w:cs="*Calibri-6962-Identity-H"/>
          <w:color w:val="0A0A0A"/>
          <w:kern w:val="0"/>
        </w:rPr>
        <w:t xml:space="preserve"> </w:t>
      </w:r>
      <w:proofErr w:type="spellStart"/>
      <w:r w:rsidR="00625746">
        <w:rPr>
          <w:rFonts w:cs="*Calibri-6962-Identity-H"/>
          <w:color w:val="0A0A0A"/>
          <w:kern w:val="0"/>
        </w:rPr>
        <w:t>dividir</w:t>
      </w:r>
      <w:proofErr w:type="spellEnd"/>
      <w:r w:rsidR="00625746">
        <w:rPr>
          <w:rFonts w:cs="*Calibri-6962-Identity-H"/>
          <w:color w:val="0A0A0A"/>
          <w:kern w:val="0"/>
        </w:rPr>
        <w:t xml:space="preserve"> las palabras </w:t>
      </w:r>
      <w:proofErr w:type="spellStart"/>
      <w:r w:rsidR="00625746">
        <w:rPr>
          <w:rFonts w:cs="*Calibri-6962-Identity-H"/>
          <w:color w:val="0A0A0A"/>
          <w:kern w:val="0"/>
        </w:rPr>
        <w:t>en</w:t>
      </w:r>
      <w:proofErr w:type="spellEnd"/>
      <w:r w:rsidR="00625746">
        <w:rPr>
          <w:rFonts w:cs="*Calibri-6962-Identity-H"/>
          <w:color w:val="0A0A0A"/>
          <w:kern w:val="0"/>
        </w:rPr>
        <w:t xml:space="preserve"> </w:t>
      </w:r>
      <w:proofErr w:type="spellStart"/>
      <w:r w:rsidR="00625746">
        <w:rPr>
          <w:rFonts w:cs="*Calibri-6962-Identity-H"/>
          <w:color w:val="0A0A0A"/>
          <w:kern w:val="0"/>
        </w:rPr>
        <w:t>sí</w:t>
      </w:r>
      <w:r w:rsidRPr="00F240ED">
        <w:rPr>
          <w:rFonts w:cs="*Calibri-6962-Identity-H"/>
          <w:color w:val="0A0A0A"/>
          <w:kern w:val="0"/>
        </w:rPr>
        <w:t>labas</w:t>
      </w:r>
      <w:proofErr w:type="spellEnd"/>
      <w:r w:rsidRPr="00F240ED">
        <w:rPr>
          <w:rFonts w:cs="*Calibri-6962-Identity-H"/>
          <w:color w:val="0A0A0A"/>
          <w:kern w:val="0"/>
        </w:rPr>
        <w:t>?</w:t>
      </w:r>
      <w:r>
        <w:rPr>
          <w:rFonts w:cs="*Calibri-6962-Identity-H"/>
          <w:color w:val="0A0A0A"/>
          <w:kern w:val="0"/>
        </w:rPr>
        <w:t xml:space="preserve"> </w:t>
      </w:r>
      <w:proofErr w:type="spellStart"/>
      <w:r w:rsidRPr="00F240ED">
        <w:rPr>
          <w:rFonts w:cs="*Calibri-6962-Identity-H"/>
          <w:color w:val="295135"/>
          <w:kern w:val="0"/>
        </w:rPr>
        <w:t>Pida</w:t>
      </w:r>
      <w:proofErr w:type="spellEnd"/>
      <w:r w:rsidRPr="00F240ED">
        <w:rPr>
          <w:rFonts w:cs="*Calibri-6962-Identity-H"/>
          <w:color w:val="295135"/>
          <w:kern w:val="0"/>
        </w:rPr>
        <w:t xml:space="preserve"> que </w:t>
      </w:r>
      <w:proofErr w:type="spellStart"/>
      <w:r w:rsidRPr="00F240ED">
        <w:rPr>
          <w:rFonts w:cs="*Calibri-6962-Identity-H"/>
          <w:color w:val="295135"/>
          <w:kern w:val="0"/>
        </w:rPr>
        <w:t>su</w:t>
      </w:r>
      <w:proofErr w:type="spellEnd"/>
      <w:r w:rsidRPr="00F240ED">
        <w:rPr>
          <w:rFonts w:cs="*Calibri-6962-Identity-H"/>
          <w:color w:val="295135"/>
          <w:kern w:val="0"/>
        </w:rPr>
        <w:t xml:space="preserve"> </w:t>
      </w:r>
      <w:proofErr w:type="spellStart"/>
      <w:r w:rsidRPr="00F240ED">
        <w:rPr>
          <w:rFonts w:cs="*Calibri-6962-Identity-H"/>
          <w:color w:val="295135"/>
          <w:kern w:val="0"/>
        </w:rPr>
        <w:t>hijo</w:t>
      </w:r>
      <w:proofErr w:type="spellEnd"/>
      <w:r w:rsidR="003B21D4">
        <w:rPr>
          <w:rFonts w:cs="*Calibri-6962-Identity-H"/>
          <w:color w:val="295135"/>
          <w:kern w:val="0"/>
        </w:rPr>
        <w:t>/a</w:t>
      </w:r>
      <w:r w:rsidRPr="00F240ED">
        <w:rPr>
          <w:rFonts w:cs="*Calibri-6962-Identity-H"/>
          <w:color w:val="295135"/>
          <w:kern w:val="0"/>
        </w:rPr>
        <w:t xml:space="preserve"> </w:t>
      </w:r>
      <w:proofErr w:type="spellStart"/>
      <w:r w:rsidRPr="00F240ED">
        <w:rPr>
          <w:rFonts w:cs="*Calibri-6962-Identity-H"/>
          <w:color w:val="295135"/>
          <w:kern w:val="0"/>
        </w:rPr>
        <w:t>divida</w:t>
      </w:r>
      <w:proofErr w:type="spellEnd"/>
      <w:r w:rsidRPr="00F240ED">
        <w:rPr>
          <w:rFonts w:cs="*Calibri-6962-Identity-H"/>
          <w:color w:val="295135"/>
          <w:kern w:val="0"/>
        </w:rPr>
        <w:t xml:space="preserve"> las palabras </w:t>
      </w:r>
      <w:proofErr w:type="spellStart"/>
      <w:r w:rsidRPr="00F240ED">
        <w:rPr>
          <w:rFonts w:cs="*Calibri-6962-Identity-H"/>
          <w:color w:val="295135"/>
          <w:kern w:val="0"/>
        </w:rPr>
        <w:t>en</w:t>
      </w:r>
      <w:proofErr w:type="spellEnd"/>
      <w:r w:rsidRPr="00F240ED">
        <w:rPr>
          <w:rFonts w:cs="*Calibri-6962-Identity-H"/>
          <w:color w:val="295135"/>
          <w:kern w:val="0"/>
        </w:rPr>
        <w:t xml:space="preserve"> </w:t>
      </w:r>
      <w:proofErr w:type="spellStart"/>
      <w:r w:rsidRPr="00F240ED">
        <w:rPr>
          <w:rFonts w:cs="*Calibri-6962-Identity-H"/>
          <w:color w:val="295135"/>
          <w:kern w:val="0"/>
        </w:rPr>
        <w:t>s</w:t>
      </w:r>
      <w:r w:rsidR="00625746">
        <w:rPr>
          <w:rFonts w:cs="*Calibri-6962-Identity-H"/>
          <w:color w:val="295135"/>
          <w:kern w:val="0"/>
        </w:rPr>
        <w:t>í</w:t>
      </w:r>
      <w:r w:rsidRPr="00F240ED">
        <w:rPr>
          <w:rFonts w:cs="*Calibri-6962-Identity-H"/>
          <w:color w:val="295135"/>
          <w:kern w:val="0"/>
        </w:rPr>
        <w:t>labas</w:t>
      </w:r>
      <w:proofErr w:type="spellEnd"/>
      <w:r w:rsidRPr="00F240ED">
        <w:rPr>
          <w:rFonts w:cs="*Calibri-6962-Identity-H"/>
          <w:color w:val="295135"/>
          <w:kern w:val="0"/>
        </w:rPr>
        <w:t>.</w:t>
      </w:r>
      <w:r w:rsidR="00425E73">
        <w:rPr>
          <w:rFonts w:cs="*Calibri-6962-Identity-H"/>
          <w:color w:val="295135"/>
          <w:kern w:val="0"/>
        </w:rPr>
        <w:t xml:space="preserve"> </w:t>
      </w:r>
      <w:proofErr w:type="spellStart"/>
      <w:r w:rsidRPr="00425E73">
        <w:rPr>
          <w:rFonts w:cs="*Calibri-6962-Identity-H"/>
          <w:color w:val="295135"/>
          <w:kern w:val="0"/>
        </w:rPr>
        <w:t>Por</w:t>
      </w:r>
      <w:proofErr w:type="spellEnd"/>
      <w:r w:rsidRPr="00425E73">
        <w:rPr>
          <w:rFonts w:cs="*Calibri-6962-Identity-H"/>
          <w:color w:val="295135"/>
          <w:kern w:val="0"/>
        </w:rPr>
        <w:t xml:space="preserve"> </w:t>
      </w:r>
      <w:proofErr w:type="spellStart"/>
      <w:r w:rsidRPr="00425E73">
        <w:rPr>
          <w:rFonts w:cs="*Calibri-6962-Identity-H"/>
          <w:color w:val="295135"/>
          <w:kern w:val="0"/>
        </w:rPr>
        <w:t>ejemplo</w:t>
      </w:r>
      <w:proofErr w:type="spellEnd"/>
      <w:r w:rsidRPr="00425E73">
        <w:rPr>
          <w:rFonts w:cs="*Calibri-6962-Identity-H"/>
          <w:color w:val="295135"/>
          <w:kern w:val="0"/>
        </w:rPr>
        <w:t>: O-so, pa-pa, me-</w:t>
      </w:r>
      <w:proofErr w:type="spellStart"/>
      <w:r w:rsidRPr="00425E73">
        <w:rPr>
          <w:rFonts w:cs="*Calibri-6962-Identity-H"/>
          <w:color w:val="295135"/>
          <w:kern w:val="0"/>
        </w:rPr>
        <w:t>sa</w:t>
      </w:r>
      <w:proofErr w:type="spellEnd"/>
      <w:r w:rsidR="003B21D4">
        <w:rPr>
          <w:rFonts w:cs="*Calibri-6962-Identity-H"/>
          <w:color w:val="295135"/>
          <w:kern w:val="0"/>
        </w:rPr>
        <w:t>.</w:t>
      </w:r>
    </w:p>
    <w:p w:rsidR="003F3793" w:rsidRPr="00F240ED" w:rsidRDefault="003F3793" w:rsidP="003F3793">
      <w:pPr>
        <w:pStyle w:val="Default"/>
        <w:spacing w:before="240" w:after="360"/>
        <w:ind w:left="446"/>
        <w:rPr>
          <w:rFonts w:asciiTheme="minorHAnsi" w:hAnsiTheme="minorHAnsi"/>
          <w:color w:val="000000" w:themeColor="text1"/>
          <w:sz w:val="22"/>
          <w:szCs w:val="22"/>
        </w:rPr>
      </w:pPr>
    </w:p>
    <w:p w:rsidR="002219C9" w:rsidRPr="002219C9" w:rsidRDefault="00625746" w:rsidP="00F240ED">
      <w:pPr>
        <w:pStyle w:val="Heading2"/>
        <w:rPr>
          <w:rFonts w:asciiTheme="minorHAnsi" w:hAnsiTheme="minorHAnsi"/>
          <w:color w:val="000000" w:themeColor="text1"/>
        </w:rPr>
      </w:pPr>
      <w:proofErr w:type="spellStart"/>
      <w:r>
        <w:t>Matemáticas</w:t>
      </w:r>
      <w:proofErr w:type="spellEnd"/>
    </w:p>
    <w:p w:rsidR="00AC5570" w:rsidRDefault="00625746" w:rsidP="00F646A0">
      <w:pPr>
        <w:autoSpaceDE w:val="0"/>
        <w:autoSpaceDN w:val="0"/>
        <w:adjustRightInd w:val="0"/>
        <w:spacing w:after="0" w:line="240" w:lineRule="auto"/>
        <w:rPr>
          <w:rFonts w:cs="*Calibri-6962-Identity-H"/>
          <w:color w:val="132F19"/>
          <w:kern w:val="0"/>
        </w:rPr>
      </w:pPr>
      <w:r>
        <w:rPr>
          <w:rFonts w:cs="*Calibri-6962-Identity-H"/>
          <w:color w:val="0A0A0B"/>
          <w:kern w:val="0"/>
        </w:rPr>
        <w:t>¿</w:t>
      </w:r>
      <w:proofErr w:type="spellStart"/>
      <w:r>
        <w:rPr>
          <w:rFonts w:cs="*Calibri-6962-Identity-H"/>
          <w:color w:val="0A0A0B"/>
          <w:kern w:val="0"/>
        </w:rPr>
        <w:t>Puede</w:t>
      </w:r>
      <w:proofErr w:type="spellEnd"/>
      <w:r>
        <w:rPr>
          <w:rFonts w:cs="*Calibri-6962-Identity-H"/>
          <w:color w:val="0A0A0B"/>
          <w:kern w:val="0"/>
        </w:rPr>
        <w:t xml:space="preserve"> </w:t>
      </w:r>
      <w:proofErr w:type="spellStart"/>
      <w:r>
        <w:rPr>
          <w:rFonts w:cs="*Calibri-6962-Identity-H"/>
          <w:color w:val="0A0A0B"/>
          <w:kern w:val="0"/>
        </w:rPr>
        <w:t>identificar</w:t>
      </w:r>
      <w:proofErr w:type="spellEnd"/>
      <w:r>
        <w:rPr>
          <w:rFonts w:cs="*Calibri-6962-Identity-H"/>
          <w:color w:val="0A0A0B"/>
          <w:kern w:val="0"/>
        </w:rPr>
        <w:t xml:space="preserve"> </w:t>
      </w:r>
      <w:proofErr w:type="spellStart"/>
      <w:r>
        <w:rPr>
          <w:rFonts w:cs="*Calibri-6962-Identity-H"/>
          <w:color w:val="0A0A0B"/>
          <w:kern w:val="0"/>
        </w:rPr>
        <w:t>los</w:t>
      </w:r>
      <w:proofErr w:type="spellEnd"/>
      <w:r>
        <w:rPr>
          <w:rFonts w:cs="*Calibri-6962-Identity-H"/>
          <w:color w:val="0A0A0B"/>
          <w:kern w:val="0"/>
        </w:rPr>
        <w:t xml:space="preserve"> </w:t>
      </w:r>
      <w:proofErr w:type="spellStart"/>
      <w:r>
        <w:rPr>
          <w:rFonts w:cs="*Calibri-6962-Identity-H"/>
          <w:color w:val="0A0A0B"/>
          <w:kern w:val="0"/>
        </w:rPr>
        <w:t>nú</w:t>
      </w:r>
      <w:r w:rsidR="00F646A0" w:rsidRPr="00F646A0">
        <w:rPr>
          <w:rFonts w:cs="*Calibri-6962-Identity-H"/>
          <w:color w:val="0A0A0B"/>
          <w:kern w:val="0"/>
        </w:rPr>
        <w:t>meros</w:t>
      </w:r>
      <w:proofErr w:type="spellEnd"/>
      <w:r w:rsidR="00F646A0" w:rsidRPr="00F646A0">
        <w:rPr>
          <w:rFonts w:cs="*Calibri-6962-Identity-H"/>
          <w:color w:val="0A0A0B"/>
          <w:kern w:val="0"/>
        </w:rPr>
        <w:t xml:space="preserve"> </w:t>
      </w:r>
      <w:proofErr w:type="gramStart"/>
      <w:r w:rsidR="00F646A0" w:rsidRPr="00F646A0">
        <w:rPr>
          <w:rFonts w:cs="*Calibri-6962-Identity-H"/>
          <w:color w:val="0A0A0B"/>
          <w:kern w:val="0"/>
        </w:rPr>
        <w:t>del</w:t>
      </w:r>
      <w:proofErr w:type="gramEnd"/>
      <w:r w:rsidR="00F646A0" w:rsidRPr="00F646A0">
        <w:rPr>
          <w:rFonts w:cs="*Calibri-6962-Identity-H"/>
          <w:color w:val="0A0A0B"/>
          <w:kern w:val="0"/>
        </w:rPr>
        <w:t xml:space="preserve"> 0 al </w:t>
      </w:r>
      <w:r>
        <w:rPr>
          <w:rFonts w:cs="*Calibri-6962-Identity-H"/>
          <w:color w:val="0A0A0B"/>
          <w:kern w:val="0"/>
        </w:rPr>
        <w:t>10</w:t>
      </w:r>
      <w:r w:rsidRPr="00F240ED">
        <w:rPr>
          <w:color w:val="000000" w:themeColor="text1"/>
        </w:rPr>
        <w:t>?</w:t>
      </w:r>
      <w:r w:rsidR="00F646A0">
        <w:rPr>
          <w:rFonts w:cs="*Calibri-6962-Identity-H"/>
          <w:color w:val="0A0A0B"/>
          <w:kern w:val="0"/>
        </w:rPr>
        <w:t xml:space="preserve"> </w:t>
      </w:r>
      <w:proofErr w:type="spellStart"/>
      <w:r w:rsidR="00F646A0" w:rsidRPr="00F646A0">
        <w:rPr>
          <w:rFonts w:cs="*Calibri-6962-Identity-H"/>
          <w:color w:val="234B2D"/>
          <w:kern w:val="0"/>
        </w:rPr>
        <w:t>Pida</w:t>
      </w:r>
      <w:proofErr w:type="spellEnd"/>
      <w:r w:rsidR="00F646A0" w:rsidRPr="00F646A0">
        <w:rPr>
          <w:rFonts w:cs="*Calibri-6962-Identity-H"/>
          <w:color w:val="234B2D"/>
          <w:kern w:val="0"/>
        </w:rPr>
        <w:t xml:space="preserve"> que </w:t>
      </w:r>
      <w:proofErr w:type="spellStart"/>
      <w:r w:rsidR="00F646A0" w:rsidRPr="00F646A0">
        <w:rPr>
          <w:rFonts w:cs="*Calibri-6962-Identity-H"/>
          <w:color w:val="234B2D"/>
          <w:kern w:val="0"/>
        </w:rPr>
        <w:t>su</w:t>
      </w:r>
      <w:proofErr w:type="spellEnd"/>
      <w:r w:rsidR="00F646A0" w:rsidRPr="00F646A0">
        <w:rPr>
          <w:rFonts w:cs="*Calibri-6962-Identity-H"/>
          <w:color w:val="234B2D"/>
          <w:kern w:val="0"/>
        </w:rPr>
        <w:t xml:space="preserve"> </w:t>
      </w:r>
      <w:proofErr w:type="spellStart"/>
      <w:r>
        <w:rPr>
          <w:rFonts w:cs="*Calibri-6962-Identity-H"/>
          <w:color w:val="234B2D"/>
          <w:kern w:val="0"/>
        </w:rPr>
        <w:t>hijo</w:t>
      </w:r>
      <w:proofErr w:type="spellEnd"/>
      <w:r>
        <w:rPr>
          <w:rFonts w:cs="*Calibri-6962-Identity-H"/>
          <w:color w:val="234B2D"/>
          <w:kern w:val="0"/>
        </w:rPr>
        <w:t xml:space="preserve">/a </w:t>
      </w:r>
      <w:proofErr w:type="spellStart"/>
      <w:r>
        <w:rPr>
          <w:rFonts w:cs="*Calibri-6962-Identity-H"/>
          <w:color w:val="234B2D"/>
          <w:kern w:val="0"/>
        </w:rPr>
        <w:t>señale</w:t>
      </w:r>
      <w:proofErr w:type="spellEnd"/>
      <w:r>
        <w:rPr>
          <w:rFonts w:cs="*Calibri-6962-Identity-H"/>
          <w:color w:val="234B2D"/>
          <w:kern w:val="0"/>
        </w:rPr>
        <w:t xml:space="preserve"> el </w:t>
      </w:r>
      <w:proofErr w:type="spellStart"/>
      <w:r>
        <w:rPr>
          <w:rFonts w:cs="*Calibri-6962-Identity-H"/>
          <w:color w:val="234B2D"/>
          <w:kern w:val="0"/>
        </w:rPr>
        <w:t>nú</w:t>
      </w:r>
      <w:r w:rsidR="00F646A0">
        <w:rPr>
          <w:rFonts w:cs="*Calibri-6962-Identity-H"/>
          <w:color w:val="234B2D"/>
          <w:kern w:val="0"/>
        </w:rPr>
        <w:t>mero</w:t>
      </w:r>
      <w:proofErr w:type="spellEnd"/>
      <w:r w:rsidR="00F646A0">
        <w:rPr>
          <w:rFonts w:cs="*Calibri-6962-Identity-H"/>
          <w:color w:val="234B2D"/>
          <w:kern w:val="0"/>
        </w:rPr>
        <w:t xml:space="preserve"> con </w:t>
      </w:r>
      <w:proofErr w:type="spellStart"/>
      <w:r w:rsidR="00F646A0">
        <w:rPr>
          <w:rFonts w:cs="*Calibri-6962-Identity-H"/>
          <w:color w:val="234B2D"/>
          <w:kern w:val="0"/>
        </w:rPr>
        <w:t>su</w:t>
      </w:r>
      <w:proofErr w:type="spellEnd"/>
      <w:r w:rsidR="00F646A0">
        <w:rPr>
          <w:rFonts w:cs="*Calibri-6962-Identity-H"/>
          <w:color w:val="234B2D"/>
          <w:kern w:val="0"/>
        </w:rPr>
        <w:t xml:space="preserve"> </w:t>
      </w:r>
      <w:proofErr w:type="spellStart"/>
      <w:r w:rsidR="00F646A0" w:rsidRPr="00F646A0">
        <w:rPr>
          <w:rFonts w:cs="*Calibri-6962-Identity-H"/>
          <w:color w:val="234B2D"/>
          <w:kern w:val="0"/>
        </w:rPr>
        <w:t>dedo</w:t>
      </w:r>
      <w:proofErr w:type="spellEnd"/>
      <w:r w:rsidR="00F646A0" w:rsidRPr="00F646A0">
        <w:rPr>
          <w:rFonts w:cs="*Calibri-6962-Identity-H"/>
          <w:color w:val="234B2D"/>
          <w:kern w:val="0"/>
        </w:rPr>
        <w:t xml:space="preserve"> </w:t>
      </w:r>
      <w:proofErr w:type="spellStart"/>
      <w:r w:rsidR="00F646A0" w:rsidRPr="00F646A0">
        <w:rPr>
          <w:rFonts w:cs="*Calibri-6962-Identity-H"/>
          <w:color w:val="234B2D"/>
          <w:kern w:val="0"/>
        </w:rPr>
        <w:t>m</w:t>
      </w:r>
      <w:r w:rsidR="00F646A0" w:rsidRPr="00F646A0">
        <w:rPr>
          <w:rFonts w:cs="*Calibri-6962-Identity-H"/>
          <w:color w:val="132F19"/>
          <w:kern w:val="0"/>
        </w:rPr>
        <w:t>i</w:t>
      </w:r>
      <w:r>
        <w:rPr>
          <w:rFonts w:cs="*Calibri-6962-Identity-H"/>
          <w:color w:val="234B2D"/>
          <w:kern w:val="0"/>
        </w:rPr>
        <w:t>entras</w:t>
      </w:r>
      <w:proofErr w:type="spellEnd"/>
      <w:r>
        <w:rPr>
          <w:rFonts w:cs="*Calibri-6962-Identity-H"/>
          <w:color w:val="234B2D"/>
          <w:kern w:val="0"/>
        </w:rPr>
        <w:t xml:space="preserve"> </w:t>
      </w:r>
      <w:proofErr w:type="spellStart"/>
      <w:r>
        <w:rPr>
          <w:rFonts w:cs="*Calibri-6962-Identity-H"/>
          <w:color w:val="234B2D"/>
          <w:kern w:val="0"/>
        </w:rPr>
        <w:t>nombra</w:t>
      </w:r>
      <w:proofErr w:type="spellEnd"/>
      <w:r>
        <w:rPr>
          <w:rFonts w:cs="*Calibri-6962-Identity-H"/>
          <w:color w:val="234B2D"/>
          <w:kern w:val="0"/>
        </w:rPr>
        <w:t xml:space="preserve"> el </w:t>
      </w:r>
      <w:proofErr w:type="spellStart"/>
      <w:r>
        <w:rPr>
          <w:rFonts w:cs="*Calibri-6962-Identity-H"/>
          <w:color w:val="234B2D"/>
          <w:kern w:val="0"/>
        </w:rPr>
        <w:t>nú</w:t>
      </w:r>
      <w:r w:rsidR="00F646A0" w:rsidRPr="00F646A0">
        <w:rPr>
          <w:rFonts w:cs="*Calibri-6962-Identity-H"/>
          <w:color w:val="234B2D"/>
          <w:kern w:val="0"/>
        </w:rPr>
        <w:t>mero</w:t>
      </w:r>
      <w:proofErr w:type="spellEnd"/>
      <w:r w:rsidR="00F646A0" w:rsidRPr="00F646A0">
        <w:rPr>
          <w:rFonts w:cs="*Calibri-6962-Identity-H"/>
          <w:color w:val="234B2D"/>
          <w:kern w:val="0"/>
        </w:rPr>
        <w:t xml:space="preserve"> </w:t>
      </w:r>
      <w:proofErr w:type="spellStart"/>
      <w:r w:rsidR="00F646A0" w:rsidRPr="00F646A0">
        <w:rPr>
          <w:rFonts w:cs="*Calibri-6962-Identity-H"/>
          <w:color w:val="234B2D"/>
          <w:kern w:val="0"/>
        </w:rPr>
        <w:t>en</w:t>
      </w:r>
      <w:proofErr w:type="spellEnd"/>
      <w:r w:rsidR="00F646A0" w:rsidRPr="00F646A0">
        <w:rPr>
          <w:rFonts w:cs="*Calibri-6962-Identity-H"/>
          <w:color w:val="234B2D"/>
          <w:kern w:val="0"/>
        </w:rPr>
        <w:t xml:space="preserve"> </w:t>
      </w:r>
      <w:proofErr w:type="spellStart"/>
      <w:r w:rsidR="00F646A0" w:rsidRPr="00F646A0">
        <w:rPr>
          <w:rFonts w:cs="*Calibri-6962-Identity-H"/>
          <w:color w:val="234B2D"/>
          <w:kern w:val="0"/>
        </w:rPr>
        <w:t>voz</w:t>
      </w:r>
      <w:proofErr w:type="spellEnd"/>
      <w:r w:rsidR="00F646A0" w:rsidRPr="00F646A0">
        <w:rPr>
          <w:rFonts w:cs="*Calibri-6962-Identity-H"/>
          <w:color w:val="234B2D"/>
          <w:kern w:val="0"/>
        </w:rPr>
        <w:t xml:space="preserve"> </w:t>
      </w:r>
      <w:proofErr w:type="spellStart"/>
      <w:proofErr w:type="gramStart"/>
      <w:r w:rsidR="00F646A0" w:rsidRPr="00F646A0">
        <w:rPr>
          <w:rFonts w:cs="*Calibri-6962-Identity-H"/>
          <w:color w:val="234B2D"/>
          <w:kern w:val="0"/>
        </w:rPr>
        <w:t>a</w:t>
      </w:r>
      <w:r w:rsidR="00F646A0" w:rsidRPr="00F646A0">
        <w:rPr>
          <w:rFonts w:cs="*Calibri-6962-Identity-H"/>
          <w:color w:val="132F19"/>
          <w:kern w:val="0"/>
        </w:rPr>
        <w:t>l</w:t>
      </w:r>
      <w:r w:rsidR="00F646A0" w:rsidRPr="00F646A0">
        <w:rPr>
          <w:rFonts w:cs="*Calibri-6962-Identity-H"/>
          <w:color w:val="234B2D"/>
          <w:kern w:val="0"/>
        </w:rPr>
        <w:t>ta</w:t>
      </w:r>
      <w:proofErr w:type="gramEnd"/>
      <w:r w:rsidR="00F646A0" w:rsidRPr="00F646A0">
        <w:rPr>
          <w:rFonts w:cs="*Calibri-6962-Identity-H"/>
          <w:color w:val="132F19"/>
          <w:kern w:val="0"/>
        </w:rPr>
        <w:t>.</w:t>
      </w:r>
      <w:proofErr w:type="spellEnd"/>
    </w:p>
    <w:p w:rsidR="001308EB" w:rsidRPr="00F646A0" w:rsidRDefault="001308EB" w:rsidP="00F646A0">
      <w:pPr>
        <w:autoSpaceDE w:val="0"/>
        <w:autoSpaceDN w:val="0"/>
        <w:adjustRightInd w:val="0"/>
        <w:spacing w:after="0" w:line="240" w:lineRule="auto"/>
        <w:rPr>
          <w:rFonts w:cs="*Calibri-6962-Identity-H"/>
          <w:color w:val="0A0A0B"/>
          <w:kern w:val="0"/>
        </w:rPr>
      </w:pPr>
    </w:p>
    <w:p w:rsidR="00AC5570" w:rsidRPr="006A4769" w:rsidRDefault="006A4769" w:rsidP="006A4769">
      <w:pPr>
        <w:widowControl w:val="0"/>
        <w:tabs>
          <w:tab w:val="left" w:pos="630"/>
          <w:tab w:val="center" w:pos="1080"/>
          <w:tab w:val="center" w:pos="1440"/>
          <w:tab w:val="center" w:pos="2160"/>
          <w:tab w:val="center" w:pos="2610"/>
          <w:tab w:val="center" w:pos="3240"/>
        </w:tabs>
        <w:autoSpaceDE w:val="0"/>
        <w:autoSpaceDN w:val="0"/>
        <w:spacing w:after="0" w:line="240" w:lineRule="auto"/>
        <w:ind w:left="360"/>
        <w:rPr>
          <w:b/>
          <w:sz w:val="38"/>
          <w:szCs w:val="38"/>
        </w:rPr>
      </w:pPr>
      <w:r>
        <w:rPr>
          <w:b/>
          <w:noProof/>
          <w:sz w:val="38"/>
          <w:szCs w:val="38"/>
          <w:lang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C60325" wp14:editId="68736C18">
                <wp:simplePos x="0" y="0"/>
                <wp:positionH relativeFrom="column">
                  <wp:posOffset>2214984</wp:posOffset>
                </wp:positionH>
                <wp:positionV relativeFrom="paragraph">
                  <wp:posOffset>99267</wp:posOffset>
                </wp:positionV>
                <wp:extent cx="0" cy="435935"/>
                <wp:effectExtent l="0" t="0" r="38100" b="21590"/>
                <wp:wrapNone/>
                <wp:docPr id="203" name="Straight Connector 203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FFE53A8" id="Straight Connector 203" o:spid="_x0000_s1026" alt="&quot;&quot;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4pt,7.8pt" to="174.4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38"/>
          <w:szCs w:val="38"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5C60325" wp14:editId="68736C18">
                <wp:simplePos x="0" y="0"/>
                <wp:positionH relativeFrom="column">
                  <wp:posOffset>1906196</wp:posOffset>
                </wp:positionH>
                <wp:positionV relativeFrom="paragraph">
                  <wp:posOffset>88797</wp:posOffset>
                </wp:positionV>
                <wp:extent cx="0" cy="435935"/>
                <wp:effectExtent l="0" t="0" r="38100" b="21590"/>
                <wp:wrapNone/>
                <wp:docPr id="202" name="Straight Connector 202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483036" id="Straight Connector 202" o:spid="_x0000_s1026" alt="&quot;&quot;" style="position:absolute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1pt,7pt" to="150.1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38"/>
          <w:szCs w:val="38"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5C60325" wp14:editId="68736C18">
                <wp:simplePos x="0" y="0"/>
                <wp:positionH relativeFrom="column">
                  <wp:posOffset>1545191</wp:posOffset>
                </wp:positionH>
                <wp:positionV relativeFrom="paragraph">
                  <wp:posOffset>99429</wp:posOffset>
                </wp:positionV>
                <wp:extent cx="0" cy="435935"/>
                <wp:effectExtent l="0" t="0" r="38100" b="21590"/>
                <wp:wrapNone/>
                <wp:docPr id="201" name="Straight Connector 201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8A0E5C" id="Straight Connector 201" o:spid="_x0000_s1026" alt="&quot;&quot;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7.85pt" to="121.6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38"/>
          <w:szCs w:val="38"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5C60325" wp14:editId="68736C18">
                <wp:simplePos x="0" y="0"/>
                <wp:positionH relativeFrom="column">
                  <wp:posOffset>1162404</wp:posOffset>
                </wp:positionH>
                <wp:positionV relativeFrom="paragraph">
                  <wp:posOffset>99267</wp:posOffset>
                </wp:positionV>
                <wp:extent cx="0" cy="435935"/>
                <wp:effectExtent l="0" t="0" r="38100" b="21590"/>
                <wp:wrapNone/>
                <wp:docPr id="200" name="Straight Connector 200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7D6863" id="Straight Connector 200" o:spid="_x0000_s1026" alt="&quot;&quot;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5pt,7.8pt" to="91.5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38"/>
          <w:szCs w:val="38"/>
          <w:lang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659219</wp:posOffset>
                </wp:positionH>
                <wp:positionV relativeFrom="paragraph">
                  <wp:posOffset>85444</wp:posOffset>
                </wp:positionV>
                <wp:extent cx="0" cy="435935"/>
                <wp:effectExtent l="0" t="0" r="38100" b="21590"/>
                <wp:wrapNone/>
                <wp:docPr id="199" name="Straight Connector 199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9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1010299" id="Straight Connector 199" o:spid="_x0000_s1026" alt="&quot;&quot;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9pt,6.75pt" to="51.9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Pr="006A4769">
        <w:rPr>
          <w:b/>
          <w:noProof/>
          <w:sz w:val="38"/>
          <w:szCs w:val="38"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222915</wp:posOffset>
                </wp:positionH>
                <wp:positionV relativeFrom="paragraph">
                  <wp:posOffset>297934</wp:posOffset>
                </wp:positionV>
                <wp:extent cx="2296633" cy="0"/>
                <wp:effectExtent l="0" t="0" r="0" b="0"/>
                <wp:wrapNone/>
                <wp:docPr id="195" name="Straight Connector 195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66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C8243C3" id="Straight Connector 195" o:spid="_x0000_s1026" alt="&quot;&quot;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23.45pt" to="198.4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="000074B6">
        <w:rPr>
          <w:b/>
          <w:sz w:val="38"/>
          <w:szCs w:val="38"/>
        </w:rPr>
        <w:t xml:space="preserve">  </w:t>
      </w:r>
      <w:r w:rsidR="00AC5570" w:rsidRPr="006A4769">
        <w:rPr>
          <w:b/>
          <w:sz w:val="38"/>
          <w:szCs w:val="38"/>
        </w:rPr>
        <w:t>9</w:t>
      </w:r>
      <w:r w:rsidR="00AC5570" w:rsidRPr="006A4769">
        <w:rPr>
          <w:b/>
          <w:sz w:val="38"/>
          <w:szCs w:val="38"/>
        </w:rPr>
        <w:tab/>
      </w:r>
      <w:r w:rsidR="00DF505B" w:rsidRPr="006A4769">
        <w:rPr>
          <w:b/>
          <w:sz w:val="38"/>
          <w:szCs w:val="38"/>
        </w:rPr>
        <w:tab/>
      </w:r>
      <w:r w:rsidR="00AC5570" w:rsidRPr="006A4769">
        <w:rPr>
          <w:b/>
          <w:sz w:val="38"/>
          <w:szCs w:val="38"/>
        </w:rPr>
        <w:t>6</w:t>
      </w:r>
      <w:r w:rsidR="00AC5570" w:rsidRPr="006A4769">
        <w:rPr>
          <w:b/>
          <w:sz w:val="38"/>
          <w:szCs w:val="38"/>
        </w:rPr>
        <w:tab/>
        <w:t>4</w:t>
      </w:r>
      <w:r w:rsidR="00AC5570" w:rsidRPr="006A4769">
        <w:rPr>
          <w:b/>
          <w:sz w:val="38"/>
          <w:szCs w:val="38"/>
        </w:rPr>
        <w:tab/>
      </w:r>
      <w:r w:rsidR="000074B6">
        <w:rPr>
          <w:b/>
          <w:sz w:val="38"/>
          <w:szCs w:val="38"/>
        </w:rPr>
        <w:t xml:space="preserve">  </w:t>
      </w:r>
      <w:r w:rsidR="00AC5570" w:rsidRPr="006A4769">
        <w:rPr>
          <w:b/>
          <w:sz w:val="38"/>
          <w:szCs w:val="38"/>
        </w:rPr>
        <w:t>1</w:t>
      </w:r>
      <w:r w:rsidR="00AC5570" w:rsidRPr="006A4769">
        <w:rPr>
          <w:b/>
          <w:sz w:val="38"/>
          <w:szCs w:val="38"/>
        </w:rPr>
        <w:tab/>
        <w:t>7</w:t>
      </w:r>
      <w:r w:rsidR="00AC5570" w:rsidRPr="006A4769">
        <w:rPr>
          <w:b/>
          <w:sz w:val="38"/>
          <w:szCs w:val="38"/>
        </w:rPr>
        <w:tab/>
        <w:t>5</w:t>
      </w:r>
    </w:p>
    <w:p w:rsidR="00AC5570" w:rsidRPr="00DF505B" w:rsidRDefault="00AC5570" w:rsidP="006A4769">
      <w:pPr>
        <w:widowControl w:val="0"/>
        <w:tabs>
          <w:tab w:val="left" w:pos="630"/>
          <w:tab w:val="center" w:pos="1440"/>
          <w:tab w:val="center" w:pos="2160"/>
          <w:tab w:val="center" w:pos="2700"/>
          <w:tab w:val="center" w:pos="3240"/>
        </w:tabs>
        <w:autoSpaceDE w:val="0"/>
        <w:autoSpaceDN w:val="0"/>
        <w:spacing w:after="0"/>
        <w:ind w:left="360"/>
        <w:rPr>
          <w:b/>
          <w:sz w:val="32"/>
        </w:rPr>
      </w:pPr>
      <w:r w:rsidRPr="006A4769">
        <w:rPr>
          <w:b/>
          <w:sz w:val="38"/>
          <w:szCs w:val="38"/>
        </w:rPr>
        <w:t>11</w:t>
      </w:r>
      <w:r w:rsidR="00DF505B" w:rsidRPr="006A4769">
        <w:rPr>
          <w:b/>
          <w:sz w:val="38"/>
          <w:szCs w:val="38"/>
        </w:rPr>
        <w:tab/>
        <w:t>8</w:t>
      </w:r>
      <w:r w:rsidRPr="006A4769">
        <w:rPr>
          <w:b/>
          <w:sz w:val="38"/>
          <w:szCs w:val="38"/>
        </w:rPr>
        <w:tab/>
      </w:r>
      <w:r w:rsidR="00DF505B" w:rsidRPr="006A4769">
        <w:rPr>
          <w:b/>
          <w:sz w:val="38"/>
          <w:szCs w:val="38"/>
        </w:rPr>
        <w:t>3</w:t>
      </w:r>
      <w:r w:rsidRPr="006A4769">
        <w:rPr>
          <w:b/>
          <w:sz w:val="38"/>
          <w:szCs w:val="38"/>
        </w:rPr>
        <w:tab/>
      </w:r>
      <w:r w:rsidR="00DF505B" w:rsidRPr="006A4769">
        <w:rPr>
          <w:b/>
          <w:sz w:val="38"/>
          <w:szCs w:val="38"/>
        </w:rPr>
        <w:t>10</w:t>
      </w:r>
      <w:r w:rsidRPr="006A4769">
        <w:rPr>
          <w:b/>
          <w:sz w:val="38"/>
          <w:szCs w:val="38"/>
        </w:rPr>
        <w:tab/>
      </w:r>
      <w:r w:rsidR="00DF505B" w:rsidRPr="006A4769">
        <w:rPr>
          <w:b/>
          <w:sz w:val="38"/>
          <w:szCs w:val="38"/>
        </w:rPr>
        <w:t>0</w:t>
      </w:r>
      <w:r w:rsidRPr="006A4769">
        <w:rPr>
          <w:b/>
          <w:sz w:val="38"/>
          <w:szCs w:val="38"/>
        </w:rPr>
        <w:tab/>
      </w:r>
      <w:r w:rsidR="00DF505B" w:rsidRPr="006A4769">
        <w:rPr>
          <w:b/>
          <w:sz w:val="38"/>
          <w:szCs w:val="38"/>
        </w:rPr>
        <w:t>2</w:t>
      </w:r>
      <w:r w:rsidRPr="00DF505B">
        <w:rPr>
          <w:b/>
          <w:sz w:val="32"/>
        </w:rPr>
        <w:tab/>
      </w:r>
    </w:p>
    <w:p w:rsidR="00AC5570" w:rsidRDefault="00AC5570" w:rsidP="00AC5570">
      <w:pPr>
        <w:widowControl w:val="0"/>
        <w:tabs>
          <w:tab w:val="left" w:pos="711"/>
        </w:tabs>
        <w:autoSpaceDE w:val="0"/>
        <w:autoSpaceDN w:val="0"/>
        <w:spacing w:after="0"/>
        <w:ind w:left="360"/>
        <w:jc w:val="center"/>
        <w:rPr>
          <w:b/>
          <w:sz w:val="24"/>
        </w:rPr>
      </w:pPr>
    </w:p>
    <w:p w:rsidR="00AC5570" w:rsidRPr="00F646A0" w:rsidRDefault="00F646A0" w:rsidP="00F646A0">
      <w:pPr>
        <w:widowControl w:val="0"/>
        <w:tabs>
          <w:tab w:val="left" w:pos="711"/>
        </w:tabs>
        <w:autoSpaceDE w:val="0"/>
        <w:autoSpaceDN w:val="0"/>
        <w:spacing w:after="0" w:line="240" w:lineRule="auto"/>
        <w:ind w:left="360"/>
        <w:rPr>
          <w:color w:val="00B050"/>
        </w:rPr>
      </w:pPr>
      <w:proofErr w:type="spellStart"/>
      <w:r w:rsidRPr="00F646A0">
        <w:rPr>
          <w:color w:val="00B050"/>
        </w:rPr>
        <w:t>Pida</w:t>
      </w:r>
      <w:proofErr w:type="spellEnd"/>
      <w:r w:rsidRPr="00F646A0">
        <w:rPr>
          <w:color w:val="00B050"/>
        </w:rPr>
        <w:t xml:space="preserve"> que </w:t>
      </w:r>
      <w:proofErr w:type="spellStart"/>
      <w:r w:rsidRPr="00F646A0">
        <w:rPr>
          <w:color w:val="00B050"/>
        </w:rPr>
        <w:t>su</w:t>
      </w:r>
      <w:proofErr w:type="spellEnd"/>
      <w:r w:rsidRPr="00F646A0">
        <w:rPr>
          <w:color w:val="00B050"/>
        </w:rPr>
        <w:t xml:space="preserve"> </w:t>
      </w:r>
      <w:proofErr w:type="spellStart"/>
      <w:r w:rsidRPr="00F646A0">
        <w:rPr>
          <w:color w:val="00B050"/>
        </w:rPr>
        <w:t>hij</w:t>
      </w:r>
      <w:r w:rsidR="003B21D4">
        <w:rPr>
          <w:color w:val="00B050"/>
        </w:rPr>
        <w:t>o</w:t>
      </w:r>
      <w:proofErr w:type="spellEnd"/>
      <w:r w:rsidR="003B21D4">
        <w:rPr>
          <w:color w:val="00B050"/>
        </w:rPr>
        <w:t xml:space="preserve">/a </w:t>
      </w:r>
      <w:proofErr w:type="spellStart"/>
      <w:r w:rsidR="003B21D4">
        <w:rPr>
          <w:color w:val="00B050"/>
        </w:rPr>
        <w:t>escriba</w:t>
      </w:r>
      <w:proofErr w:type="spellEnd"/>
      <w:r w:rsidR="003B21D4">
        <w:rPr>
          <w:color w:val="00B050"/>
        </w:rPr>
        <w:t xml:space="preserve"> </w:t>
      </w:r>
      <w:proofErr w:type="spellStart"/>
      <w:r w:rsidR="003B21D4">
        <w:rPr>
          <w:color w:val="00B050"/>
        </w:rPr>
        <w:t>los</w:t>
      </w:r>
      <w:proofErr w:type="spellEnd"/>
      <w:r w:rsidR="003B21D4">
        <w:rPr>
          <w:color w:val="00B050"/>
        </w:rPr>
        <w:t xml:space="preserve"> </w:t>
      </w:r>
      <w:proofErr w:type="spellStart"/>
      <w:r w:rsidR="003B21D4">
        <w:rPr>
          <w:color w:val="00B050"/>
        </w:rPr>
        <w:t>nú</w:t>
      </w:r>
      <w:r>
        <w:rPr>
          <w:color w:val="00B050"/>
        </w:rPr>
        <w:t>meros</w:t>
      </w:r>
      <w:proofErr w:type="spellEnd"/>
      <w:r>
        <w:rPr>
          <w:color w:val="00B050"/>
        </w:rPr>
        <w:t xml:space="preserve"> </w:t>
      </w:r>
      <w:proofErr w:type="gramStart"/>
      <w:r>
        <w:rPr>
          <w:color w:val="00B050"/>
        </w:rPr>
        <w:t>del</w:t>
      </w:r>
      <w:proofErr w:type="gramEnd"/>
      <w:r>
        <w:rPr>
          <w:color w:val="00B050"/>
        </w:rPr>
        <w:t xml:space="preserve"> 0 a </w:t>
      </w:r>
      <w:r w:rsidRPr="00F646A0">
        <w:rPr>
          <w:color w:val="00B050"/>
        </w:rPr>
        <w:t xml:space="preserve">10 </w:t>
      </w:r>
      <w:proofErr w:type="spellStart"/>
      <w:r w:rsidRPr="00F646A0">
        <w:rPr>
          <w:color w:val="00B050"/>
        </w:rPr>
        <w:t>en</w:t>
      </w:r>
      <w:proofErr w:type="spellEnd"/>
      <w:r w:rsidRPr="00F646A0">
        <w:rPr>
          <w:color w:val="00B050"/>
        </w:rPr>
        <w:t xml:space="preserve"> </w:t>
      </w:r>
      <w:proofErr w:type="spellStart"/>
      <w:r w:rsidRPr="00F646A0">
        <w:rPr>
          <w:color w:val="00B050"/>
        </w:rPr>
        <w:t>secuencia</w:t>
      </w:r>
      <w:proofErr w:type="spellEnd"/>
      <w:r w:rsidRPr="00F646A0">
        <w:rPr>
          <w:color w:val="00B050"/>
        </w:rPr>
        <w:t>.</w:t>
      </w:r>
    </w:p>
    <w:p w:rsidR="00C101F8" w:rsidRDefault="00B943F5" w:rsidP="00FE2C10">
      <w:pPr>
        <w:pStyle w:val="Default"/>
        <w:rPr>
          <w:color w:val="00B050"/>
          <w:sz w:val="22"/>
          <w:szCs w:val="20"/>
        </w:rPr>
      </w:pPr>
      <w:r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262255</wp:posOffset>
                </wp:positionV>
                <wp:extent cx="182880" cy="182880"/>
                <wp:effectExtent l="0" t="0" r="26670" b="26670"/>
                <wp:wrapNone/>
                <wp:docPr id="40" name="Oval 40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A7E47F1" id="Oval 40" o:spid="_x0000_s1026" alt="&quot;&quot;" style="position:absolute;margin-left:5.9pt;margin-top:20.65pt;width:14.4pt;height:14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" fillcolor="#c00000" strokecolor="#a6b727 [3205]" strokeweight=".5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285750</wp:posOffset>
                </wp:positionV>
                <wp:extent cx="182880" cy="182880"/>
                <wp:effectExtent l="0" t="0" r="26670" b="26670"/>
                <wp:wrapNone/>
                <wp:docPr id="51" name="Oval 51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B5E45D4" id="Oval 51" o:spid="_x0000_s1026" alt="&quot;&quot;" style="position:absolute;margin-left:167.75pt;margin-top:22.5pt;width:14.4pt;height:14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" fillcolor="#c00000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284480</wp:posOffset>
                </wp:positionV>
                <wp:extent cx="182880" cy="182880"/>
                <wp:effectExtent l="0" t="0" r="26670" b="26670"/>
                <wp:wrapNone/>
                <wp:docPr id="50" name="Oval 50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EB5C447" id="Oval 50" o:spid="_x0000_s1026" alt="&quot;&quot;" style="position:absolute;margin-left:151.15pt;margin-top:22.4pt;width:14.4pt;height:14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" fillcolor="#a6b727 [3205]" strokecolor="#525a13 [1605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287655</wp:posOffset>
                </wp:positionV>
                <wp:extent cx="182880" cy="182880"/>
                <wp:effectExtent l="0" t="0" r="26670" b="26670"/>
                <wp:wrapNone/>
                <wp:docPr id="49" name="Oval 49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7A8EACD" id="Oval 49" o:spid="_x0000_s1026" alt="&quot;&quot;" style="position:absolute;margin-left:135.05pt;margin-top:22.65pt;width:14.4pt;height:14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" fillcolor="#3cf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287655</wp:posOffset>
                </wp:positionV>
                <wp:extent cx="182880" cy="182880"/>
                <wp:effectExtent l="0" t="0" r="26670" b="26670"/>
                <wp:wrapNone/>
                <wp:docPr id="47" name="Oval 47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A5E1ADC" id="Oval 47" o:spid="_x0000_s1026" alt="&quot;&quot;" style="position:absolute;margin-left:120.15pt;margin-top:22.65pt;width:14.4pt;height:14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" fillcolor="#7030a0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287655</wp:posOffset>
                </wp:positionV>
                <wp:extent cx="182880" cy="182880"/>
                <wp:effectExtent l="0" t="0" r="26670" b="26670"/>
                <wp:wrapNone/>
                <wp:docPr id="48" name="Oval 48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B6F5E4F" id="Oval 48" o:spid="_x0000_s1026" alt="&quot;&quot;" style="position:absolute;margin-left:104.1pt;margin-top:22.65pt;width:14.4pt;height:14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" fillcolor="#df5327 [3209]" strokecolor="#712710 [1609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287655</wp:posOffset>
                </wp:positionV>
                <wp:extent cx="182880" cy="182880"/>
                <wp:effectExtent l="0" t="0" r="26670" b="26670"/>
                <wp:wrapNone/>
                <wp:docPr id="45" name="Oval 45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56370B2" id="Oval 45" o:spid="_x0000_s1026" alt="&quot;&quot;" style="position:absolute;margin-left:88.05pt;margin-top:22.65pt;width:14.4pt;height:14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" fillcolor="#c00000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287655</wp:posOffset>
                </wp:positionV>
                <wp:extent cx="182880" cy="182880"/>
                <wp:effectExtent l="0" t="0" r="26670" b="26670"/>
                <wp:wrapNone/>
                <wp:docPr id="44" name="Oval 44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E86C425" id="Oval 44" o:spid="_x0000_s1026" alt="&quot;&quot;" style="position:absolute;margin-left:1in;margin-top:22.65pt;width:14.4pt;height:14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" fillcolor="#a6b727 [3205]" strokecolor="#525a13 [1605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284480</wp:posOffset>
                </wp:positionV>
                <wp:extent cx="182880" cy="182880"/>
                <wp:effectExtent l="0" t="0" r="26670" b="26670"/>
                <wp:wrapNone/>
                <wp:docPr id="42" name="Oval 42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CBD4DBF" id="Oval 42" o:spid="_x0000_s1026" alt="&quot;&quot;" style="position:absolute;margin-left:55.35pt;margin-top:22.4pt;width:14.4pt;height:14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" fillcolor="#3cf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280035</wp:posOffset>
                </wp:positionV>
                <wp:extent cx="182880" cy="182880"/>
                <wp:effectExtent l="0" t="0" r="26670" b="26670"/>
                <wp:wrapNone/>
                <wp:docPr id="43" name="Oval 43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1C1C746" id="Oval 43" o:spid="_x0000_s1026" alt="&quot;&quot;" style="position:absolute;margin-left:38.5pt;margin-top:22.05pt;width:14.4pt;height:14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" fillcolor="#7030a0" strokecolor="#204458 [1604]" strokeweight="1pt">
                <v:stroke joinstyle="miter"/>
              </v:oval>
            </w:pict>
          </mc:Fallback>
        </mc:AlternateContent>
      </w:r>
      <w:r w:rsidR="00F7543E">
        <w:rPr>
          <w:b/>
          <w:noProof/>
          <w:sz w:val="44"/>
          <w14:ligatures w14:val="standard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282575</wp:posOffset>
                </wp:positionV>
                <wp:extent cx="182880" cy="182880"/>
                <wp:effectExtent l="0" t="0" r="26670" b="26670"/>
                <wp:wrapNone/>
                <wp:docPr id="41" name="Oval 41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127AD41" id="Oval 41" o:spid="_x0000_s1026" alt="&quot;&quot;" style="position:absolute;margin-left:22.45pt;margin-top:22.25pt;width:14.4pt;height:14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" fillcolor="#df5327 [3209]" strokecolor="#712710 [1609]" strokeweight="1pt">
                <v:stroke joinstyle="miter"/>
              </v:oval>
            </w:pict>
          </mc:Fallback>
        </mc:AlternateContent>
      </w:r>
      <w:r w:rsidR="00AC5570">
        <w:rPr>
          <w:b/>
          <w:noProof/>
          <w:sz w:val="44"/>
        </w:rPr>
        <mc:AlternateContent>
          <mc:Choice Requires="wps">
            <w:drawing>
              <wp:inline distT="0" distB="0" distL="0" distR="0" wp14:anchorId="0F3F12C4" wp14:editId="01BF980A">
                <wp:extent cx="2743200" cy="755015"/>
                <wp:effectExtent l="0" t="19050" r="38100" b="45085"/>
                <wp:docPr id="25" name="Arrow: Right 25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55015"/>
                        </a:xfrm>
                        <a:prstGeom prst="rightArrow">
                          <a:avLst/>
                        </a:prstGeom>
                        <a:solidFill>
                          <a:srgbClr val="FBC9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84F6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5" o:spid="_x0000_s1026" type="#_x0000_t13" alt="&quot;&quot;" style="width:3in;height:5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" adj="18628" fillcolor="#fbc9e6" strokecolor="#204458 [1604]" strokeweight="1pt">
                <w10:anchorlock/>
              </v:shape>
            </w:pict>
          </mc:Fallback>
        </mc:AlternateContent>
      </w:r>
    </w:p>
    <w:p w:rsidR="00FE2C10" w:rsidRDefault="00FE2C10" w:rsidP="00FE2C10">
      <w:pPr>
        <w:pStyle w:val="Default"/>
        <w:rPr>
          <w:color w:val="00B050"/>
          <w:sz w:val="22"/>
          <w:szCs w:val="20"/>
        </w:rPr>
      </w:pPr>
    </w:p>
    <w:p w:rsidR="00F646A0" w:rsidRPr="00F646A0" w:rsidRDefault="00F646A0" w:rsidP="003B21D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="*Tahoma-6971-Identity-H"/>
          <w:color w:val="040505"/>
          <w:kern w:val="0"/>
        </w:rPr>
      </w:pPr>
      <w:r w:rsidRPr="00F646A0">
        <w:rPr>
          <w:rFonts w:cs="*Tahoma-6971-Identity-H"/>
          <w:color w:val="040505"/>
          <w:kern w:val="0"/>
        </w:rPr>
        <w:t>¿</w:t>
      </w:r>
      <w:proofErr w:type="spellStart"/>
      <w:r w:rsidRPr="00F646A0">
        <w:rPr>
          <w:rFonts w:cs="*Tahoma-6971-Identity-H"/>
          <w:color w:val="040505"/>
          <w:kern w:val="0"/>
        </w:rPr>
        <w:t>Puede</w:t>
      </w:r>
      <w:proofErr w:type="spellEnd"/>
      <w:r w:rsidRPr="00F646A0">
        <w:rPr>
          <w:rFonts w:cs="*Tahoma-6971-Identity-H"/>
          <w:color w:val="040505"/>
          <w:kern w:val="0"/>
        </w:rPr>
        <w:t xml:space="preserve"> </w:t>
      </w:r>
      <w:proofErr w:type="spellStart"/>
      <w:r w:rsidRPr="00F646A0">
        <w:rPr>
          <w:rFonts w:cs="*Tahoma-6971-Identity-H"/>
          <w:color w:val="040505"/>
          <w:kern w:val="0"/>
        </w:rPr>
        <w:t>contar</w:t>
      </w:r>
      <w:proofErr w:type="spellEnd"/>
      <w:r w:rsidRPr="00F646A0">
        <w:rPr>
          <w:rFonts w:cs="*Tahoma-6971-Identity-H"/>
          <w:color w:val="040505"/>
          <w:kern w:val="0"/>
        </w:rPr>
        <w:t xml:space="preserve"> </w:t>
      </w:r>
      <w:proofErr w:type="spellStart"/>
      <w:r w:rsidRPr="00F646A0">
        <w:rPr>
          <w:rFonts w:cs="*Tahoma-6971-Identity-H"/>
          <w:color w:val="040505"/>
          <w:kern w:val="0"/>
        </w:rPr>
        <w:t>en</w:t>
      </w:r>
      <w:proofErr w:type="spellEnd"/>
      <w:r w:rsidRPr="00F646A0">
        <w:rPr>
          <w:rFonts w:cs="*Tahoma-6971-Identity-H"/>
          <w:color w:val="040505"/>
          <w:kern w:val="0"/>
        </w:rPr>
        <w:t xml:space="preserve"> </w:t>
      </w:r>
      <w:proofErr w:type="spellStart"/>
      <w:r w:rsidRPr="00F646A0">
        <w:rPr>
          <w:rFonts w:cs="*Tahoma-6971-Identity-H"/>
          <w:color w:val="040505"/>
          <w:kern w:val="0"/>
        </w:rPr>
        <w:t>voz</w:t>
      </w:r>
      <w:proofErr w:type="spellEnd"/>
      <w:r w:rsidRPr="00F646A0">
        <w:rPr>
          <w:rFonts w:cs="*Tahoma-6971-Identity-H"/>
          <w:color w:val="040505"/>
          <w:kern w:val="0"/>
        </w:rPr>
        <w:t xml:space="preserve"> </w:t>
      </w:r>
      <w:proofErr w:type="spellStart"/>
      <w:proofErr w:type="gramStart"/>
      <w:r w:rsidRPr="00F646A0">
        <w:rPr>
          <w:rFonts w:cs="*Tahoma-6971-Identity-H"/>
          <w:color w:val="040505"/>
          <w:kern w:val="0"/>
        </w:rPr>
        <w:t>alta</w:t>
      </w:r>
      <w:proofErr w:type="spellEnd"/>
      <w:proofErr w:type="gramEnd"/>
      <w:r w:rsidRPr="00F646A0">
        <w:rPr>
          <w:rFonts w:cs="*Tahoma-6971-Identity-H"/>
          <w:color w:val="040505"/>
          <w:kern w:val="0"/>
        </w:rPr>
        <w:t xml:space="preserve"> hasta el</w:t>
      </w:r>
      <w:r>
        <w:rPr>
          <w:rFonts w:cs="*Tahoma-6971-Identity-H"/>
          <w:color w:val="040505"/>
          <w:kern w:val="0"/>
        </w:rPr>
        <w:t xml:space="preserve"> </w:t>
      </w:r>
      <w:proofErr w:type="spellStart"/>
      <w:r w:rsidR="003B21D4">
        <w:rPr>
          <w:rFonts w:cs="*Tahoma-6971-Identity-H"/>
          <w:color w:val="040505"/>
          <w:kern w:val="0"/>
        </w:rPr>
        <w:t>nú</w:t>
      </w:r>
      <w:r w:rsidRPr="00F646A0">
        <w:rPr>
          <w:rFonts w:cs="*Tahoma-6971-Identity-H"/>
          <w:color w:val="040505"/>
          <w:kern w:val="0"/>
        </w:rPr>
        <w:t>mero</w:t>
      </w:r>
      <w:proofErr w:type="spellEnd"/>
      <w:r w:rsidRPr="00F646A0">
        <w:rPr>
          <w:rFonts w:cs="*Tahoma-6971-Identity-H"/>
          <w:color w:val="040505"/>
          <w:kern w:val="0"/>
        </w:rPr>
        <w:t xml:space="preserve"> 20?</w:t>
      </w:r>
    </w:p>
    <w:p w:rsidR="00F646A0" w:rsidRPr="00F646A0" w:rsidRDefault="00F646A0" w:rsidP="003B21D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="*Tahoma-6971-Identity-H"/>
          <w:color w:val="050506"/>
          <w:kern w:val="0"/>
        </w:rPr>
      </w:pPr>
      <w:r w:rsidRPr="00F646A0">
        <w:rPr>
          <w:rFonts w:cs="*Tahoma-6971-Identity-H"/>
          <w:color w:val="050506"/>
          <w:kern w:val="0"/>
        </w:rPr>
        <w:t>¿</w:t>
      </w:r>
      <w:proofErr w:type="spellStart"/>
      <w:r w:rsidRPr="00F646A0">
        <w:rPr>
          <w:rFonts w:cs="*Tahoma-6971-Identity-H"/>
          <w:color w:val="050506"/>
          <w:kern w:val="0"/>
        </w:rPr>
        <w:t>Puede</w:t>
      </w:r>
      <w:proofErr w:type="spellEnd"/>
      <w:r w:rsidRPr="00F646A0">
        <w:rPr>
          <w:rFonts w:cs="*Tahoma-6971-Identity-H"/>
          <w:color w:val="050506"/>
          <w:kern w:val="0"/>
        </w:rPr>
        <w:t xml:space="preserve"> </w:t>
      </w:r>
      <w:proofErr w:type="spellStart"/>
      <w:r w:rsidRPr="00F646A0">
        <w:rPr>
          <w:rFonts w:cs="*Tahoma-6971-Identity-H"/>
          <w:color w:val="050506"/>
          <w:kern w:val="0"/>
        </w:rPr>
        <w:t>ordenar</w:t>
      </w:r>
      <w:proofErr w:type="spellEnd"/>
      <w:r w:rsidRPr="00F646A0">
        <w:rPr>
          <w:rFonts w:cs="*Tahoma-6971-Identity-H"/>
          <w:color w:val="050506"/>
          <w:kern w:val="0"/>
        </w:rPr>
        <w:t xml:space="preserve"> </w:t>
      </w:r>
      <w:proofErr w:type="spellStart"/>
      <w:r w:rsidRPr="00F646A0">
        <w:rPr>
          <w:rFonts w:cs="*Tahoma-6971-Identity-H"/>
          <w:color w:val="050506"/>
          <w:kern w:val="0"/>
        </w:rPr>
        <w:t>cosas</w:t>
      </w:r>
      <w:proofErr w:type="spellEnd"/>
      <w:r w:rsidRPr="00F646A0">
        <w:rPr>
          <w:rFonts w:cs="*Tahoma-6971-Identity-H"/>
          <w:color w:val="050506"/>
          <w:kern w:val="0"/>
        </w:rPr>
        <w:t xml:space="preserve"> </w:t>
      </w:r>
      <w:proofErr w:type="spellStart"/>
      <w:r w:rsidRPr="00F646A0">
        <w:rPr>
          <w:rFonts w:cs="*Tahoma-6971-Identity-H"/>
          <w:color w:val="050506"/>
          <w:kern w:val="0"/>
        </w:rPr>
        <w:t>por</w:t>
      </w:r>
      <w:proofErr w:type="spellEnd"/>
      <w:r w:rsidRPr="00F646A0">
        <w:rPr>
          <w:rFonts w:cs="*Tahoma-6971-Identity-H"/>
          <w:color w:val="050506"/>
          <w:kern w:val="0"/>
        </w:rPr>
        <w:t xml:space="preserve"> el color,</w:t>
      </w:r>
      <w:r>
        <w:rPr>
          <w:rFonts w:cs="*Tahoma-6971-Identity-H"/>
          <w:color w:val="050506"/>
          <w:kern w:val="0"/>
        </w:rPr>
        <w:t xml:space="preserve"> </w:t>
      </w:r>
      <w:r w:rsidR="003B21D4">
        <w:rPr>
          <w:rFonts w:cs="*Tahoma-6971-Identity-H"/>
          <w:color w:val="050506"/>
          <w:kern w:val="0"/>
        </w:rPr>
        <w:t xml:space="preserve">forma o el </w:t>
      </w:r>
      <w:proofErr w:type="spellStart"/>
      <w:r w:rsidR="003B21D4">
        <w:rPr>
          <w:rFonts w:cs="*Tahoma-6971-Identity-H"/>
          <w:color w:val="050506"/>
          <w:kern w:val="0"/>
        </w:rPr>
        <w:t>tamañ</w:t>
      </w:r>
      <w:r w:rsidRPr="00F646A0">
        <w:rPr>
          <w:rFonts w:cs="*Tahoma-6971-Identity-H"/>
          <w:color w:val="050506"/>
          <w:kern w:val="0"/>
        </w:rPr>
        <w:t>o</w:t>
      </w:r>
      <w:proofErr w:type="spellEnd"/>
      <w:r w:rsidRPr="00F646A0">
        <w:rPr>
          <w:rFonts w:cs="*Tahoma-6971-Identity-H"/>
          <w:color w:val="050506"/>
          <w:kern w:val="0"/>
        </w:rPr>
        <w:t>?</w:t>
      </w:r>
    </w:p>
    <w:p w:rsidR="00FE2C10" w:rsidRPr="00F646A0" w:rsidRDefault="00F646A0" w:rsidP="003B21D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="*Tahoma-6971-Identity-H"/>
          <w:color w:val="050606"/>
          <w:kern w:val="0"/>
        </w:rPr>
      </w:pPr>
      <w:r w:rsidRPr="00F646A0">
        <w:rPr>
          <w:rFonts w:cs="*Tahoma-6971-Identity-H"/>
          <w:color w:val="050606"/>
          <w:kern w:val="0"/>
        </w:rPr>
        <w:t>¿</w:t>
      </w:r>
      <w:proofErr w:type="spellStart"/>
      <w:r w:rsidRPr="00F646A0">
        <w:rPr>
          <w:rFonts w:cs="*Tahoma-6971-Identity-H"/>
          <w:color w:val="050606"/>
          <w:kern w:val="0"/>
        </w:rPr>
        <w:t>Puede</w:t>
      </w:r>
      <w:proofErr w:type="spellEnd"/>
      <w:r w:rsidRPr="00F646A0">
        <w:rPr>
          <w:rFonts w:cs="*Tahoma-6971-Identity-H"/>
          <w:color w:val="050606"/>
          <w:kern w:val="0"/>
        </w:rPr>
        <w:t xml:space="preserve"> </w:t>
      </w:r>
      <w:proofErr w:type="spellStart"/>
      <w:r w:rsidRPr="00F646A0">
        <w:rPr>
          <w:rFonts w:cs="*Tahoma-6971-Identity-H"/>
          <w:color w:val="050606"/>
          <w:kern w:val="0"/>
        </w:rPr>
        <w:t>indicar</w:t>
      </w:r>
      <w:proofErr w:type="spellEnd"/>
      <w:r w:rsidRPr="00F646A0">
        <w:rPr>
          <w:rFonts w:cs="*Tahoma-6971-Identity-H"/>
          <w:color w:val="050606"/>
          <w:kern w:val="0"/>
        </w:rPr>
        <w:t xml:space="preserve"> y </w:t>
      </w:r>
      <w:proofErr w:type="spellStart"/>
      <w:r w:rsidRPr="00F646A0">
        <w:rPr>
          <w:rFonts w:cs="*Tahoma-6971-Identity-H"/>
          <w:color w:val="050606"/>
          <w:kern w:val="0"/>
        </w:rPr>
        <w:t>contar</w:t>
      </w:r>
      <w:proofErr w:type="spellEnd"/>
      <w:r w:rsidRPr="00F646A0">
        <w:rPr>
          <w:rFonts w:cs="*Tahoma-6971-Identity-H"/>
          <w:color w:val="050606"/>
          <w:kern w:val="0"/>
        </w:rPr>
        <w:t xml:space="preserve"> </w:t>
      </w:r>
      <w:proofErr w:type="spellStart"/>
      <w:r w:rsidRPr="00F646A0">
        <w:rPr>
          <w:rFonts w:cs="*Tahoma-6971-Identity-H"/>
          <w:color w:val="050606"/>
          <w:kern w:val="0"/>
        </w:rPr>
        <w:t>diez</w:t>
      </w:r>
      <w:proofErr w:type="spellEnd"/>
      <w:r w:rsidRPr="00F646A0">
        <w:rPr>
          <w:rFonts w:cs="*Tahoma-6971-Identity-H"/>
          <w:color w:val="050606"/>
          <w:kern w:val="0"/>
        </w:rPr>
        <w:t xml:space="preserve"> </w:t>
      </w:r>
      <w:proofErr w:type="spellStart"/>
      <w:r w:rsidRPr="00F646A0">
        <w:rPr>
          <w:rFonts w:cs="*Tahoma-6971-Identity-H"/>
          <w:color w:val="050606"/>
          <w:kern w:val="0"/>
        </w:rPr>
        <w:t>objeto</w:t>
      </w:r>
      <w:proofErr w:type="spellEnd"/>
      <w:r>
        <w:rPr>
          <w:rFonts w:cs="*Tahoma-6971-Identity-H"/>
          <w:color w:val="050606"/>
          <w:kern w:val="0"/>
        </w:rPr>
        <w:t xml:space="preserve"> </w:t>
      </w:r>
      <w:proofErr w:type="spellStart"/>
      <w:r w:rsidRPr="00F646A0">
        <w:rPr>
          <w:rFonts w:cs="*Tahoma-6971-Identity-H"/>
          <w:color w:val="050606"/>
          <w:kern w:val="0"/>
        </w:rPr>
        <w:t>voz</w:t>
      </w:r>
      <w:proofErr w:type="spellEnd"/>
      <w:r w:rsidRPr="00F646A0">
        <w:rPr>
          <w:rFonts w:cs="*Tahoma-6971-Identity-H"/>
          <w:color w:val="050606"/>
          <w:kern w:val="0"/>
        </w:rPr>
        <w:t xml:space="preserve"> </w:t>
      </w:r>
      <w:proofErr w:type="spellStart"/>
      <w:proofErr w:type="gramStart"/>
      <w:r w:rsidRPr="00F646A0">
        <w:rPr>
          <w:rFonts w:cs="*Tahoma-6971-Identity-H"/>
          <w:color w:val="050606"/>
          <w:kern w:val="0"/>
        </w:rPr>
        <w:t>alta</w:t>
      </w:r>
      <w:proofErr w:type="spellEnd"/>
      <w:proofErr w:type="gramEnd"/>
      <w:r w:rsidRPr="00F646A0">
        <w:rPr>
          <w:rFonts w:cs="*Tahoma-6971-Identity-H"/>
          <w:color w:val="050606"/>
          <w:kern w:val="0"/>
        </w:rPr>
        <w:t>?</w:t>
      </w:r>
    </w:p>
    <w:p w:rsidR="00C101F8" w:rsidRDefault="00C101F8" w:rsidP="00FE2C10">
      <w:pPr>
        <w:pStyle w:val="Default"/>
        <w:rPr>
          <w:color w:val="00B050"/>
          <w:sz w:val="22"/>
          <w:szCs w:val="20"/>
        </w:rPr>
      </w:pPr>
    </w:p>
    <w:p w:rsidR="00C101F8" w:rsidRDefault="00C101F8" w:rsidP="00FE2C10">
      <w:pPr>
        <w:pStyle w:val="Default"/>
        <w:rPr>
          <w:color w:val="00B050"/>
          <w:sz w:val="22"/>
          <w:szCs w:val="20"/>
        </w:rPr>
      </w:pPr>
    </w:p>
    <w:p w:rsidR="00C101F8" w:rsidRDefault="00C101F8" w:rsidP="00FE2C10">
      <w:pPr>
        <w:pStyle w:val="Default"/>
        <w:rPr>
          <w:color w:val="00B050"/>
          <w:sz w:val="22"/>
          <w:szCs w:val="20"/>
        </w:rPr>
      </w:pPr>
    </w:p>
    <w:p w:rsidR="00C101F8" w:rsidRDefault="00C101F8" w:rsidP="00FE2C10">
      <w:pPr>
        <w:pStyle w:val="Default"/>
        <w:rPr>
          <w:color w:val="00B050"/>
          <w:sz w:val="22"/>
          <w:szCs w:val="20"/>
        </w:rPr>
      </w:pPr>
    </w:p>
    <w:sectPr w:rsidR="00C101F8" w:rsidSect="00FE2C10">
      <w:headerReference w:type="default" r:id="rId20"/>
      <w:headerReference w:type="first" r:id="rId21"/>
      <w:pgSz w:w="15840" w:h="12240" w:orient="landscape"/>
      <w:pgMar w:top="720" w:right="720" w:bottom="432" w:left="720" w:header="432" w:footer="576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EAE" w:rsidRDefault="00021EAE" w:rsidP="0037743C">
      <w:pPr>
        <w:spacing w:after="0" w:line="240" w:lineRule="auto"/>
      </w:pPr>
      <w:r>
        <w:separator/>
      </w:r>
    </w:p>
  </w:endnote>
  <w:endnote w:type="continuationSeparator" w:id="0">
    <w:p w:rsidR="00021EAE" w:rsidRDefault="00021EAE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*Calibri-BoldItalic-10730-Ide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Arial-Bold-107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0729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10734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96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971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EAE" w:rsidRDefault="00021EAE" w:rsidP="0037743C">
      <w:pPr>
        <w:spacing w:after="0" w:line="240" w:lineRule="auto"/>
      </w:pPr>
      <w:r>
        <w:separator/>
      </w:r>
    </w:p>
  </w:footnote>
  <w:footnote w:type="continuationSeparator" w:id="0">
    <w:p w:rsidR="00021EAE" w:rsidRDefault="00021EAE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E9B" w:rsidRDefault="003E1E9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5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86B499B" id="Fold guide lines" o:spid="_x0000_s1026" alt="Fold guide lines" style="position:absolute;margin-left:0;margin-top:0;width:266.4pt;height:612pt;z-index:-251655168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ED2" w:rsidRDefault="00B11506">
    <w:pPr>
      <w:pStyle w:val="Header"/>
    </w:pPr>
    <w:r>
      <w:rPr>
        <w:noProof/>
        <w:lang w:eastAsia="en-US"/>
      </w:rPr>
      <mc:AlternateContent>
        <mc:Choice Requires="wps">
          <w:drawing>
            <wp:inline distT="0" distB="0" distL="0" distR="0">
              <wp:extent cx="9388549" cy="355600"/>
              <wp:effectExtent l="0" t="0" r="3175" b="6350"/>
              <wp:docPr id="197" name="Rectangle 197" descr="DECORATIVE TEX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88549" cy="3556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67000"/>
                            </a:schemeClr>
                          </a:gs>
                          <a:gs pos="48000">
                            <a:schemeClr val="accent1">
                              <a:lumMod val="97000"/>
                              <a:lumOff val="3000"/>
                            </a:schemeClr>
                          </a:gs>
                          <a:gs pos="100000">
                            <a:schemeClr val="accent1">
                              <a:lumMod val="60000"/>
                              <a:lumOff val="40000"/>
                            </a:schemeClr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11506" w:rsidRDefault="00B11506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tangle 197" o:spid="_x0000_s1030" alt="DECORATIVE TEXT" style="width:739.25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" fillcolor="#2b5b77 [2148]" stroked="f">
              <v:fill color2="#89b9d4 [1940]" rotate="t" angle="180" colors="0 #2c5c78;31457f #438fb9;1 #8abad4" focus="100%" type="gradient"/>
              <v:textbox>
                <w:txbxContent>
                  <w:p w:rsidR="00B11506" w:rsidRDefault="00B11506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</w:rPr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18AB3" w:themeColor="accent1"/>
      </w:rPr>
    </w:lvl>
  </w:abstractNum>
  <w:abstractNum w:abstractNumId="10" w15:restartNumberingAfterBreak="0">
    <w:nsid w:val="017874E4"/>
    <w:multiLevelType w:val="hybridMultilevel"/>
    <w:tmpl w:val="2CB0B052"/>
    <w:lvl w:ilvl="0" w:tplc="58485740">
      <w:start w:val="1"/>
      <w:numFmt w:val="decimal"/>
      <w:lvlText w:val="%1."/>
      <w:lvlJc w:val="left"/>
      <w:pPr>
        <w:ind w:left="2520" w:hanging="360"/>
      </w:pPr>
      <w:rPr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1D0A86"/>
    <w:multiLevelType w:val="hybridMultilevel"/>
    <w:tmpl w:val="1BE46516"/>
    <w:lvl w:ilvl="0" w:tplc="4540F51A">
      <w:start w:val="1"/>
      <w:numFmt w:val="decimal"/>
      <w:lvlText w:val="%1."/>
      <w:lvlJc w:val="left"/>
      <w:pPr>
        <w:ind w:left="450" w:hanging="360"/>
      </w:pPr>
      <w:rPr>
        <w:rFonts w:asciiTheme="minorHAnsi" w:hAnsiTheme="minorHAns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761172"/>
    <w:multiLevelType w:val="hybridMultilevel"/>
    <w:tmpl w:val="DD4EACB8"/>
    <w:lvl w:ilvl="0" w:tplc="2DCE9336">
      <w:start w:val="1"/>
      <w:numFmt w:val="decimal"/>
      <w:lvlText w:val="%1."/>
      <w:lvlJc w:val="left"/>
      <w:pPr>
        <w:ind w:left="12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19CC676F"/>
    <w:multiLevelType w:val="hybridMultilevel"/>
    <w:tmpl w:val="B1AC8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1037EB"/>
    <w:multiLevelType w:val="hybridMultilevel"/>
    <w:tmpl w:val="E0D83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91C55"/>
    <w:multiLevelType w:val="hybridMultilevel"/>
    <w:tmpl w:val="2C762398"/>
    <w:lvl w:ilvl="0" w:tplc="4540F5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0455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B84AAF"/>
    <w:multiLevelType w:val="hybridMultilevel"/>
    <w:tmpl w:val="1BE46516"/>
    <w:lvl w:ilvl="0" w:tplc="4540F51A">
      <w:start w:val="1"/>
      <w:numFmt w:val="decimal"/>
      <w:lvlText w:val="%1."/>
      <w:lvlJc w:val="left"/>
      <w:pPr>
        <w:ind w:left="450" w:hanging="360"/>
      </w:pPr>
      <w:rPr>
        <w:rFonts w:asciiTheme="minorHAnsi" w:hAnsiTheme="minorHAns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0A5921"/>
    <w:multiLevelType w:val="hybridMultilevel"/>
    <w:tmpl w:val="C5861C26"/>
    <w:lvl w:ilvl="0" w:tplc="2DCE93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3622D"/>
    <w:multiLevelType w:val="hybridMultilevel"/>
    <w:tmpl w:val="FE2EC6AC"/>
    <w:lvl w:ilvl="0" w:tplc="4540F51A">
      <w:start w:val="1"/>
      <w:numFmt w:val="decimal"/>
      <w:lvlText w:val="%1."/>
      <w:lvlJc w:val="left"/>
      <w:pPr>
        <w:ind w:left="450" w:hanging="360"/>
      </w:pPr>
      <w:rPr>
        <w:rFonts w:asciiTheme="minorHAnsi" w:hAnsiTheme="minorHAns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F0115A"/>
    <w:multiLevelType w:val="hybridMultilevel"/>
    <w:tmpl w:val="C5861C26"/>
    <w:lvl w:ilvl="0" w:tplc="2DCE93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56D58"/>
    <w:multiLevelType w:val="hybridMultilevel"/>
    <w:tmpl w:val="3E1E5B44"/>
    <w:lvl w:ilvl="0" w:tplc="2DCE9336">
      <w:start w:val="1"/>
      <w:numFmt w:val="decimal"/>
      <w:lvlText w:val="%1."/>
      <w:lvlJc w:val="left"/>
      <w:pPr>
        <w:ind w:left="1183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03" w:hanging="360"/>
      </w:pPr>
    </w:lvl>
    <w:lvl w:ilvl="2" w:tplc="0409001B" w:tentative="1">
      <w:start w:val="1"/>
      <w:numFmt w:val="lowerRoman"/>
      <w:lvlText w:val="%3."/>
      <w:lvlJc w:val="right"/>
      <w:pPr>
        <w:ind w:left="2623" w:hanging="180"/>
      </w:pPr>
    </w:lvl>
    <w:lvl w:ilvl="3" w:tplc="0409000F" w:tentative="1">
      <w:start w:val="1"/>
      <w:numFmt w:val="decimal"/>
      <w:lvlText w:val="%4."/>
      <w:lvlJc w:val="left"/>
      <w:pPr>
        <w:ind w:left="3343" w:hanging="360"/>
      </w:pPr>
    </w:lvl>
    <w:lvl w:ilvl="4" w:tplc="04090019" w:tentative="1">
      <w:start w:val="1"/>
      <w:numFmt w:val="lowerLetter"/>
      <w:lvlText w:val="%5."/>
      <w:lvlJc w:val="left"/>
      <w:pPr>
        <w:ind w:left="4063" w:hanging="360"/>
      </w:pPr>
    </w:lvl>
    <w:lvl w:ilvl="5" w:tplc="0409001B" w:tentative="1">
      <w:start w:val="1"/>
      <w:numFmt w:val="lowerRoman"/>
      <w:lvlText w:val="%6."/>
      <w:lvlJc w:val="right"/>
      <w:pPr>
        <w:ind w:left="4783" w:hanging="180"/>
      </w:pPr>
    </w:lvl>
    <w:lvl w:ilvl="6" w:tplc="0409000F" w:tentative="1">
      <w:start w:val="1"/>
      <w:numFmt w:val="decimal"/>
      <w:lvlText w:val="%7."/>
      <w:lvlJc w:val="left"/>
      <w:pPr>
        <w:ind w:left="5503" w:hanging="360"/>
      </w:pPr>
    </w:lvl>
    <w:lvl w:ilvl="7" w:tplc="04090019" w:tentative="1">
      <w:start w:val="1"/>
      <w:numFmt w:val="lowerLetter"/>
      <w:lvlText w:val="%8."/>
      <w:lvlJc w:val="left"/>
      <w:pPr>
        <w:ind w:left="6223" w:hanging="360"/>
      </w:pPr>
    </w:lvl>
    <w:lvl w:ilvl="8" w:tplc="0409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22" w15:restartNumberingAfterBreak="0">
    <w:nsid w:val="4B59595B"/>
    <w:multiLevelType w:val="hybridMultilevel"/>
    <w:tmpl w:val="1ADE2E98"/>
    <w:lvl w:ilvl="0" w:tplc="58485740">
      <w:start w:val="1"/>
      <w:numFmt w:val="decimal"/>
      <w:lvlText w:val="%1."/>
      <w:lvlJc w:val="left"/>
      <w:pPr>
        <w:ind w:left="3150" w:hanging="360"/>
      </w:pPr>
      <w:rPr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 w15:restartNumberingAfterBreak="0">
    <w:nsid w:val="50406367"/>
    <w:multiLevelType w:val="hybridMultilevel"/>
    <w:tmpl w:val="6EE484F6"/>
    <w:lvl w:ilvl="0" w:tplc="4540F51A">
      <w:start w:val="1"/>
      <w:numFmt w:val="decimal"/>
      <w:lvlText w:val="%1."/>
      <w:lvlJc w:val="left"/>
      <w:pPr>
        <w:ind w:left="450" w:hanging="360"/>
      </w:pPr>
      <w:rPr>
        <w:rFonts w:asciiTheme="minorHAnsi" w:hAnsiTheme="minorHAns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12E241A"/>
    <w:multiLevelType w:val="hybridMultilevel"/>
    <w:tmpl w:val="90D812B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5" w15:restartNumberingAfterBreak="0">
    <w:nsid w:val="5A134A4D"/>
    <w:multiLevelType w:val="hybridMultilevel"/>
    <w:tmpl w:val="C85AB538"/>
    <w:lvl w:ilvl="0" w:tplc="2DCE933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DA1DE9"/>
    <w:multiLevelType w:val="hybridMultilevel"/>
    <w:tmpl w:val="784A0C62"/>
    <w:lvl w:ilvl="0" w:tplc="4540F5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D25081"/>
    <w:multiLevelType w:val="hybridMultilevel"/>
    <w:tmpl w:val="C5861C26"/>
    <w:lvl w:ilvl="0" w:tplc="2DCE93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251FDE"/>
    <w:multiLevelType w:val="hybridMultilevel"/>
    <w:tmpl w:val="7F2E8A20"/>
    <w:lvl w:ilvl="0" w:tplc="2DCE93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F47BD6"/>
    <w:multiLevelType w:val="hybridMultilevel"/>
    <w:tmpl w:val="34D66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E80F53"/>
    <w:multiLevelType w:val="hybridMultilevel"/>
    <w:tmpl w:val="FE2EC6AC"/>
    <w:lvl w:ilvl="0" w:tplc="4540F51A">
      <w:start w:val="1"/>
      <w:numFmt w:val="decimal"/>
      <w:lvlText w:val="%1."/>
      <w:lvlJc w:val="left"/>
      <w:pPr>
        <w:ind w:left="450" w:hanging="360"/>
      </w:pPr>
      <w:rPr>
        <w:rFonts w:asciiTheme="minorHAnsi" w:hAnsiTheme="minorHAns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28"/>
  </w:num>
  <w:num w:numId="16">
    <w:abstractNumId w:val="20"/>
  </w:num>
  <w:num w:numId="17">
    <w:abstractNumId w:val="18"/>
  </w:num>
  <w:num w:numId="18">
    <w:abstractNumId w:val="11"/>
  </w:num>
  <w:num w:numId="19">
    <w:abstractNumId w:val="21"/>
  </w:num>
  <w:num w:numId="20">
    <w:abstractNumId w:val="27"/>
  </w:num>
  <w:num w:numId="21">
    <w:abstractNumId w:val="25"/>
  </w:num>
  <w:num w:numId="22">
    <w:abstractNumId w:val="12"/>
  </w:num>
  <w:num w:numId="23">
    <w:abstractNumId w:val="22"/>
  </w:num>
  <w:num w:numId="24">
    <w:abstractNumId w:val="10"/>
  </w:num>
  <w:num w:numId="25">
    <w:abstractNumId w:val="24"/>
  </w:num>
  <w:num w:numId="26">
    <w:abstractNumId w:val="29"/>
  </w:num>
  <w:num w:numId="27">
    <w:abstractNumId w:val="13"/>
  </w:num>
  <w:num w:numId="28">
    <w:abstractNumId w:val="14"/>
  </w:num>
  <w:num w:numId="29">
    <w:abstractNumId w:val="30"/>
  </w:num>
  <w:num w:numId="30">
    <w:abstractNumId w:val="19"/>
  </w:num>
  <w:num w:numId="31">
    <w:abstractNumId w:val="23"/>
  </w:num>
  <w:num w:numId="32">
    <w:abstractNumId w:val="15"/>
  </w:num>
  <w:num w:numId="33">
    <w:abstractNumId w:val="26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drawingGridHorizontalSpacing w:val="288"/>
  <w:drawingGridVerticalSpacing w:val="288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C10"/>
    <w:rsid w:val="00001BEA"/>
    <w:rsid w:val="000074B6"/>
    <w:rsid w:val="00016C11"/>
    <w:rsid w:val="00021EAE"/>
    <w:rsid w:val="000425F6"/>
    <w:rsid w:val="00075279"/>
    <w:rsid w:val="000A1522"/>
    <w:rsid w:val="00114654"/>
    <w:rsid w:val="001308EB"/>
    <w:rsid w:val="00156804"/>
    <w:rsid w:val="00172C64"/>
    <w:rsid w:val="001953FF"/>
    <w:rsid w:val="00197A27"/>
    <w:rsid w:val="001B65E7"/>
    <w:rsid w:val="001C540E"/>
    <w:rsid w:val="002219C9"/>
    <w:rsid w:val="00225CA7"/>
    <w:rsid w:val="0023435F"/>
    <w:rsid w:val="002401AC"/>
    <w:rsid w:val="002B18C9"/>
    <w:rsid w:val="002D0E26"/>
    <w:rsid w:val="002F5ECB"/>
    <w:rsid w:val="00320CE0"/>
    <w:rsid w:val="003309C2"/>
    <w:rsid w:val="00364284"/>
    <w:rsid w:val="0037743C"/>
    <w:rsid w:val="00377BCD"/>
    <w:rsid w:val="003B21D4"/>
    <w:rsid w:val="003E1E9B"/>
    <w:rsid w:val="003F3793"/>
    <w:rsid w:val="00425687"/>
    <w:rsid w:val="00425E73"/>
    <w:rsid w:val="00507AA8"/>
    <w:rsid w:val="005407B5"/>
    <w:rsid w:val="00555FE1"/>
    <w:rsid w:val="005B54D9"/>
    <w:rsid w:val="005F496D"/>
    <w:rsid w:val="00625746"/>
    <w:rsid w:val="00632BB1"/>
    <w:rsid w:val="00636FE2"/>
    <w:rsid w:val="0069002D"/>
    <w:rsid w:val="006A4769"/>
    <w:rsid w:val="006D20FA"/>
    <w:rsid w:val="006F13BA"/>
    <w:rsid w:val="006F1CF5"/>
    <w:rsid w:val="00704FD6"/>
    <w:rsid w:val="00712321"/>
    <w:rsid w:val="00713269"/>
    <w:rsid w:val="007327A6"/>
    <w:rsid w:val="00751AA2"/>
    <w:rsid w:val="007B03D6"/>
    <w:rsid w:val="007C70E3"/>
    <w:rsid w:val="008227C7"/>
    <w:rsid w:val="00895089"/>
    <w:rsid w:val="00930610"/>
    <w:rsid w:val="009774DA"/>
    <w:rsid w:val="00A01D2E"/>
    <w:rsid w:val="00A15D7E"/>
    <w:rsid w:val="00A36816"/>
    <w:rsid w:val="00A70E75"/>
    <w:rsid w:val="00A92C80"/>
    <w:rsid w:val="00AB504C"/>
    <w:rsid w:val="00AC5570"/>
    <w:rsid w:val="00B11506"/>
    <w:rsid w:val="00B128E2"/>
    <w:rsid w:val="00B45CFC"/>
    <w:rsid w:val="00B8325E"/>
    <w:rsid w:val="00B943F5"/>
    <w:rsid w:val="00C101F8"/>
    <w:rsid w:val="00C24DCE"/>
    <w:rsid w:val="00C83059"/>
    <w:rsid w:val="00CA1864"/>
    <w:rsid w:val="00CD4ED2"/>
    <w:rsid w:val="00CE1E3B"/>
    <w:rsid w:val="00D2631E"/>
    <w:rsid w:val="00D91EF3"/>
    <w:rsid w:val="00D94C4E"/>
    <w:rsid w:val="00DC332A"/>
    <w:rsid w:val="00DC5FEB"/>
    <w:rsid w:val="00DE2DDD"/>
    <w:rsid w:val="00DF31FE"/>
    <w:rsid w:val="00DF505B"/>
    <w:rsid w:val="00DF748D"/>
    <w:rsid w:val="00E36671"/>
    <w:rsid w:val="00E75E55"/>
    <w:rsid w:val="00E938FB"/>
    <w:rsid w:val="00E9618B"/>
    <w:rsid w:val="00EB2FA3"/>
    <w:rsid w:val="00ED7C90"/>
    <w:rsid w:val="00F240ED"/>
    <w:rsid w:val="00F57676"/>
    <w:rsid w:val="00F646A0"/>
    <w:rsid w:val="00F744BE"/>
    <w:rsid w:val="00F7543E"/>
    <w:rsid w:val="00F91541"/>
    <w:rsid w:val="00F96588"/>
    <w:rsid w:val="00FB1F73"/>
    <w:rsid w:val="00FE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C87D9A"/>
  <w15:chartTrackingRefBased/>
  <w15:docId w15:val="{8D6B4189-1EC4-4C14-9261-7F7DDE64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04559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C101F8"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  <w:color w:val="0070C0"/>
      <w:sz w:val="28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04559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04559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rsid w:val="002401AC"/>
    <w:pPr>
      <w:spacing w:after="60" w:line="228" w:lineRule="auto"/>
      <w:jc w:val="center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28"/>
    </w:rPr>
  </w:style>
  <w:style w:type="character" w:customStyle="1" w:styleId="TitleChar">
    <w:name w:val="Title Char"/>
    <w:basedOn w:val="DefaultParagraphFont"/>
    <w:link w:val="Title"/>
    <w:uiPriority w:val="5"/>
    <w:rsid w:val="002401AC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28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04559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04559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04559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rsid w:val="00C101F8"/>
    <w:rPr>
      <w:rFonts w:asciiTheme="majorHAnsi" w:eastAsiaTheme="majorEastAsia" w:hAnsiTheme="majorHAnsi" w:cstheme="majorBidi"/>
      <w:b/>
      <w:bCs/>
      <w:color w:val="0070C0"/>
      <w:sz w:val="28"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04559" w:themeColor="accent1" w:themeShade="80"/>
        <w:left w:val="single" w:sz="2" w:space="20" w:color="204559" w:themeColor="accent1" w:themeShade="80"/>
        <w:bottom w:val="single" w:sz="2" w:space="24" w:color="204559" w:themeColor="accent1" w:themeShade="80"/>
        <w:right w:val="single" w:sz="2" w:space="20" w:color="204559" w:themeColor="accent1" w:themeShade="80"/>
      </w:pBdr>
      <w:shd w:val="clear" w:color="auto" w:fill="20455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04559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FFFFFF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04559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04559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0455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04458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0455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FFFFFF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</w:rPr>
      <w:tblPr/>
      <w:tcPr>
        <w:shd w:val="clear" w:color="auto" w:fill="E1EA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A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A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D17" w:themeColor="accent2" w:themeShade="99"/>
          <w:insideV w:val="nil"/>
        </w:tcBorders>
        <w:shd w:val="clear" w:color="auto" w:fill="636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D17" w:themeFill="accent2" w:themeFillShade="99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DAE5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8383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9200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A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88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C19300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1EA9F" w:themeColor="accent2" w:themeTint="66"/>
        <w:left w:val="single" w:sz="4" w:space="0" w:color="E1EA9F" w:themeColor="accent2" w:themeTint="66"/>
        <w:bottom w:val="single" w:sz="4" w:space="0" w:color="E1EA9F" w:themeColor="accent2" w:themeTint="66"/>
        <w:right w:val="single" w:sz="4" w:space="0" w:color="E1EA9F" w:themeColor="accent2" w:themeTint="66"/>
        <w:insideH w:val="single" w:sz="4" w:space="0" w:color="E1EA9F" w:themeColor="accent2" w:themeTint="66"/>
        <w:insideV w:val="single" w:sz="4" w:space="0" w:color="E1EA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04559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1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  <w:shd w:val="clear" w:color="auto" w:fill="ECF2C4" w:themeFill="accent2" w:themeFillTint="3F"/>
      </w:tcPr>
    </w:tblStylePr>
    <w:tblStylePr w:type="band2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1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bottom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B727" w:themeColor="accent2"/>
          <w:right w:val="single" w:sz="4" w:space="0" w:color="A6B727" w:themeColor="accent2"/>
        </w:tcBorders>
      </w:tcPr>
    </w:tblStylePr>
    <w:tblStylePr w:type="band1Horz">
      <w:tblPr/>
      <w:tcPr>
        <w:tcBorders>
          <w:top w:val="single" w:sz="4" w:space="0" w:color="A6B727" w:themeColor="accent2"/>
          <w:bottom w:val="single" w:sz="4" w:space="0" w:color="A6B7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B727" w:themeColor="accent2"/>
          <w:left w:val="nil"/>
        </w:tcBorders>
      </w:tcPr>
    </w:tblStylePr>
    <w:tblStylePr w:type="swCell">
      <w:tblPr/>
      <w:tcPr>
        <w:tcBorders>
          <w:top w:val="double" w:sz="4" w:space="0" w:color="A6B72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B727" w:themeColor="accent2"/>
        <w:left w:val="single" w:sz="24" w:space="0" w:color="A6B727" w:themeColor="accent2"/>
        <w:bottom w:val="single" w:sz="24" w:space="0" w:color="A6B727" w:themeColor="accent2"/>
        <w:right w:val="single" w:sz="24" w:space="0" w:color="A6B727" w:themeColor="accent2"/>
      </w:tblBorders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418AB3" w:themeColor="accent1"/>
        <w:bottom w:val="single" w:sz="4" w:space="0" w:color="418A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A6B727" w:themeColor="accent2"/>
        <w:bottom w:val="single" w:sz="4" w:space="0" w:color="A6B7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6B7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69200" w:themeColor="accent3"/>
        <w:bottom w:val="single" w:sz="4" w:space="0" w:color="F692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838383" w:themeColor="accent4"/>
        <w:bottom w:val="single" w:sz="4" w:space="0" w:color="8383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C306" w:themeColor="accent5"/>
        <w:bottom w:val="single" w:sz="4" w:space="0" w:color="FEC3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DF5327" w:themeColor="accent6"/>
        <w:bottom w:val="single" w:sz="4" w:space="0" w:color="DF53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B7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B7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B7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B7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  <w:insideV w:val="single" w:sz="8" w:space="0" w:color="C8D94C" w:themeColor="accent2" w:themeTint="BF"/>
      </w:tblBorders>
    </w:tblPr>
    <w:tcPr>
      <w:shd w:val="clear" w:color="auto" w:fill="ECF2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D9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cPr>
      <w:shd w:val="clear" w:color="auto" w:fill="ECF2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A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CF" w:themeFill="accent2" w:themeFillTint="33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tcBorders>
          <w:insideH w:val="single" w:sz="6" w:space="0" w:color="A6B727" w:themeColor="accent2"/>
          <w:insideV w:val="single" w:sz="6" w:space="0" w:color="A6B727" w:themeColor="accent2"/>
        </w:tcBorders>
        <w:shd w:val="clear" w:color="auto" w:fill="DAE5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2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5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58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B727" w:themeColor="accent2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shd w:val="clear" w:color="auto" w:fill="ECF2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B7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B7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Default">
    <w:name w:val="Default"/>
    <w:rsid w:val="00FE2C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ooks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ysClr val="window" lastClr="FFFFFF"/>
      </a:lt1>
      <a:dk2>
        <a:srgbClr val="FFFFFF"/>
      </a:dk2>
      <a:lt2>
        <a:srgbClr val="FFFFFF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40262f94-9f35-4ac3-9a90-690165a166b7"/>
    <ds:schemaRef ds:uri="a4f35948-e619-41b3-aa29-22878b09cfd2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3885987A-A7D3-40B1-B851-F4BD60B83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6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Hooks, Regina</dc:creator>
  <cp:keywords/>
  <cp:lastModifiedBy>LOERA-CHAVEZ, MARIA</cp:lastModifiedBy>
  <cp:revision>5</cp:revision>
  <cp:lastPrinted>2018-10-19T22:43:00Z</cp:lastPrinted>
  <dcterms:created xsi:type="dcterms:W3CDTF">2018-11-01T18:16:00Z</dcterms:created>
  <dcterms:modified xsi:type="dcterms:W3CDTF">2018-11-01T18:21:00Z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