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C10" w:rsidRPr="00C101F8" w:rsidRDefault="00FE2C10" w:rsidP="00C101F8">
      <w:pPr>
        <w:pStyle w:val="Heading2"/>
      </w:pPr>
      <w:bookmarkStart w:id="0" w:name="_Hlk527713895"/>
      <w:bookmarkEnd w:id="0"/>
      <w:r w:rsidRPr="00C101F8">
        <w:rPr>
          <w:rStyle w:val="Heading2Char"/>
          <w:b/>
          <w:bCs/>
        </w:rPr>
        <w:t>Forms and Color</w:t>
      </w:r>
      <w:r w:rsidRPr="00C101F8">
        <w:t>s</w:t>
      </w:r>
    </w:p>
    <w:p w:rsidR="00FE2C10" w:rsidRPr="00AC5570" w:rsidRDefault="00FE2C10" w:rsidP="00AC5570">
      <w:pPr>
        <w:pStyle w:val="Default"/>
        <w:numPr>
          <w:ilvl w:val="0"/>
          <w:numId w:val="18"/>
        </w:numPr>
        <w:ind w:left="540"/>
        <w:jc w:val="both"/>
        <w:rPr>
          <w:sz w:val="28"/>
          <w:szCs w:val="20"/>
        </w:rPr>
      </w:pPr>
      <w:r w:rsidRPr="00AC5570">
        <w:t xml:space="preserve">Knows geometric shapes: </w:t>
      </w:r>
      <w:r w:rsidRPr="00AC5570">
        <w:rPr>
          <w:color w:val="00B050"/>
        </w:rPr>
        <w:t>Ask your child to identify the geometrical figure with his finger and say the name of the form.</w:t>
      </w:r>
    </w:p>
    <w:p w:rsidR="00CE1E3B" w:rsidRDefault="00CE1E3B" w:rsidP="00D91EF3">
      <w:pPr>
        <w:pStyle w:val="NoSpacing"/>
      </w:pPr>
    </w:p>
    <w:p w:rsidR="00FE2C10" w:rsidRDefault="00EB2FA3" w:rsidP="00D91EF3">
      <w:pPr>
        <w:pStyle w:val="NoSpacing"/>
      </w:pPr>
      <w:r>
        <w:rPr>
          <w:noProof/>
        </w:rPr>
        <w:drawing>
          <wp:inline distT="0" distB="0" distL="0" distR="0" wp14:anchorId="06D3A120" wp14:editId="736171BE">
            <wp:extent cx="2743200" cy="2898140"/>
            <wp:effectExtent l="76200" t="76200" r="133350" b="130810"/>
            <wp:docPr id="1" name="Picture 1" descr="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98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C10" w:rsidRDefault="00FE2C10" w:rsidP="00FE2C10">
      <w:pPr>
        <w:pStyle w:val="Default"/>
      </w:pPr>
    </w:p>
    <w:p w:rsidR="00FE2C10" w:rsidRPr="00AC5570" w:rsidRDefault="00C24DCE" w:rsidP="00AC5570">
      <w:pPr>
        <w:pStyle w:val="Default"/>
        <w:numPr>
          <w:ilvl w:val="0"/>
          <w:numId w:val="18"/>
        </w:numPr>
        <w:rPr>
          <w:color w:val="00B050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563245</wp:posOffset>
                </wp:positionV>
                <wp:extent cx="374904" cy="374904"/>
                <wp:effectExtent l="0" t="0" r="25400" b="25400"/>
                <wp:wrapNone/>
                <wp:docPr id="6" name="Oval 6" descr="Café/Brown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rgbClr val="693E2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31EE7" id="Oval 6" o:spid="_x0000_s1026" alt="Title: color - Description: Café/Brown " style="position:absolute;margin-left:144.95pt;margin-top:44.35pt;width:29.5pt;height:29.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" fillcolor="#693e2d" strokecolor="black [3213]" strokeweight="1pt">
                <v:stroke joinstyle="miter"/>
              </v:oval>
            </w:pict>
          </mc:Fallback>
        </mc:AlternateContent>
      </w:r>
      <w:r w:rsidR="00FE2C10" w:rsidRPr="00AC5570">
        <w:rPr>
          <w:szCs w:val="20"/>
        </w:rPr>
        <w:t xml:space="preserve">Recognizes and says 9 colors? </w:t>
      </w:r>
      <w:r w:rsidR="00FE2C10" w:rsidRPr="00AC5570">
        <w:rPr>
          <w:color w:val="00B050"/>
          <w:szCs w:val="20"/>
        </w:rPr>
        <w:t>Ask your child to identify the color and say the name.</w:t>
      </w:r>
    </w:p>
    <w:p w:rsidR="00FE2C10" w:rsidRDefault="000A1522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686738</wp:posOffset>
                </wp:positionH>
                <wp:positionV relativeFrom="paragraph">
                  <wp:posOffset>12728</wp:posOffset>
                </wp:positionV>
                <wp:extent cx="374904" cy="374904"/>
                <wp:effectExtent l="0" t="0" r="25400" b="25400"/>
                <wp:wrapNone/>
                <wp:docPr id="2" name="Oval 2" descr="Amarillo/Yellow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60871" id="Oval 2" o:spid="_x0000_s1026" alt="Title: color - Description: Amarillo/Yellow " style="position:absolute;margin-left:54.05pt;margin-top:1pt;width:29.5pt;height:29.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" fillcolor="yellow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103035</wp:posOffset>
                </wp:positionH>
                <wp:positionV relativeFrom="paragraph">
                  <wp:posOffset>21010</wp:posOffset>
                </wp:positionV>
                <wp:extent cx="376885" cy="376885"/>
                <wp:effectExtent l="19050" t="19050" r="23495" b="23495"/>
                <wp:wrapNone/>
                <wp:docPr id="7" name="Oval 7" descr="Azul/ Blue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950">
                          <a:off x="0" y="0"/>
                          <a:ext cx="376885" cy="37688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3A0E8" id="Oval 7" o:spid="_x0000_s1026" alt="Title: Color - Description: Azul/ Blue " style="position:absolute;margin-left:8.1pt;margin-top:1.65pt;width:29.7pt;height:29.7pt;rotation:392069fd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" fillcolor="blue" strokecolor="black [3213]" strokeweight="1pt">
                <v:stroke joinstyle="miter"/>
              </v:oval>
            </w:pict>
          </mc:Fallback>
        </mc:AlternateContent>
      </w:r>
      <w:r w:rsidR="00C24DCE"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12700</wp:posOffset>
                </wp:positionV>
                <wp:extent cx="374904" cy="374904"/>
                <wp:effectExtent l="0" t="0" r="25400" b="25400"/>
                <wp:wrapNone/>
                <wp:docPr id="4" name="Oval 4" descr="Verde/ Green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411E6" id="Oval 4" o:spid="_x0000_s1026" alt="Title: Color - Description: Verde/ Green " style="position:absolute;margin-left:97.8pt;margin-top:1pt;width:29.5pt;height:29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" fillcolor="#00b050" strokecolor="black [3213]" strokeweight="1pt">
                <v:stroke joinstyle="miter"/>
              </v:oval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E2C10" w:rsidRDefault="00930610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24433</wp:posOffset>
                </wp:positionV>
                <wp:extent cx="2496185" cy="23241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0610" w:rsidRPr="00930610" w:rsidRDefault="00930610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 w:rsidRPr="00930610">
                              <w:rPr>
                                <w:i/>
                                <w:sz w:val="14"/>
                                <w:szCs w:val="14"/>
                              </w:rPr>
                              <w:t>Azul/Blu</w:t>
                            </w:r>
                            <w:r w:rsidRPr="00930610">
                              <w:rPr>
                                <w:i/>
                                <w:sz w:val="14"/>
                                <w:szCs w:val="14"/>
                              </w:rPr>
                              <w:tab/>
                              <w:t>Amarillo/Yellow Verde/Green Café/Brown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margin-left:0;margin-top:1.9pt;width:196.55pt;height:18.3pt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" filled="f" stroked="f" strokeweight=".5pt">
                <v:textbox>
                  <w:txbxContent>
                    <w:p w:rsidR="00930610" w:rsidRPr="00930610" w:rsidRDefault="00930610">
                      <w:pPr>
                        <w:rPr>
                          <w:i/>
                          <w:sz w:val="14"/>
                          <w:szCs w:val="14"/>
                        </w:rPr>
                      </w:pPr>
                      <w:r w:rsidRPr="00930610">
                        <w:rPr>
                          <w:i/>
                          <w:sz w:val="14"/>
                          <w:szCs w:val="14"/>
                        </w:rPr>
                        <w:t>Azul/Blu</w:t>
                      </w:r>
                      <w:r w:rsidRPr="00930610">
                        <w:rPr>
                          <w:i/>
                          <w:sz w:val="14"/>
                          <w:szCs w:val="14"/>
                        </w:rPr>
                        <w:tab/>
                        <w:t>Amarillo/Yellow Verde/Green Café/Brown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2C10" w:rsidRDefault="00930610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100413</wp:posOffset>
                </wp:positionH>
                <wp:positionV relativeFrom="paragraph">
                  <wp:posOffset>127552</wp:posOffset>
                </wp:positionV>
                <wp:extent cx="374904" cy="374904"/>
                <wp:effectExtent l="0" t="0" r="25400" b="25400"/>
                <wp:wrapNone/>
                <wp:docPr id="13" name="Oval 13" descr="Morado/ Purple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F4D5D" id="Oval 13" o:spid="_x0000_s1026" alt="Title: Color - Description: Morado/ Purple " style="position:absolute;margin-left:7.9pt;margin-top:10.05pt;width:29.5pt;height:29.5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" fillcolor="#7030a0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106045</wp:posOffset>
                </wp:positionV>
                <wp:extent cx="374904" cy="374904"/>
                <wp:effectExtent l="0" t="0" r="25400" b="25400"/>
                <wp:wrapNone/>
                <wp:docPr id="12" name="Oval 12" descr="Negro/ Black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C0E76" id="Oval 12" o:spid="_x0000_s1026" alt="Title: Color - Description: Negro/ Black " style="position:absolute;margin-left:144.05pt;margin-top:8.35pt;width:29.5pt;height:29.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105410</wp:posOffset>
                </wp:positionV>
                <wp:extent cx="374904" cy="374904"/>
                <wp:effectExtent l="0" t="0" r="25400" b="25400"/>
                <wp:wrapNone/>
                <wp:docPr id="14" name="Oval 14" descr="Blanco/ White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9F8191" id="Oval 14" o:spid="_x0000_s1026" alt="Title: Color - Description: Blanco/ White " style="position:absolute;margin-left:98.9pt;margin-top:8.3pt;width:29.5pt;height:29.5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105410</wp:posOffset>
                </wp:positionV>
                <wp:extent cx="374904" cy="374904"/>
                <wp:effectExtent l="0" t="0" r="25400" b="25400"/>
                <wp:wrapNone/>
                <wp:docPr id="10" name="Oval 10" descr="Rojo/ Red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9EBD7" id="Oval 10" o:spid="_x0000_s1026" alt="Title: Color - Description: Rojo/ Red " style="position:absolute;margin-left:53.65pt;margin-top:8.3pt;width:29.5pt;height:29.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" fillcolor="red" strokecolor="black [3213]" strokeweight="1pt">
                <v:stroke joinstyle="miter"/>
              </v:oval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E2C10" w:rsidRDefault="00930610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7F4CAF6" wp14:editId="751B0785">
                <wp:simplePos x="0" y="0"/>
                <wp:positionH relativeFrom="margin">
                  <wp:align>left</wp:align>
                </wp:positionH>
                <wp:positionV relativeFrom="paragraph">
                  <wp:posOffset>126917</wp:posOffset>
                </wp:positionV>
                <wp:extent cx="2496185" cy="222637"/>
                <wp:effectExtent l="0" t="0" r="0" b="63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222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0610" w:rsidRPr="00930610" w:rsidRDefault="00930610" w:rsidP="00930610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Morado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 xml:space="preserve">/Purple </w:t>
                            </w:r>
                            <w:proofErr w:type="spellStart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Rojo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/Red Blanco/White Negro/Black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CAF6" id="Text Box 205" o:spid="_x0000_s1027" type="#_x0000_t202" style="position:absolute;margin-left:0;margin-top:10pt;width:196.55pt;height:17.55pt;z-index:25191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" filled="f" stroked="f" strokeweight=".5pt">
                <v:textbox>
                  <w:txbxContent>
                    <w:p w:rsidR="00930610" w:rsidRPr="00930610" w:rsidRDefault="00930610" w:rsidP="00930610">
                      <w:pPr>
                        <w:rPr>
                          <w:i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i/>
                          <w:sz w:val="14"/>
                          <w:szCs w:val="14"/>
                        </w:rPr>
                        <w:t>Morado</w:t>
                      </w:r>
                      <w:proofErr w:type="spellEnd"/>
                      <w:r>
                        <w:rPr>
                          <w:i/>
                          <w:sz w:val="14"/>
                          <w:szCs w:val="14"/>
                        </w:rPr>
                        <w:t xml:space="preserve">/Purple </w:t>
                      </w:r>
                      <w:proofErr w:type="spellStart"/>
                      <w:r>
                        <w:rPr>
                          <w:i/>
                          <w:sz w:val="14"/>
                          <w:szCs w:val="14"/>
                        </w:rPr>
                        <w:t>Rojo</w:t>
                      </w:r>
                      <w:proofErr w:type="spellEnd"/>
                      <w:r>
                        <w:rPr>
                          <w:i/>
                          <w:sz w:val="14"/>
                          <w:szCs w:val="14"/>
                        </w:rPr>
                        <w:t>/Red Blanco/White Negro/Black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E2C10" w:rsidRDefault="000A1522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449055</wp:posOffset>
                </wp:positionH>
                <wp:positionV relativeFrom="paragraph">
                  <wp:posOffset>103450</wp:posOffset>
                </wp:positionV>
                <wp:extent cx="1113183" cy="270344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1522" w:rsidRPr="000A1522" w:rsidRDefault="000A152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A1522">
                              <w:rPr>
                                <w:sz w:val="14"/>
                                <w:szCs w:val="14"/>
                              </w:rPr>
                              <w:t>Anaranjado</w:t>
                            </w:r>
                            <w:proofErr w:type="spellEnd"/>
                            <w:r w:rsidRPr="000A1522">
                              <w:rPr>
                                <w:sz w:val="14"/>
                                <w:szCs w:val="14"/>
                              </w:rPr>
                              <w:t>/Orange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28" type="#_x0000_t202" style="position:absolute;margin-left:35.35pt;margin-top:8.15pt;width:87.65pt;height:21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" filled="f" stroked="f" strokeweight=".5pt">
                <v:textbox>
                  <w:txbxContent>
                    <w:p w:rsidR="000A1522" w:rsidRPr="000A1522" w:rsidRDefault="000A1522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0A1522">
                        <w:rPr>
                          <w:sz w:val="14"/>
                          <w:szCs w:val="14"/>
                        </w:rPr>
                        <w:t>Anaranjado</w:t>
                      </w:r>
                      <w:proofErr w:type="spellEnd"/>
                      <w:r w:rsidRPr="000A1522">
                        <w:rPr>
                          <w:sz w:val="14"/>
                          <w:szCs w:val="14"/>
                        </w:rPr>
                        <w:t>/Orange</w:t>
                      </w:r>
                    </w:p>
                  </w:txbxContent>
                </v:textbox>
              </v:shape>
            </w:pict>
          </mc:Fallback>
        </mc:AlternateContent>
      </w:r>
      <w:r w:rsidR="00930610"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78436</wp:posOffset>
                </wp:positionH>
                <wp:positionV relativeFrom="paragraph">
                  <wp:posOffset>21590</wp:posOffset>
                </wp:positionV>
                <wp:extent cx="374904" cy="374904"/>
                <wp:effectExtent l="0" t="0" r="25400" b="25400"/>
                <wp:wrapNone/>
                <wp:docPr id="11" name="Oval 11" descr="Anaranjado/ Orange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rgbClr val="F5950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C7FC7" id="Oval 11" o:spid="_x0000_s1026" alt="Title: Color - Description: Anaranjado/ Orange " style="position:absolute;margin-left:6.2pt;margin-top:1.7pt;width:29.5pt;height:29.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" fillcolor="#f59509" strokecolor="black [3213]" strokeweight="1pt">
                <v:stroke joinstyle="miter"/>
              </v:oval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E2C10" w:rsidRPr="00FE2C10" w:rsidRDefault="00FE2C10" w:rsidP="00FE2C10">
      <w:pPr>
        <w:pStyle w:val="Heading2"/>
      </w:pPr>
      <w:r w:rsidRPr="00FE2C10">
        <w:t>Reading</w:t>
      </w:r>
    </w:p>
    <w:p w:rsidR="00AC5570" w:rsidRDefault="00FE2C10" w:rsidP="00AC5570">
      <w:pPr>
        <w:pStyle w:val="ListParagraph"/>
        <w:numPr>
          <w:ilvl w:val="0"/>
          <w:numId w:val="18"/>
        </w:numPr>
        <w:spacing w:line="259" w:lineRule="auto"/>
        <w:ind w:left="360"/>
      </w:pPr>
      <w:r w:rsidRPr="00613456">
        <w:t>Knows their full given name.</w:t>
      </w:r>
    </w:p>
    <w:p w:rsidR="00AC5570" w:rsidRPr="00AC5570" w:rsidRDefault="00FE2C10" w:rsidP="00AC5570">
      <w:pPr>
        <w:pStyle w:val="ListParagraph"/>
        <w:numPr>
          <w:ilvl w:val="0"/>
          <w:numId w:val="18"/>
        </w:numPr>
        <w:spacing w:line="259" w:lineRule="auto"/>
        <w:ind w:left="360"/>
      </w:pPr>
      <w:r w:rsidRPr="00AC5570">
        <w:rPr>
          <w:sz w:val="24"/>
        </w:rPr>
        <w:t>Can write their name, using a capital letter for the first letter</w:t>
      </w:r>
    </w:p>
    <w:p w:rsidR="00FE2C10" w:rsidRPr="00AC5570" w:rsidRDefault="00AC5570" w:rsidP="00AC5570">
      <w:pPr>
        <w:spacing w:line="259" w:lineRule="auto"/>
        <w:ind w:left="-270"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205E3ED" wp14:editId="0705ABCE">
                <wp:simplePos x="0" y="0"/>
                <wp:positionH relativeFrom="column">
                  <wp:posOffset>93856</wp:posOffset>
                </wp:positionH>
                <wp:positionV relativeFrom="paragraph">
                  <wp:posOffset>417055</wp:posOffset>
                </wp:positionV>
                <wp:extent cx="2660072" cy="9970"/>
                <wp:effectExtent l="0" t="0" r="26035" b="28575"/>
                <wp:wrapNone/>
                <wp:docPr id="20" name="Straight Connector 2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072" cy="9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14329" id="Straight Connector 20" o:spid="_x0000_s1026" alt="&quot;&quot;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pt,32.85pt" to="216.8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" strokecolor="black [3213]" strokeweight="1pt">
                <v:stroke dashstyle="longDash" joinstyle="miter"/>
              </v:line>
            </w:pict>
          </mc:Fallback>
        </mc:AlternateContent>
      </w:r>
      <w:r w:rsidR="00FE2C10">
        <w:rPr>
          <w:noProof/>
        </w:rPr>
        <mc:AlternateContent>
          <mc:Choice Requires="wps">
            <w:drawing>
              <wp:inline distT="0" distB="0" distL="0" distR="0" wp14:anchorId="347AA6FD" wp14:editId="6065199D">
                <wp:extent cx="2814762" cy="802640"/>
                <wp:effectExtent l="0" t="0" r="24130" b="16510"/>
                <wp:docPr id="19" name="Text Box 19" descr="Empty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762" cy="80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2C10" w:rsidRDefault="00FE2C10" w:rsidP="00AC5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7AA6FD" id="Text Box 19" o:spid="_x0000_s1029" type="#_x0000_t202" alt="Empty Text Box" style="width:221.65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" fillcolor="white [3201]" strokeweight=".5pt">
                <v:textbox>
                  <w:txbxContent>
                    <w:p w:rsidR="00FE2C10" w:rsidRDefault="00FE2C10" w:rsidP="00AC5570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101F8" w:rsidRDefault="00FE2C10" w:rsidP="00FE2C10">
      <w:pPr>
        <w:spacing w:before="99" w:line="295" w:lineRule="auto"/>
        <w:ind w:left="270" w:right="60"/>
        <w:rPr>
          <w:w w:val="105"/>
          <w:sz w:val="13"/>
        </w:rPr>
      </w:pPr>
      <w:r>
        <w:rPr>
          <w:noProof/>
        </w:rPr>
        <w:drawing>
          <wp:inline distT="0" distB="0" distL="0" distR="0" wp14:anchorId="01A2A530">
            <wp:extent cx="2648197" cy="1472565"/>
            <wp:effectExtent l="0" t="0" r="0" b="0"/>
            <wp:docPr id="17" name="image7.jpeg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729" cy="147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10" w:rsidRPr="00AC5570" w:rsidRDefault="00FE2C10" w:rsidP="00AC5570">
      <w:pPr>
        <w:spacing w:before="99" w:line="295" w:lineRule="auto"/>
        <w:ind w:left="270" w:right="60"/>
        <w:jc w:val="center"/>
        <w:rPr>
          <w:sz w:val="16"/>
        </w:rPr>
      </w:pPr>
      <w:r w:rsidRPr="00AC5570">
        <w:rPr>
          <w:w w:val="105"/>
          <w:sz w:val="16"/>
        </w:rPr>
        <w:t>Arizona Migrant Education Program is dedicated to the academic progress of their children. If you would like more information about support for</w:t>
      </w:r>
    </w:p>
    <w:p w:rsidR="00FE2C10" w:rsidRPr="00C101F8" w:rsidRDefault="00C101F8" w:rsidP="00C101F8">
      <w:pPr>
        <w:ind w:left="463"/>
        <w:jc w:val="center"/>
        <w:rPr>
          <w:sz w:val="20"/>
          <w:u w:val="single"/>
        </w:rPr>
      </w:pPr>
      <w:r w:rsidRPr="00C101F8">
        <w:rPr>
          <w:w w:val="105"/>
          <w:sz w:val="20"/>
          <w:u w:val="single"/>
        </w:rPr>
        <w:t>kindergarten</w:t>
      </w:r>
      <w:r w:rsidR="00FE2C10" w:rsidRPr="00C101F8">
        <w:rPr>
          <w:w w:val="105"/>
          <w:sz w:val="20"/>
          <w:u w:val="single"/>
        </w:rPr>
        <w:t xml:space="preserve"> children, please contact your local Migrant Education Program.</w:t>
      </w:r>
    </w:p>
    <w:p w:rsidR="00C101F8" w:rsidRDefault="00C101F8" w:rsidP="00FE2C10">
      <w:pPr>
        <w:spacing w:line="157" w:lineRule="exact"/>
        <w:ind w:left="463"/>
        <w:rPr>
          <w:sz w:val="13"/>
          <w:u w:val="single"/>
        </w:rPr>
      </w:pPr>
    </w:p>
    <w:p w:rsidR="00C101F8" w:rsidRPr="00C101F8" w:rsidRDefault="00C101F8" w:rsidP="00B11506">
      <w:pPr>
        <w:spacing w:after="0" w:line="157" w:lineRule="exact"/>
        <w:ind w:left="463"/>
        <w:jc w:val="center"/>
        <w:rPr>
          <w:b/>
          <w:sz w:val="15"/>
        </w:rPr>
      </w:pPr>
      <w:r w:rsidRPr="00C101F8">
        <w:rPr>
          <w:b/>
          <w:sz w:val="15"/>
        </w:rPr>
        <w:t>Arizona Migrant</w:t>
      </w:r>
    </w:p>
    <w:p w:rsidR="00C101F8" w:rsidRPr="00C101F8" w:rsidRDefault="00C101F8" w:rsidP="00B11506">
      <w:pPr>
        <w:spacing w:after="0" w:line="157" w:lineRule="exact"/>
        <w:ind w:left="463"/>
        <w:jc w:val="center"/>
        <w:rPr>
          <w:b/>
          <w:sz w:val="15"/>
        </w:rPr>
      </w:pPr>
      <w:r w:rsidRPr="00C101F8">
        <w:rPr>
          <w:b/>
          <w:sz w:val="15"/>
        </w:rPr>
        <w:t>Education Program</w:t>
      </w:r>
    </w:p>
    <w:p w:rsidR="00C101F8" w:rsidRPr="00C101F8" w:rsidRDefault="00C101F8" w:rsidP="00B11506">
      <w:pPr>
        <w:spacing w:after="0" w:line="157" w:lineRule="exact"/>
        <w:ind w:left="463"/>
        <w:jc w:val="center"/>
        <w:rPr>
          <w:b/>
          <w:sz w:val="15"/>
        </w:rPr>
      </w:pPr>
      <w:r w:rsidRPr="00C101F8">
        <w:rPr>
          <w:b/>
          <w:sz w:val="15"/>
        </w:rPr>
        <w:t>Contact</w:t>
      </w:r>
    </w:p>
    <w:p w:rsidR="00C101F8" w:rsidRPr="00C101F8" w:rsidRDefault="00C101F8" w:rsidP="00B11506">
      <w:pPr>
        <w:spacing w:after="0" w:line="157" w:lineRule="exact"/>
        <w:ind w:left="463"/>
        <w:jc w:val="center"/>
        <w:rPr>
          <w:b/>
          <w:sz w:val="15"/>
        </w:rPr>
      </w:pPr>
      <w:r w:rsidRPr="00C101F8">
        <w:rPr>
          <w:b/>
          <w:sz w:val="15"/>
        </w:rPr>
        <w:t>MEPInbox@azed.gov</w:t>
      </w:r>
    </w:p>
    <w:p w:rsidR="00C101F8" w:rsidRPr="00C101F8" w:rsidRDefault="00C101F8" w:rsidP="00B11506">
      <w:pPr>
        <w:spacing w:after="0" w:line="157" w:lineRule="exact"/>
        <w:ind w:left="463"/>
        <w:jc w:val="center"/>
        <w:rPr>
          <w:b/>
          <w:sz w:val="15"/>
        </w:rPr>
      </w:pPr>
      <w:r w:rsidRPr="00C101F8">
        <w:rPr>
          <w:b/>
          <w:sz w:val="15"/>
        </w:rPr>
        <w:t>1535 West Jefferson Bin 31</w:t>
      </w:r>
    </w:p>
    <w:p w:rsidR="00C101F8" w:rsidRDefault="00C101F8" w:rsidP="00B11506">
      <w:pPr>
        <w:spacing w:after="0" w:line="157" w:lineRule="exact"/>
        <w:ind w:left="463"/>
        <w:jc w:val="center"/>
        <w:rPr>
          <w:b/>
          <w:sz w:val="15"/>
        </w:rPr>
      </w:pPr>
      <w:r w:rsidRPr="00C101F8">
        <w:rPr>
          <w:b/>
          <w:sz w:val="15"/>
        </w:rPr>
        <w:t>Phoenix, AZ 85007</w:t>
      </w:r>
    </w:p>
    <w:p w:rsidR="00C101F8" w:rsidRDefault="00B11506" w:rsidP="00C101F8">
      <w:pPr>
        <w:spacing w:line="157" w:lineRule="exact"/>
        <w:ind w:left="463"/>
        <w:jc w:val="center"/>
        <w:rPr>
          <w:b/>
          <w:sz w:val="15"/>
        </w:rPr>
      </w:pPr>
      <w:r w:rsidRPr="00C101F8">
        <w:rPr>
          <w:b/>
          <w:noProof/>
          <w:sz w:val="24"/>
        </w:rPr>
        <w:drawing>
          <wp:anchor distT="0" distB="0" distL="0" distR="0" simplePos="0" relativeHeight="251644416" behindDoc="0" locked="0" layoutInCell="1" allowOverlap="1" wp14:anchorId="2BCDD7EA" wp14:editId="12E0F42B">
            <wp:simplePos x="0" y="0"/>
            <wp:positionH relativeFrom="page">
              <wp:posOffset>4748786</wp:posOffset>
            </wp:positionH>
            <wp:positionV relativeFrom="paragraph">
              <wp:posOffset>94054</wp:posOffset>
            </wp:positionV>
            <wp:extent cx="795911" cy="795506"/>
            <wp:effectExtent l="0" t="0" r="4445" b="5080"/>
            <wp:wrapNone/>
            <wp:docPr id="21" name="image8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11" cy="79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F57676" w:rsidP="00C101F8">
      <w:pPr>
        <w:spacing w:line="157" w:lineRule="exact"/>
        <w:ind w:left="463"/>
        <w:jc w:val="center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405CB8AE" wp14:editId="4025BB76">
            <wp:simplePos x="0" y="0"/>
            <wp:positionH relativeFrom="page">
              <wp:posOffset>7910416</wp:posOffset>
            </wp:positionH>
            <wp:positionV relativeFrom="paragraph">
              <wp:posOffset>75565</wp:posOffset>
            </wp:positionV>
            <wp:extent cx="1021190" cy="1020726"/>
            <wp:effectExtent l="0" t="0" r="7620" b="8255"/>
            <wp:wrapNone/>
            <wp:docPr id="37" name="image2.jpe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90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C101F8" w:rsidRPr="00C101F8" w:rsidRDefault="00C101F8" w:rsidP="00C101F8">
      <w:pPr>
        <w:spacing w:after="0"/>
        <w:ind w:left="463"/>
        <w:jc w:val="center"/>
        <w:rPr>
          <w:b/>
          <w:sz w:val="32"/>
        </w:rPr>
      </w:pPr>
      <w:r w:rsidRPr="00C101F8">
        <w:rPr>
          <w:b/>
          <w:sz w:val="32"/>
        </w:rPr>
        <w:t>Pre-School</w:t>
      </w:r>
    </w:p>
    <w:p w:rsidR="00C101F8" w:rsidRPr="00AC5570" w:rsidRDefault="00C101F8" w:rsidP="00C101F8">
      <w:pPr>
        <w:spacing w:after="0"/>
        <w:ind w:left="463"/>
        <w:jc w:val="center"/>
        <w:rPr>
          <w:b/>
          <w:sz w:val="28"/>
        </w:rPr>
      </w:pPr>
      <w:r w:rsidRPr="00AC5570">
        <w:rPr>
          <w:b/>
          <w:sz w:val="28"/>
        </w:rPr>
        <w:t>Foundation for academic success</w:t>
      </w:r>
    </w:p>
    <w:p w:rsidR="00AC5570" w:rsidRPr="00AC5570" w:rsidRDefault="00AC5570" w:rsidP="00C101F8">
      <w:pPr>
        <w:spacing w:after="0"/>
        <w:ind w:left="463"/>
        <w:jc w:val="center"/>
        <w:rPr>
          <w:b/>
          <w:sz w:val="24"/>
        </w:rPr>
      </w:pPr>
    </w:p>
    <w:p w:rsidR="00C101F8" w:rsidRPr="00AC5570" w:rsidRDefault="00C101F8" w:rsidP="00C101F8">
      <w:pPr>
        <w:spacing w:after="0"/>
        <w:ind w:left="463"/>
        <w:jc w:val="center"/>
        <w:rPr>
          <w:b/>
          <w:sz w:val="28"/>
        </w:rPr>
      </w:pPr>
      <w:r w:rsidRPr="00AC5570">
        <w:rPr>
          <w:b/>
          <w:sz w:val="28"/>
        </w:rPr>
        <w:t>Resources</w:t>
      </w:r>
    </w:p>
    <w:p w:rsidR="00C101F8" w:rsidRPr="00AC5570" w:rsidRDefault="00C101F8" w:rsidP="00C101F8">
      <w:pPr>
        <w:spacing w:after="0"/>
        <w:ind w:left="463"/>
        <w:jc w:val="center"/>
        <w:rPr>
          <w:b/>
          <w:sz w:val="28"/>
        </w:rPr>
      </w:pPr>
      <w:r w:rsidRPr="00AC5570">
        <w:rPr>
          <w:b/>
          <w:sz w:val="28"/>
        </w:rPr>
        <w:t>Ideas on how to use this guide</w:t>
      </w:r>
    </w:p>
    <w:p w:rsidR="00C101F8" w:rsidRDefault="00C101F8" w:rsidP="00C101F8">
      <w:pPr>
        <w:spacing w:after="0"/>
        <w:ind w:left="463"/>
        <w:jc w:val="center"/>
        <w:rPr>
          <w:b/>
          <w:sz w:val="32"/>
        </w:rPr>
      </w:pPr>
    </w:p>
    <w:p w:rsidR="00C101F8" w:rsidRDefault="00C101F8" w:rsidP="00C101F8">
      <w:pPr>
        <w:pStyle w:val="Default"/>
        <w:spacing w:line="276" w:lineRule="auto"/>
        <w:jc w:val="both"/>
        <w:rPr>
          <w:szCs w:val="20"/>
        </w:rPr>
      </w:pPr>
      <w:r w:rsidRPr="007657DD">
        <w:rPr>
          <w:szCs w:val="20"/>
        </w:rPr>
        <w:t xml:space="preserve">The Migrant Education Program offers a list of skills that accompanies this guide for preschoolers. Circle the word or item that your child knows. After reading a book for 10-15 minutes, take this sheet out and focus on 1-2 areas reviewing the circled items they already know and adding 1-2 new items. Celebrate their success by praising their success and having them share their new skill multiple times with everyone they know. </w:t>
      </w:r>
    </w:p>
    <w:p w:rsidR="00B11506" w:rsidRDefault="00B11506" w:rsidP="00C101F8">
      <w:pPr>
        <w:pStyle w:val="Default"/>
        <w:spacing w:line="276" w:lineRule="auto"/>
        <w:jc w:val="both"/>
        <w:rPr>
          <w:szCs w:val="20"/>
        </w:rPr>
      </w:pPr>
    </w:p>
    <w:p w:rsidR="00C101F8" w:rsidRPr="007657DD" w:rsidRDefault="00C101F8" w:rsidP="00AB504C">
      <w:pPr>
        <w:pStyle w:val="Default"/>
        <w:rPr>
          <w:szCs w:val="20"/>
        </w:rPr>
      </w:pPr>
      <w:r w:rsidRPr="00D044CF">
        <w:rPr>
          <w:i/>
          <w:color w:val="00B050"/>
          <w:szCs w:val="20"/>
        </w:rPr>
        <w:t>*The instructions for the activities are written in green color</w:t>
      </w:r>
    </w:p>
    <w:p w:rsidR="00C101F8" w:rsidRPr="00FB1D49" w:rsidRDefault="00147A23" w:rsidP="00C101F8">
      <w:pPr>
        <w:pStyle w:val="Heading2"/>
      </w:pPr>
      <w:r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77B30DA" wp14:editId="2C0E0406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0" cy="777875"/>
                <wp:effectExtent l="0" t="0" r="38100" b="22225"/>
                <wp:wrapNone/>
                <wp:docPr id="16" name="Straight Connector 16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5F54F" id="Straight Connector 16" o:spid="_x0000_s1026" alt="&quot;&quot;" style="position:absolute;z-index:2516833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33.75pt" to="0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" strokecolor="#418ab3 [3204]" strokeweight=".5pt">
                <v:stroke joinstyle="miter"/>
                <w10:wrap anchorx="margin"/>
              </v:line>
            </w:pict>
          </mc:Fallback>
        </mc:AlternateContent>
      </w:r>
      <w:r w:rsidR="00C101F8" w:rsidRPr="00FB1D49">
        <w:t>Literacy</w:t>
      </w:r>
    </w:p>
    <w:p w:rsidR="00C101F8" w:rsidRPr="00C101F8" w:rsidRDefault="00D73818" w:rsidP="00AB504C">
      <w:pPr>
        <w:pStyle w:val="ListParagraph"/>
        <w:numPr>
          <w:ilvl w:val="0"/>
          <w:numId w:val="18"/>
        </w:numPr>
        <w:spacing w:line="259" w:lineRule="auto"/>
        <w:ind w:left="360" w:firstLine="0"/>
        <w:rPr>
          <w:color w:val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567055</wp:posOffset>
                </wp:positionV>
                <wp:extent cx="2445489" cy="0"/>
                <wp:effectExtent l="0" t="0" r="0" b="0"/>
                <wp:wrapNone/>
                <wp:docPr id="192" name="Straight Connector 19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54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65C3D" id="Straight Connector 192" o:spid="_x0000_s1026" alt="&quot;&quot;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7pt,44.65pt" to="477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" strokecolor="#418ab3 [3204]" strokeweight=".5pt">
                <v:stroke joinstyle="miter"/>
              </v:line>
            </w:pict>
          </mc:Fallback>
        </mc:AlternateContent>
      </w:r>
      <w:r w:rsidR="00C101F8" w:rsidRPr="00AB504C">
        <w:t>Knows all the letter names.</w:t>
      </w:r>
      <w:r w:rsidR="00C101F8">
        <w:t xml:space="preserve"> </w:t>
      </w:r>
      <w:r w:rsidR="00C101F8" w:rsidRPr="00C101F8">
        <w:rPr>
          <w:color w:val="00B050"/>
        </w:rPr>
        <w:t>Ask your child to identify with a finger while he is saying the name and the sound of the letter.</w:t>
      </w:r>
    </w:p>
    <w:p w:rsidR="00C101F8" w:rsidRDefault="00147A23" w:rsidP="00AB504C">
      <w:pPr>
        <w:spacing w:after="0"/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10E65FBE" wp14:editId="5FE38239">
            <wp:extent cx="2743200" cy="3073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F8" w:rsidRPr="00AB504C" w:rsidRDefault="00C101F8" w:rsidP="00F7543E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</w:rPr>
      </w:pPr>
      <w:r w:rsidRPr="00AB504C">
        <w:rPr>
          <w:rFonts w:asciiTheme="minorHAnsi" w:hAnsiTheme="minorHAnsi"/>
          <w:color w:val="000000" w:themeColor="text1"/>
        </w:rPr>
        <w:t>Knows cheers, chants, or songs.</w:t>
      </w:r>
    </w:p>
    <w:p w:rsidR="00C101F8" w:rsidRPr="00AB504C" w:rsidRDefault="00C101F8" w:rsidP="00F7543E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</w:rPr>
      </w:pPr>
      <w:r w:rsidRPr="00AB504C">
        <w:rPr>
          <w:rFonts w:asciiTheme="minorHAnsi" w:hAnsiTheme="minorHAnsi"/>
          <w:color w:val="000000" w:themeColor="text1"/>
        </w:rPr>
        <w:t>Recognizes the letters in their name.</w:t>
      </w:r>
    </w:p>
    <w:p w:rsidR="00C101F8" w:rsidRPr="00AB504C" w:rsidRDefault="00C101F8" w:rsidP="00F7543E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</w:rPr>
      </w:pPr>
      <w:r w:rsidRPr="00AB504C">
        <w:rPr>
          <w:rFonts w:asciiTheme="minorHAnsi" w:hAnsiTheme="minorHAnsi"/>
          <w:color w:val="000000" w:themeColor="text1"/>
        </w:rPr>
        <w:t>Can tell a story in sequence.</w:t>
      </w:r>
    </w:p>
    <w:p w:rsidR="00364284" w:rsidRDefault="00C101F8" w:rsidP="00364284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</w:rPr>
      </w:pPr>
      <w:r w:rsidRPr="00AB504C">
        <w:rPr>
          <w:rFonts w:asciiTheme="minorHAnsi" w:hAnsiTheme="minorHAnsi"/>
          <w:color w:val="000000" w:themeColor="text1"/>
        </w:rPr>
        <w:t>Can follow words left to right, top to bottom, page to page.</w:t>
      </w:r>
    </w:p>
    <w:p w:rsidR="00225CA7" w:rsidRDefault="00C101F8" w:rsidP="00364284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</w:rPr>
      </w:pPr>
      <w:r w:rsidRPr="00364284">
        <w:rPr>
          <w:rFonts w:asciiTheme="minorHAnsi" w:hAnsiTheme="minorHAnsi"/>
          <w:color w:val="000000" w:themeColor="text1"/>
        </w:rPr>
        <w:t>Can retell a story or event.</w:t>
      </w:r>
    </w:p>
    <w:p w:rsidR="00364284" w:rsidRPr="00364284" w:rsidRDefault="00364284" w:rsidP="00364284">
      <w:pPr>
        <w:pStyle w:val="Default"/>
        <w:spacing w:line="276" w:lineRule="auto"/>
        <w:rPr>
          <w:rFonts w:asciiTheme="minorHAnsi" w:hAnsiTheme="minorHAnsi"/>
          <w:color w:val="000000" w:themeColor="text1"/>
        </w:rPr>
      </w:pPr>
    </w:p>
    <w:p w:rsidR="00172C64" w:rsidRPr="00172C64" w:rsidRDefault="00B128E2" w:rsidP="00172C64">
      <w:pPr>
        <w:pStyle w:val="Default"/>
        <w:numPr>
          <w:ilvl w:val="0"/>
          <w:numId w:val="18"/>
        </w:numPr>
        <w:spacing w:after="240" w:line="276" w:lineRule="auto"/>
        <w:ind w:left="63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1275907</wp:posOffset>
                </wp:positionH>
                <wp:positionV relativeFrom="paragraph">
                  <wp:posOffset>1297172</wp:posOffset>
                </wp:positionV>
                <wp:extent cx="0" cy="797442"/>
                <wp:effectExtent l="0" t="0" r="38100" b="22225"/>
                <wp:wrapNone/>
                <wp:docPr id="193" name="Straight Connector 193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74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0B18C" id="Straight Connector 193" o:spid="_x0000_s1026" alt="&quot;&quot;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45pt,102.15pt" to="100.4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" strokecolor="#418ab3 [3204]" strokeweight=".5pt">
                <v:stroke joinstyle="miter"/>
              </v:line>
            </w:pict>
          </mc:Fallback>
        </mc:AlternateContent>
      </w:r>
      <w:r w:rsidR="00C101F8" w:rsidRPr="00225CA7">
        <w:rPr>
          <w:rFonts w:asciiTheme="minorHAnsi" w:hAnsiTheme="minorHAnsi"/>
        </w:rPr>
        <w:t>Knows 10 or more letter sounds/syllables</w:t>
      </w:r>
      <w:r w:rsidR="00C101F8" w:rsidRPr="00225CA7">
        <w:rPr>
          <w:color w:val="000000" w:themeColor="text1"/>
        </w:rPr>
        <w:t>.</w:t>
      </w:r>
      <w:r w:rsidR="00C101F8" w:rsidRPr="00225CA7">
        <w:rPr>
          <w:color w:val="000000" w:themeColor="text1"/>
          <w:sz w:val="32"/>
        </w:rPr>
        <w:t xml:space="preserve"> </w:t>
      </w:r>
      <w:r w:rsidR="00C101F8" w:rsidRPr="00225CA7">
        <w:rPr>
          <w:color w:val="00B050"/>
        </w:rPr>
        <w:t xml:space="preserve">Ask your child to point to the short vowel sound and letter name with their finger </w:t>
      </w:r>
      <w:r w:rsidR="00C101F8" w:rsidRPr="00225CA7">
        <w:rPr>
          <w:color w:val="00B050"/>
        </w:rPr>
        <w:t>while they pronounce the sound out loud.</w:t>
      </w:r>
      <w:r w:rsidR="00172C64" w:rsidRPr="00172C64">
        <w:rPr>
          <w:noProof/>
          <w:color w:val="000000" w:themeColor="text1"/>
        </w:rPr>
        <w:t xml:space="preserve"> </w:t>
      </w:r>
      <w:r w:rsidR="00172C64" w:rsidRPr="007657DD">
        <w:rPr>
          <w:noProof/>
        </w:rPr>
        <w:drawing>
          <wp:inline distT="0" distB="0" distL="0" distR="0" wp14:anchorId="4E09C806" wp14:editId="684B7607">
            <wp:extent cx="2446317" cy="752351"/>
            <wp:effectExtent l="19050" t="19050" r="11430" b="10160"/>
            <wp:docPr id="22" name="Picture 22" descr="AEI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9233" cy="759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19C9" w:rsidRDefault="00320CE0" w:rsidP="002219C9">
      <w:pPr>
        <w:pStyle w:val="Default"/>
        <w:numPr>
          <w:ilvl w:val="0"/>
          <w:numId w:val="18"/>
        </w:numPr>
        <w:spacing w:after="240" w:line="276" w:lineRule="auto"/>
        <w:ind w:hanging="18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1574358</wp:posOffset>
                </wp:positionH>
                <wp:positionV relativeFrom="paragraph">
                  <wp:posOffset>1735234</wp:posOffset>
                </wp:positionV>
                <wp:extent cx="1168732" cy="921358"/>
                <wp:effectExtent l="0" t="0" r="12700" b="1270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732" cy="9213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92226" id="Rectangle 207" o:spid="_x0000_s1026" style="position:absolute;margin-left:123.95pt;margin-top:136.65pt;width:92.05pt;height:72.5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" filled="f" strokecolor="#5a5a5a [2109]" strokeweight="1pt"/>
            </w:pict>
          </mc:Fallback>
        </mc:AlternateContent>
      </w:r>
      <w:r w:rsidR="00C101F8" w:rsidRPr="002219C9">
        <w:rPr>
          <w:rFonts w:asciiTheme="minorHAnsi" w:hAnsiTheme="minorHAnsi"/>
        </w:rPr>
        <w:t>Can identify the first sound in a</w:t>
      </w:r>
      <w:r w:rsidR="002219C9" w:rsidRPr="002219C9">
        <w:rPr>
          <w:rFonts w:asciiTheme="minorHAnsi" w:hAnsiTheme="minorHAnsi"/>
          <w:spacing w:val="-6"/>
        </w:rPr>
        <w:t xml:space="preserve"> </w:t>
      </w:r>
      <w:r w:rsidR="00C101F8" w:rsidRPr="002219C9">
        <w:rPr>
          <w:rFonts w:asciiTheme="minorHAnsi" w:hAnsiTheme="minorHAnsi"/>
        </w:rPr>
        <w:t>word.</w:t>
      </w:r>
      <w:r w:rsidR="00C101F8">
        <w:t xml:space="preserve"> </w:t>
      </w:r>
      <w:r w:rsidR="00C101F8" w:rsidRPr="00172C64">
        <w:rPr>
          <w:color w:val="0D5803"/>
        </w:rPr>
        <w:t>Ask your child to name the first letter of the following words.</w:t>
      </w:r>
      <w:r w:rsidR="00C101F8" w:rsidRPr="00C101F8">
        <w:rPr>
          <w:noProof/>
        </w:rPr>
        <w:t xml:space="preserve"> </w:t>
      </w:r>
      <w:r w:rsidR="002219C9">
        <w:rPr>
          <w:noProof/>
        </w:rPr>
        <w:drawing>
          <wp:inline distT="0" distB="0" distL="0" distR="0" wp14:anchorId="156C9C1C" wp14:editId="02AD9F97">
            <wp:extent cx="2479463" cy="3265714"/>
            <wp:effectExtent l="0" t="0" r="0" b="0"/>
            <wp:docPr id="46" name="Picture 46" descr="Apple, Elephant, Igloo, Octopus and Umbrella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5923" cy="331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EB" w:rsidRDefault="00DC5FEB" w:rsidP="00DC5FEB">
      <w:pPr>
        <w:pStyle w:val="Default"/>
        <w:spacing w:after="240" w:line="276" w:lineRule="auto"/>
        <w:rPr>
          <w:rFonts w:asciiTheme="minorHAnsi" w:hAnsiTheme="minorHAnsi"/>
          <w:color w:val="000000" w:themeColor="text1"/>
        </w:rPr>
      </w:pPr>
    </w:p>
    <w:p w:rsidR="002219C9" w:rsidRPr="002219C9" w:rsidRDefault="00C101F8" w:rsidP="002219C9">
      <w:pPr>
        <w:pStyle w:val="Default"/>
        <w:numPr>
          <w:ilvl w:val="0"/>
          <w:numId w:val="18"/>
        </w:numPr>
        <w:spacing w:after="240" w:line="276" w:lineRule="auto"/>
        <w:ind w:left="630"/>
        <w:rPr>
          <w:rFonts w:asciiTheme="minorHAnsi" w:hAnsiTheme="minorHAnsi"/>
          <w:color w:val="000000" w:themeColor="text1"/>
        </w:rPr>
      </w:pPr>
      <w:r w:rsidRPr="002219C9">
        <w:rPr>
          <w:rFonts w:asciiTheme="minorHAnsi" w:hAnsiTheme="minorHAnsi"/>
          <w:color w:val="000000" w:themeColor="text1"/>
        </w:rPr>
        <w:t>Can break words into syllables</w:t>
      </w:r>
      <w:r w:rsidRPr="002219C9">
        <w:rPr>
          <w:color w:val="000000" w:themeColor="text1"/>
        </w:rPr>
        <w:t>.</w:t>
      </w:r>
      <w:r w:rsidR="002219C9">
        <w:rPr>
          <w:rFonts w:asciiTheme="minorHAnsi" w:hAnsiTheme="minorHAnsi"/>
          <w:color w:val="000000" w:themeColor="text1"/>
        </w:rPr>
        <w:t xml:space="preserve"> </w:t>
      </w:r>
      <w:r w:rsidRPr="002219C9">
        <w:rPr>
          <w:color w:val="00B050"/>
        </w:rPr>
        <w:t xml:space="preserve">Ask your child to divide different words in </w:t>
      </w:r>
      <w:proofErr w:type="spellStart"/>
      <w:r w:rsidRPr="002219C9">
        <w:rPr>
          <w:color w:val="00B050"/>
        </w:rPr>
        <w:t>sylla-bles</w:t>
      </w:r>
      <w:proofErr w:type="spellEnd"/>
      <w:r w:rsidRPr="002219C9">
        <w:rPr>
          <w:color w:val="00B050"/>
        </w:rPr>
        <w:t xml:space="preserve">, for </w:t>
      </w:r>
      <w:r w:rsidR="002219C9" w:rsidRPr="002219C9">
        <w:rPr>
          <w:color w:val="00B050"/>
        </w:rPr>
        <w:t>example:  Um-</w:t>
      </w:r>
      <w:proofErr w:type="spellStart"/>
      <w:r w:rsidR="002219C9" w:rsidRPr="002219C9">
        <w:rPr>
          <w:color w:val="00B050"/>
        </w:rPr>
        <w:t>bre</w:t>
      </w:r>
      <w:proofErr w:type="spellEnd"/>
      <w:r w:rsidR="002219C9" w:rsidRPr="002219C9">
        <w:rPr>
          <w:color w:val="00B050"/>
        </w:rPr>
        <w:t>-</w:t>
      </w:r>
      <w:proofErr w:type="spellStart"/>
      <w:r w:rsidR="002219C9" w:rsidRPr="002219C9">
        <w:rPr>
          <w:color w:val="00B050"/>
        </w:rPr>
        <w:t>lla</w:t>
      </w:r>
      <w:proofErr w:type="spellEnd"/>
      <w:r w:rsidR="002219C9" w:rsidRPr="002219C9">
        <w:rPr>
          <w:color w:val="00B050"/>
        </w:rPr>
        <w:t>, ta-</w:t>
      </w:r>
      <w:proofErr w:type="spellStart"/>
      <w:proofErr w:type="gramStart"/>
      <w:r w:rsidR="002219C9" w:rsidRPr="002219C9">
        <w:rPr>
          <w:color w:val="00B050"/>
        </w:rPr>
        <w:t>ble</w:t>
      </w:r>
      <w:proofErr w:type="spellEnd"/>
      <w:r w:rsidR="002219C9" w:rsidRPr="002219C9">
        <w:rPr>
          <w:color w:val="00B050"/>
        </w:rPr>
        <w:t xml:space="preserve"> .</w:t>
      </w:r>
      <w:proofErr w:type="gramEnd"/>
    </w:p>
    <w:p w:rsidR="002219C9" w:rsidRPr="002219C9" w:rsidRDefault="00C101F8" w:rsidP="002219C9">
      <w:pPr>
        <w:pStyle w:val="Heading2"/>
        <w:rPr>
          <w:rFonts w:asciiTheme="minorHAnsi" w:hAnsiTheme="minorHAnsi"/>
          <w:color w:val="000000" w:themeColor="text1"/>
        </w:rPr>
      </w:pPr>
      <w:r>
        <w:t>Mathematics</w:t>
      </w:r>
    </w:p>
    <w:p w:rsidR="00AC5570" w:rsidRPr="002219C9" w:rsidRDefault="00147A23" w:rsidP="002219C9">
      <w:pPr>
        <w:pStyle w:val="Default"/>
        <w:numPr>
          <w:ilvl w:val="0"/>
          <w:numId w:val="18"/>
        </w:numPr>
        <w:spacing w:after="240" w:line="276" w:lineRule="auto"/>
        <w:ind w:left="63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740A17C" wp14:editId="357FFC99">
                <wp:simplePos x="0" y="0"/>
                <wp:positionH relativeFrom="column">
                  <wp:posOffset>-914400</wp:posOffset>
                </wp:positionH>
                <wp:positionV relativeFrom="paragraph">
                  <wp:posOffset>154940</wp:posOffset>
                </wp:positionV>
                <wp:extent cx="0" cy="777875"/>
                <wp:effectExtent l="0" t="0" r="38100" b="22225"/>
                <wp:wrapNone/>
                <wp:docPr id="194" name="Straight Connector 194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E8806" id="Straight Connector 194" o:spid="_x0000_s1026" alt="&quot;&quot;" style="position:absolute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in,12.2pt" to="-1in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" strokecolor="#418ab3 [3204]" strokeweight=".5pt">
                <v:stroke joinstyle="miter"/>
              </v:line>
            </w:pict>
          </mc:Fallback>
        </mc:AlternateContent>
      </w:r>
      <w:r w:rsidR="00AC5570" w:rsidRPr="00BA4E77">
        <w:t>Can identify the numbers</w:t>
      </w:r>
      <w:r w:rsidR="00AC5570" w:rsidRPr="002219C9">
        <w:rPr>
          <w:spacing w:val="-6"/>
        </w:rPr>
        <w:t xml:space="preserve"> </w:t>
      </w:r>
      <w:r w:rsidR="00AC5570" w:rsidRPr="00BA4E77">
        <w:t>0-10.</w:t>
      </w:r>
      <w:r w:rsidR="00AC5570">
        <w:t xml:space="preserve"> </w:t>
      </w:r>
      <w:r w:rsidR="00AC5570" w:rsidRPr="002219C9">
        <w:rPr>
          <w:color w:val="00B050"/>
        </w:rPr>
        <w:t>Ask your child to point the number with his finger while he says the number aloud.</w:t>
      </w:r>
    </w:p>
    <w:p w:rsidR="00AC5570" w:rsidRPr="00AC5570" w:rsidRDefault="00AC5570" w:rsidP="00225CA7">
      <w:pPr>
        <w:widowControl w:val="0"/>
        <w:tabs>
          <w:tab w:val="left" w:pos="711"/>
        </w:tabs>
        <w:autoSpaceDE w:val="0"/>
        <w:autoSpaceDN w:val="0"/>
        <w:spacing w:after="0" w:line="240" w:lineRule="auto"/>
        <w:ind w:left="360"/>
      </w:pPr>
    </w:p>
    <w:p w:rsidR="00AC5570" w:rsidRPr="006A4769" w:rsidRDefault="006A4769" w:rsidP="006A4769">
      <w:pPr>
        <w:widowControl w:val="0"/>
        <w:tabs>
          <w:tab w:val="left" w:pos="630"/>
          <w:tab w:val="center" w:pos="1080"/>
          <w:tab w:val="center" w:pos="1440"/>
          <w:tab w:val="center" w:pos="2160"/>
          <w:tab w:val="center" w:pos="2610"/>
          <w:tab w:val="center" w:pos="3240"/>
        </w:tabs>
        <w:autoSpaceDE w:val="0"/>
        <w:autoSpaceDN w:val="0"/>
        <w:spacing w:after="0" w:line="240" w:lineRule="auto"/>
        <w:ind w:left="360"/>
        <w:rPr>
          <w:b/>
          <w:sz w:val="38"/>
          <w:szCs w:val="38"/>
        </w:rPr>
      </w:pPr>
      <w:r>
        <w:rPr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5C60325" wp14:editId="68736C18">
                <wp:simplePos x="0" y="0"/>
                <wp:positionH relativeFrom="column">
                  <wp:posOffset>2214984</wp:posOffset>
                </wp:positionH>
                <wp:positionV relativeFrom="paragraph">
                  <wp:posOffset>99267</wp:posOffset>
                </wp:positionV>
                <wp:extent cx="0" cy="435935"/>
                <wp:effectExtent l="0" t="0" r="38100" b="21590"/>
                <wp:wrapNone/>
                <wp:docPr id="203" name="Straight Connector 203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0CB31" id="Straight Connector 203" o:spid="_x0000_s1026" alt="&quot;&quot;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4pt,7.8pt" to="174.4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5C60325" wp14:editId="68736C18">
                <wp:simplePos x="0" y="0"/>
                <wp:positionH relativeFrom="column">
                  <wp:posOffset>1906196</wp:posOffset>
                </wp:positionH>
                <wp:positionV relativeFrom="paragraph">
                  <wp:posOffset>88797</wp:posOffset>
                </wp:positionV>
                <wp:extent cx="0" cy="435935"/>
                <wp:effectExtent l="0" t="0" r="38100" b="21590"/>
                <wp:wrapNone/>
                <wp:docPr id="202" name="Straight Connector 20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06FCB" id="Straight Connector 202" o:spid="_x0000_s1026" alt="&quot;&quot;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1pt,7pt" to="150.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5C60325" wp14:editId="68736C18">
                <wp:simplePos x="0" y="0"/>
                <wp:positionH relativeFrom="column">
                  <wp:posOffset>1545191</wp:posOffset>
                </wp:positionH>
                <wp:positionV relativeFrom="paragraph">
                  <wp:posOffset>99429</wp:posOffset>
                </wp:positionV>
                <wp:extent cx="0" cy="435935"/>
                <wp:effectExtent l="0" t="0" r="38100" b="21590"/>
                <wp:wrapNone/>
                <wp:docPr id="201" name="Straight Connector 201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1E97F" id="Straight Connector 201" o:spid="_x0000_s1026" alt="&quot;&quot;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7.85pt" to="121.6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C60325" wp14:editId="68736C18">
                <wp:simplePos x="0" y="0"/>
                <wp:positionH relativeFrom="column">
                  <wp:posOffset>1162404</wp:posOffset>
                </wp:positionH>
                <wp:positionV relativeFrom="paragraph">
                  <wp:posOffset>99267</wp:posOffset>
                </wp:positionV>
                <wp:extent cx="0" cy="435935"/>
                <wp:effectExtent l="0" t="0" r="38100" b="21590"/>
                <wp:wrapNone/>
                <wp:docPr id="200" name="Straight Connector 20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3832F" id="Straight Connector 200" o:spid="_x0000_s1026" alt="&quot;&quot;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5pt,7.8pt" to="91.5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659219</wp:posOffset>
                </wp:positionH>
                <wp:positionV relativeFrom="paragraph">
                  <wp:posOffset>85444</wp:posOffset>
                </wp:positionV>
                <wp:extent cx="0" cy="435935"/>
                <wp:effectExtent l="0" t="0" r="38100" b="21590"/>
                <wp:wrapNone/>
                <wp:docPr id="199" name="Straight Connector 199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F65CC" id="Straight Connector 199" o:spid="_x0000_s1026" alt="&quot;&quot;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9pt,6.75pt" to="51.9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Pr="006A4769">
        <w:rPr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222915</wp:posOffset>
                </wp:positionH>
                <wp:positionV relativeFrom="paragraph">
                  <wp:posOffset>297934</wp:posOffset>
                </wp:positionV>
                <wp:extent cx="2296633" cy="0"/>
                <wp:effectExtent l="0" t="0" r="0" b="0"/>
                <wp:wrapNone/>
                <wp:docPr id="195" name="Straight Connector 195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66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78DF6" id="Straight Connector 195" o:spid="_x0000_s1026" alt="&quot;&quot;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23.45pt" to="198.4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AC5570" w:rsidRPr="006A4769">
        <w:rPr>
          <w:b/>
          <w:sz w:val="38"/>
          <w:szCs w:val="38"/>
        </w:rPr>
        <w:t>9</w:t>
      </w:r>
      <w:r w:rsidR="00AC5570"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ab/>
      </w:r>
      <w:r w:rsidR="00AC5570" w:rsidRPr="006A4769">
        <w:rPr>
          <w:b/>
          <w:sz w:val="38"/>
          <w:szCs w:val="38"/>
        </w:rPr>
        <w:t>6</w:t>
      </w:r>
      <w:r w:rsidR="00AC5570" w:rsidRPr="006A4769">
        <w:rPr>
          <w:b/>
          <w:sz w:val="38"/>
          <w:szCs w:val="38"/>
        </w:rPr>
        <w:tab/>
        <w:t>4</w:t>
      </w:r>
      <w:r w:rsidR="00AC5570" w:rsidRPr="006A4769">
        <w:rPr>
          <w:b/>
          <w:sz w:val="38"/>
          <w:szCs w:val="38"/>
        </w:rPr>
        <w:tab/>
        <w:t>1</w:t>
      </w:r>
      <w:r w:rsidR="00AC5570" w:rsidRPr="006A4769">
        <w:rPr>
          <w:b/>
          <w:sz w:val="38"/>
          <w:szCs w:val="38"/>
        </w:rPr>
        <w:tab/>
        <w:t>7</w:t>
      </w:r>
      <w:r w:rsidR="00AC5570" w:rsidRPr="006A4769">
        <w:rPr>
          <w:b/>
          <w:sz w:val="38"/>
          <w:szCs w:val="38"/>
        </w:rPr>
        <w:tab/>
        <w:t>5</w:t>
      </w:r>
      <w:bookmarkStart w:id="1" w:name="_GoBack"/>
      <w:bookmarkEnd w:id="1"/>
    </w:p>
    <w:p w:rsidR="00AC5570" w:rsidRPr="00DF505B" w:rsidRDefault="00AC5570" w:rsidP="006A4769">
      <w:pPr>
        <w:widowControl w:val="0"/>
        <w:tabs>
          <w:tab w:val="left" w:pos="630"/>
          <w:tab w:val="center" w:pos="1440"/>
          <w:tab w:val="center" w:pos="2160"/>
          <w:tab w:val="center" w:pos="2700"/>
          <w:tab w:val="center" w:pos="3240"/>
        </w:tabs>
        <w:autoSpaceDE w:val="0"/>
        <w:autoSpaceDN w:val="0"/>
        <w:spacing w:after="0"/>
        <w:ind w:left="360"/>
        <w:rPr>
          <w:b/>
          <w:sz w:val="32"/>
        </w:rPr>
      </w:pPr>
      <w:r w:rsidRPr="006A4769">
        <w:rPr>
          <w:b/>
          <w:sz w:val="38"/>
          <w:szCs w:val="38"/>
        </w:rPr>
        <w:t>11</w:t>
      </w:r>
      <w:r w:rsidR="00DF505B" w:rsidRPr="006A4769">
        <w:rPr>
          <w:b/>
          <w:sz w:val="38"/>
          <w:szCs w:val="38"/>
        </w:rPr>
        <w:tab/>
        <w:t>8</w:t>
      </w:r>
      <w:r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>3</w:t>
      </w:r>
      <w:r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>10</w:t>
      </w:r>
      <w:r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>0</w:t>
      </w:r>
      <w:r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>2</w:t>
      </w:r>
      <w:r w:rsidRPr="00DF505B">
        <w:rPr>
          <w:b/>
          <w:sz w:val="32"/>
        </w:rPr>
        <w:tab/>
      </w:r>
    </w:p>
    <w:p w:rsidR="00AC5570" w:rsidRDefault="00AC5570" w:rsidP="00AC5570">
      <w:pPr>
        <w:widowControl w:val="0"/>
        <w:tabs>
          <w:tab w:val="left" w:pos="711"/>
        </w:tabs>
        <w:autoSpaceDE w:val="0"/>
        <w:autoSpaceDN w:val="0"/>
        <w:spacing w:after="0"/>
        <w:ind w:left="360"/>
        <w:jc w:val="center"/>
        <w:rPr>
          <w:b/>
          <w:sz w:val="24"/>
        </w:rPr>
      </w:pPr>
    </w:p>
    <w:p w:rsidR="00AC5570" w:rsidRPr="00225CA7" w:rsidRDefault="00AC5570" w:rsidP="00225CA7">
      <w:pPr>
        <w:widowControl w:val="0"/>
        <w:tabs>
          <w:tab w:val="left" w:pos="711"/>
        </w:tabs>
        <w:autoSpaceDE w:val="0"/>
        <w:autoSpaceDN w:val="0"/>
        <w:spacing w:after="0"/>
        <w:ind w:left="360"/>
        <w:rPr>
          <w:b/>
          <w:color w:val="00B050"/>
          <w:sz w:val="24"/>
        </w:rPr>
      </w:pPr>
      <w:r w:rsidRPr="00225CA7">
        <w:rPr>
          <w:color w:val="00B050"/>
        </w:rPr>
        <w:t>Ask your child to write the numbers, 0 to 10 in sequence</w:t>
      </w:r>
    </w:p>
    <w:p w:rsidR="00AC5570" w:rsidRPr="00BA4E77" w:rsidRDefault="00AC5570" w:rsidP="00225CA7">
      <w:pPr>
        <w:widowControl w:val="0"/>
        <w:tabs>
          <w:tab w:val="left" w:pos="711"/>
        </w:tabs>
        <w:autoSpaceDE w:val="0"/>
        <w:autoSpaceDN w:val="0"/>
        <w:spacing w:after="0" w:line="240" w:lineRule="auto"/>
        <w:ind w:left="360"/>
      </w:pPr>
    </w:p>
    <w:p w:rsidR="00C101F8" w:rsidRDefault="00B943F5" w:rsidP="00FE2C10">
      <w:pPr>
        <w:pStyle w:val="Default"/>
        <w:rPr>
          <w:color w:val="00B050"/>
          <w:sz w:val="22"/>
          <w:szCs w:val="20"/>
        </w:rPr>
      </w:pPr>
      <w:r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262255</wp:posOffset>
                </wp:positionV>
                <wp:extent cx="182880" cy="182880"/>
                <wp:effectExtent l="0" t="0" r="26670" b="26670"/>
                <wp:wrapNone/>
                <wp:docPr id="40" name="Oval 4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49AFA" id="Oval 40" o:spid="_x0000_s1026" alt="&quot;&quot;" style="position:absolute;margin-left:5.9pt;margin-top:20.65pt;width:14.4pt;height:14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" fillcolor="#c00000" strokecolor="#a6b727 [3205]" strokeweight=".5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285750</wp:posOffset>
                </wp:positionV>
                <wp:extent cx="182880" cy="182880"/>
                <wp:effectExtent l="0" t="0" r="26670" b="26670"/>
                <wp:wrapNone/>
                <wp:docPr id="51" name="Oval 51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EDDD3" id="Oval 51" o:spid="_x0000_s1026" alt="&quot;&quot;" style="position:absolute;margin-left:167.75pt;margin-top:22.5pt;width:14.4pt;height:14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" fillcolor="#c00000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284480</wp:posOffset>
                </wp:positionV>
                <wp:extent cx="182880" cy="182880"/>
                <wp:effectExtent l="0" t="0" r="26670" b="26670"/>
                <wp:wrapNone/>
                <wp:docPr id="50" name="Oval 5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3E8CCE" id="Oval 50" o:spid="_x0000_s1026" alt="&quot;&quot;" style="position:absolute;margin-left:151.15pt;margin-top:22.4pt;width:14.4pt;height:14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" fillcolor="#a6b727 [3205]" strokecolor="#525a13 [1605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9" name="Oval 49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3486B" id="Oval 49" o:spid="_x0000_s1026" alt="&quot;&quot;" style="position:absolute;margin-left:135.05pt;margin-top:22.65pt;width:14.4pt;height:14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" fillcolor="#3cf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7" name="Oval 47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75B2A" id="Oval 47" o:spid="_x0000_s1026" alt="&quot;&quot;" style="position:absolute;margin-left:120.15pt;margin-top:22.65pt;width:14.4pt;height:14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" fillcolor="#7030a0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8" name="Oval 48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EA9E2" id="Oval 48" o:spid="_x0000_s1026" alt="&quot;&quot;" style="position:absolute;margin-left:104.1pt;margin-top:22.65pt;width:14.4pt;height:14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" fillcolor="#df5327 [3209]" strokecolor="#712710 [1609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5" name="Oval 45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DD095" id="Oval 45" o:spid="_x0000_s1026" alt="&quot;&quot;" style="position:absolute;margin-left:88.05pt;margin-top:22.65pt;width:14.4pt;height:14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" fillcolor="#c00000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4" name="Oval 44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03EE0" id="Oval 44" o:spid="_x0000_s1026" alt="&quot;&quot;" style="position:absolute;margin-left:1in;margin-top:22.65pt;width:14.4pt;height:14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" fillcolor="#a6b727 [3205]" strokecolor="#525a13 [1605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284480</wp:posOffset>
                </wp:positionV>
                <wp:extent cx="182880" cy="182880"/>
                <wp:effectExtent l="0" t="0" r="26670" b="26670"/>
                <wp:wrapNone/>
                <wp:docPr id="42" name="Oval 4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306D5" id="Oval 42" o:spid="_x0000_s1026" alt="&quot;&quot;" style="position:absolute;margin-left:55.35pt;margin-top:22.4pt;width:14.4pt;height:14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" fillcolor="#3cf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280035</wp:posOffset>
                </wp:positionV>
                <wp:extent cx="182880" cy="182880"/>
                <wp:effectExtent l="0" t="0" r="26670" b="26670"/>
                <wp:wrapNone/>
                <wp:docPr id="43" name="Oval 43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47A9D" id="Oval 43" o:spid="_x0000_s1026" alt="&quot;&quot;" style="position:absolute;margin-left:38.5pt;margin-top:22.05pt;width:14.4pt;height:14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" fillcolor="#7030a0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282575</wp:posOffset>
                </wp:positionV>
                <wp:extent cx="182880" cy="182880"/>
                <wp:effectExtent l="0" t="0" r="26670" b="26670"/>
                <wp:wrapNone/>
                <wp:docPr id="41" name="Oval 41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DD267" id="Oval 41" o:spid="_x0000_s1026" alt="&quot;&quot;" style="position:absolute;margin-left:22.45pt;margin-top:22.25pt;width:14.4pt;height:14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" fillcolor="#df5327 [3209]" strokecolor="#712710 [1609]" strokeweight="1pt">
                <v:stroke joinstyle="miter"/>
              </v:oval>
            </w:pict>
          </mc:Fallback>
        </mc:AlternateContent>
      </w:r>
      <w:r w:rsidR="00AC5570">
        <w:rPr>
          <w:b/>
          <w:noProof/>
          <w:sz w:val="44"/>
        </w:rPr>
        <mc:AlternateContent>
          <mc:Choice Requires="wps">
            <w:drawing>
              <wp:inline distT="0" distB="0" distL="0" distR="0" wp14:anchorId="0F3F12C4" wp14:editId="01BF980A">
                <wp:extent cx="2743200" cy="755015"/>
                <wp:effectExtent l="0" t="19050" r="38100" b="45085"/>
                <wp:docPr id="25" name="Arrow: Right 25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55015"/>
                        </a:xfrm>
                        <a:prstGeom prst="rightArrow">
                          <a:avLst/>
                        </a:prstGeom>
                        <a:solidFill>
                          <a:srgbClr val="FBC9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85F2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" o:spid="_x0000_s1026" type="#_x0000_t13" alt="&quot;&quot;" style="width:3in;height:5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" adj="18628" fillcolor="#fbc9e6" strokecolor="#204458 [1604]" strokeweight="1pt">
                <w10:anchorlock/>
              </v:shape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AC5570" w:rsidRPr="00F7543E" w:rsidRDefault="00AC5570" w:rsidP="00F7543E">
      <w:pPr>
        <w:pStyle w:val="Default"/>
        <w:numPr>
          <w:ilvl w:val="0"/>
          <w:numId w:val="20"/>
        </w:numPr>
        <w:spacing w:line="276" w:lineRule="auto"/>
        <w:rPr>
          <w:rFonts w:asciiTheme="minorHAnsi" w:hAnsiTheme="minorHAnsi"/>
        </w:rPr>
      </w:pPr>
      <w:r w:rsidRPr="00F7543E">
        <w:rPr>
          <w:rFonts w:asciiTheme="minorHAnsi" w:hAnsiTheme="minorHAnsi"/>
        </w:rPr>
        <w:t>Can count out loud to 20.</w:t>
      </w:r>
    </w:p>
    <w:p w:rsidR="00AC5570" w:rsidRPr="00F7543E" w:rsidRDefault="00AC5570" w:rsidP="00F7543E">
      <w:pPr>
        <w:pStyle w:val="Default"/>
        <w:numPr>
          <w:ilvl w:val="0"/>
          <w:numId w:val="20"/>
        </w:numPr>
        <w:spacing w:line="276" w:lineRule="auto"/>
        <w:rPr>
          <w:rFonts w:asciiTheme="minorHAnsi" w:hAnsiTheme="minorHAnsi"/>
        </w:rPr>
      </w:pPr>
      <w:r w:rsidRPr="00F7543E">
        <w:rPr>
          <w:rFonts w:asciiTheme="minorHAnsi" w:hAnsiTheme="minorHAnsi"/>
        </w:rPr>
        <w:t>Can sort items by color, shape, or size.</w:t>
      </w:r>
    </w:p>
    <w:p w:rsidR="00AC5570" w:rsidRPr="00573C96" w:rsidRDefault="00AC5570" w:rsidP="00F7543E">
      <w:pPr>
        <w:pStyle w:val="Default"/>
        <w:numPr>
          <w:ilvl w:val="0"/>
          <w:numId w:val="20"/>
        </w:numPr>
        <w:spacing w:line="276" w:lineRule="auto"/>
        <w:rPr>
          <w:color w:val="00B050"/>
          <w:sz w:val="28"/>
        </w:rPr>
      </w:pPr>
      <w:r w:rsidRPr="00F7543E">
        <w:rPr>
          <w:rFonts w:asciiTheme="minorHAnsi" w:hAnsiTheme="minorHAnsi"/>
        </w:rPr>
        <w:t>Can point to and count 10 items out loud.</w: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C101F8" w:rsidRDefault="00C101F8" w:rsidP="00FE2C10">
      <w:pPr>
        <w:pStyle w:val="Default"/>
        <w:rPr>
          <w:color w:val="00B050"/>
          <w:sz w:val="22"/>
          <w:szCs w:val="20"/>
        </w:rPr>
      </w:pPr>
    </w:p>
    <w:p w:rsidR="00C101F8" w:rsidRDefault="00C101F8" w:rsidP="00FE2C10">
      <w:pPr>
        <w:pStyle w:val="Default"/>
        <w:rPr>
          <w:color w:val="00B050"/>
          <w:sz w:val="22"/>
          <w:szCs w:val="20"/>
        </w:rPr>
      </w:pPr>
    </w:p>
    <w:p w:rsidR="00C101F8" w:rsidRDefault="00C101F8" w:rsidP="00FE2C10">
      <w:pPr>
        <w:pStyle w:val="Default"/>
        <w:rPr>
          <w:color w:val="00B050"/>
          <w:sz w:val="22"/>
          <w:szCs w:val="20"/>
        </w:rPr>
      </w:pPr>
    </w:p>
    <w:p w:rsidR="00C101F8" w:rsidRDefault="00C101F8" w:rsidP="00FE2C10">
      <w:pPr>
        <w:pStyle w:val="Default"/>
        <w:rPr>
          <w:color w:val="00B050"/>
          <w:sz w:val="22"/>
          <w:szCs w:val="20"/>
        </w:rPr>
      </w:pPr>
    </w:p>
    <w:sectPr w:rsidR="00C101F8" w:rsidSect="00FE2C10">
      <w:headerReference w:type="default" r:id="rId20"/>
      <w:headerReference w:type="first" r:id="rId21"/>
      <w:pgSz w:w="15840" w:h="12240" w:orient="landscape"/>
      <w:pgMar w:top="720" w:right="720" w:bottom="432" w:left="720" w:header="432" w:footer="576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6575" w:rsidRDefault="00BF6575" w:rsidP="0037743C">
      <w:pPr>
        <w:spacing w:after="0" w:line="240" w:lineRule="auto"/>
      </w:pPr>
      <w:r>
        <w:separator/>
      </w:r>
    </w:p>
  </w:endnote>
  <w:endnote w:type="continuationSeparator" w:id="0">
    <w:p w:rsidR="00BF6575" w:rsidRDefault="00BF6575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6575" w:rsidRDefault="00BF6575" w:rsidP="0037743C">
      <w:pPr>
        <w:spacing w:after="0" w:line="240" w:lineRule="auto"/>
      </w:pPr>
      <w:r>
        <w:separator/>
      </w:r>
    </w:p>
  </w:footnote>
  <w:footnote w:type="continuationSeparator" w:id="0">
    <w:p w:rsidR="00BF6575" w:rsidRDefault="00BF6575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3E1E9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5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B46BE1F" id="Fold guide lines" o:spid="_x0000_s1026" alt="Fold guide lines" style="position:absolute;margin-left:0;margin-top:0;width:266.4pt;height:612pt;z-index:-251655168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B11506">
    <w:pPr>
      <w:pStyle w:val="Header"/>
    </w:pPr>
    <w:r>
      <w:rPr>
        <w:noProof/>
      </w:rPr>
      <mc:AlternateContent>
        <mc:Choice Requires="wps">
          <w:drawing>
            <wp:inline distT="0" distB="0" distL="0" distR="0">
              <wp:extent cx="9388549" cy="355600"/>
              <wp:effectExtent l="0" t="0" r="3175" b="6350"/>
              <wp:docPr id="197" name="Rectangle 197" descr="DECORATIVE TEX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8549" cy="3556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67000"/>
                            </a:schemeClr>
                          </a:gs>
                          <a:gs pos="48000">
                            <a:schemeClr val="accent1">
                              <a:lumMod val="97000"/>
                              <a:lumOff val="3000"/>
                            </a:schemeClr>
                          </a:gs>
                          <a:gs pos="100000">
                            <a:schemeClr val="accent1">
                              <a:lumMod val="60000"/>
                              <a:lumOff val="40000"/>
                            </a:scheme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11506" w:rsidRDefault="00B11506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angle 197" o:spid="_x0000_s1030" alt="DECORATIVE TEXT" style="width:739.2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" fillcolor="#2b5b77 [2148]" stroked="f">
              <v:fill color2="#89b9d4 [1940]" rotate="t" angle="180" colors="0 #2c5c78;31457f #438fb9;1 #8abad4" focus="100%" type="gradient"/>
              <v:textbox>
                <w:txbxContent>
                  <w:p w:rsidR="00B11506" w:rsidRDefault="00B11506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18AB3" w:themeColor="accent1"/>
      </w:rPr>
    </w:lvl>
  </w:abstractNum>
  <w:abstractNum w:abstractNumId="10" w15:restartNumberingAfterBreak="0">
    <w:nsid w:val="017874E4"/>
    <w:multiLevelType w:val="hybridMultilevel"/>
    <w:tmpl w:val="2CB0B052"/>
    <w:lvl w:ilvl="0" w:tplc="58485740">
      <w:start w:val="1"/>
      <w:numFmt w:val="decimal"/>
      <w:lvlText w:val="%1."/>
      <w:lvlJc w:val="left"/>
      <w:pPr>
        <w:ind w:left="2520" w:hanging="360"/>
      </w:pPr>
      <w:rPr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1D0A86"/>
    <w:multiLevelType w:val="hybridMultilevel"/>
    <w:tmpl w:val="FE2EC6AC"/>
    <w:lvl w:ilvl="0" w:tplc="4540F51A">
      <w:start w:val="1"/>
      <w:numFmt w:val="decimal"/>
      <w:lvlText w:val="%1."/>
      <w:lvlJc w:val="left"/>
      <w:pPr>
        <w:ind w:left="45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761172"/>
    <w:multiLevelType w:val="hybridMultilevel"/>
    <w:tmpl w:val="DD4EACB8"/>
    <w:lvl w:ilvl="0" w:tplc="2DCE9336">
      <w:start w:val="1"/>
      <w:numFmt w:val="decimal"/>
      <w:lvlText w:val="%1."/>
      <w:lvlJc w:val="left"/>
      <w:pPr>
        <w:ind w:left="12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0455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A5921"/>
    <w:multiLevelType w:val="hybridMultilevel"/>
    <w:tmpl w:val="C5861C26"/>
    <w:lvl w:ilvl="0" w:tplc="2DCE9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0115A"/>
    <w:multiLevelType w:val="hybridMultilevel"/>
    <w:tmpl w:val="C5861C26"/>
    <w:lvl w:ilvl="0" w:tplc="2DCE9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56D58"/>
    <w:multiLevelType w:val="hybridMultilevel"/>
    <w:tmpl w:val="3E1E5B44"/>
    <w:lvl w:ilvl="0" w:tplc="2DCE9336">
      <w:start w:val="1"/>
      <w:numFmt w:val="decimal"/>
      <w:lvlText w:val="%1."/>
      <w:lvlJc w:val="left"/>
      <w:pPr>
        <w:ind w:left="1183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03" w:hanging="360"/>
      </w:pPr>
    </w:lvl>
    <w:lvl w:ilvl="2" w:tplc="0409001B" w:tentative="1">
      <w:start w:val="1"/>
      <w:numFmt w:val="lowerRoman"/>
      <w:lvlText w:val="%3."/>
      <w:lvlJc w:val="right"/>
      <w:pPr>
        <w:ind w:left="2623" w:hanging="180"/>
      </w:pPr>
    </w:lvl>
    <w:lvl w:ilvl="3" w:tplc="0409000F" w:tentative="1">
      <w:start w:val="1"/>
      <w:numFmt w:val="decimal"/>
      <w:lvlText w:val="%4."/>
      <w:lvlJc w:val="left"/>
      <w:pPr>
        <w:ind w:left="3343" w:hanging="360"/>
      </w:pPr>
    </w:lvl>
    <w:lvl w:ilvl="4" w:tplc="04090019" w:tentative="1">
      <w:start w:val="1"/>
      <w:numFmt w:val="lowerLetter"/>
      <w:lvlText w:val="%5."/>
      <w:lvlJc w:val="left"/>
      <w:pPr>
        <w:ind w:left="4063" w:hanging="360"/>
      </w:pPr>
    </w:lvl>
    <w:lvl w:ilvl="5" w:tplc="0409001B" w:tentative="1">
      <w:start w:val="1"/>
      <w:numFmt w:val="lowerRoman"/>
      <w:lvlText w:val="%6."/>
      <w:lvlJc w:val="right"/>
      <w:pPr>
        <w:ind w:left="4783" w:hanging="180"/>
      </w:pPr>
    </w:lvl>
    <w:lvl w:ilvl="6" w:tplc="0409000F" w:tentative="1">
      <w:start w:val="1"/>
      <w:numFmt w:val="decimal"/>
      <w:lvlText w:val="%7."/>
      <w:lvlJc w:val="left"/>
      <w:pPr>
        <w:ind w:left="5503" w:hanging="360"/>
      </w:pPr>
    </w:lvl>
    <w:lvl w:ilvl="7" w:tplc="04090019" w:tentative="1">
      <w:start w:val="1"/>
      <w:numFmt w:val="lowerLetter"/>
      <w:lvlText w:val="%8."/>
      <w:lvlJc w:val="left"/>
      <w:pPr>
        <w:ind w:left="6223" w:hanging="360"/>
      </w:pPr>
    </w:lvl>
    <w:lvl w:ilvl="8" w:tplc="0409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17" w15:restartNumberingAfterBreak="0">
    <w:nsid w:val="4B59595B"/>
    <w:multiLevelType w:val="hybridMultilevel"/>
    <w:tmpl w:val="1ADE2E98"/>
    <w:lvl w:ilvl="0" w:tplc="58485740">
      <w:start w:val="1"/>
      <w:numFmt w:val="decimal"/>
      <w:lvlText w:val="%1."/>
      <w:lvlJc w:val="left"/>
      <w:pPr>
        <w:ind w:left="3150" w:hanging="360"/>
      </w:pPr>
      <w:rPr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512E241A"/>
    <w:multiLevelType w:val="hybridMultilevel"/>
    <w:tmpl w:val="90D812B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5A134A4D"/>
    <w:multiLevelType w:val="hybridMultilevel"/>
    <w:tmpl w:val="C85AB538"/>
    <w:lvl w:ilvl="0" w:tplc="2DCE933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1D25081"/>
    <w:multiLevelType w:val="hybridMultilevel"/>
    <w:tmpl w:val="C5861C26"/>
    <w:lvl w:ilvl="0" w:tplc="2DCE9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51FDE"/>
    <w:multiLevelType w:val="hybridMultilevel"/>
    <w:tmpl w:val="7F2E8A20"/>
    <w:lvl w:ilvl="0" w:tplc="2DCE9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F47BD6"/>
    <w:multiLevelType w:val="hybridMultilevel"/>
    <w:tmpl w:val="34D66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21"/>
  </w:num>
  <w:num w:numId="16">
    <w:abstractNumId w:val="15"/>
  </w:num>
  <w:num w:numId="17">
    <w:abstractNumId w:val="14"/>
  </w:num>
  <w:num w:numId="18">
    <w:abstractNumId w:val="11"/>
  </w:num>
  <w:num w:numId="19">
    <w:abstractNumId w:val="16"/>
  </w:num>
  <w:num w:numId="20">
    <w:abstractNumId w:val="20"/>
  </w:num>
  <w:num w:numId="21">
    <w:abstractNumId w:val="19"/>
  </w:num>
  <w:num w:numId="22">
    <w:abstractNumId w:val="12"/>
  </w:num>
  <w:num w:numId="23">
    <w:abstractNumId w:val="17"/>
  </w:num>
  <w:num w:numId="24">
    <w:abstractNumId w:val="10"/>
  </w:num>
  <w:num w:numId="25">
    <w:abstractNumId w:val="18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drawingGridHorizontalSpacing w:val="288"/>
  <w:drawingGridVerticalSpacing w:val="288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C10"/>
    <w:rsid w:val="00001BEA"/>
    <w:rsid w:val="00016C11"/>
    <w:rsid w:val="000425F6"/>
    <w:rsid w:val="00075279"/>
    <w:rsid w:val="000846D7"/>
    <w:rsid w:val="000A1522"/>
    <w:rsid w:val="00114654"/>
    <w:rsid w:val="00147A23"/>
    <w:rsid w:val="00156804"/>
    <w:rsid w:val="00172C64"/>
    <w:rsid w:val="001B65E7"/>
    <w:rsid w:val="001C540E"/>
    <w:rsid w:val="002219C9"/>
    <w:rsid w:val="00225CA7"/>
    <w:rsid w:val="002F5ECB"/>
    <w:rsid w:val="00320CE0"/>
    <w:rsid w:val="003309C2"/>
    <w:rsid w:val="00364284"/>
    <w:rsid w:val="0037743C"/>
    <w:rsid w:val="003E1E9B"/>
    <w:rsid w:val="00425687"/>
    <w:rsid w:val="00555FE1"/>
    <w:rsid w:val="005F496D"/>
    <w:rsid w:val="00632BB1"/>
    <w:rsid w:val="00636FE2"/>
    <w:rsid w:val="0069002D"/>
    <w:rsid w:val="006A4769"/>
    <w:rsid w:val="006D20FA"/>
    <w:rsid w:val="00704FD6"/>
    <w:rsid w:val="00712321"/>
    <w:rsid w:val="00713269"/>
    <w:rsid w:val="007327A6"/>
    <w:rsid w:val="00751AA2"/>
    <w:rsid w:val="007B03D6"/>
    <w:rsid w:val="007C70E3"/>
    <w:rsid w:val="008069E5"/>
    <w:rsid w:val="00895089"/>
    <w:rsid w:val="00930610"/>
    <w:rsid w:val="00A01D2E"/>
    <w:rsid w:val="00A70E75"/>
    <w:rsid w:val="00A92C80"/>
    <w:rsid w:val="00AB504C"/>
    <w:rsid w:val="00AC5570"/>
    <w:rsid w:val="00B11506"/>
    <w:rsid w:val="00B128E2"/>
    <w:rsid w:val="00B943F5"/>
    <w:rsid w:val="00BF6575"/>
    <w:rsid w:val="00C101F8"/>
    <w:rsid w:val="00C24DCE"/>
    <w:rsid w:val="00CA1864"/>
    <w:rsid w:val="00CD4ED2"/>
    <w:rsid w:val="00CE1E3B"/>
    <w:rsid w:val="00D2631E"/>
    <w:rsid w:val="00D73818"/>
    <w:rsid w:val="00D91EF3"/>
    <w:rsid w:val="00DC332A"/>
    <w:rsid w:val="00DC5FEB"/>
    <w:rsid w:val="00DF505B"/>
    <w:rsid w:val="00E36671"/>
    <w:rsid w:val="00E75E55"/>
    <w:rsid w:val="00E938FB"/>
    <w:rsid w:val="00EB2FA3"/>
    <w:rsid w:val="00ED7C90"/>
    <w:rsid w:val="00F57676"/>
    <w:rsid w:val="00F744BE"/>
    <w:rsid w:val="00F7543E"/>
    <w:rsid w:val="00F91541"/>
    <w:rsid w:val="00F96588"/>
    <w:rsid w:val="00FB1F73"/>
    <w:rsid w:val="00FE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6B4189-1EC4-4C14-9261-7F7DDE64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04559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C101F8"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  <w:color w:val="0070C0"/>
      <w:sz w:val="28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04559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04559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04559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04559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04559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rsid w:val="00C101F8"/>
    <w:rPr>
      <w:rFonts w:asciiTheme="majorHAnsi" w:eastAsiaTheme="majorEastAsia" w:hAnsiTheme="majorHAnsi" w:cstheme="majorBidi"/>
      <w:b/>
      <w:bCs/>
      <w:color w:val="0070C0"/>
      <w:sz w:val="28"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04559" w:themeColor="accent1" w:themeShade="80"/>
        <w:left w:val="single" w:sz="2" w:space="20" w:color="204559" w:themeColor="accent1" w:themeShade="80"/>
        <w:bottom w:val="single" w:sz="2" w:space="24" w:color="204559" w:themeColor="accent1" w:themeShade="80"/>
        <w:right w:val="single" w:sz="2" w:space="20" w:color="204559" w:themeColor="accent1" w:themeShade="80"/>
      </w:pBdr>
      <w:shd w:val="clear" w:color="auto" w:fill="20455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04559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FFFFFF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04559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04559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0455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04458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0455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FFFFF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C19300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04559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1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A6B727" w:themeColor="accent2"/>
        <w:bottom w:val="single" w:sz="4" w:space="0" w:color="A6B7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Default">
    <w:name w:val="Default"/>
    <w:rsid w:val="00FE2C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ooks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FFFFFF"/>
      </a:dk2>
      <a:lt2>
        <a:srgbClr val="FFFFFF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FA05A70D-47B4-48CA-8444-38671AE40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123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Hooks, Regina</dc:creator>
  <cp:keywords/>
  <cp:lastModifiedBy>Neal, Regina</cp:lastModifiedBy>
  <cp:revision>26</cp:revision>
  <cp:lastPrinted>2018-10-19T19:59:00Z</cp:lastPrinted>
  <dcterms:created xsi:type="dcterms:W3CDTF">2018-10-19T18:56:00Z</dcterms:created>
  <dcterms:modified xsi:type="dcterms:W3CDTF">2018-10-26T20:48:00Z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