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1E2D1" w14:textId="77777777" w:rsidR="00541513" w:rsidRDefault="004E7E10">
      <w:pPr>
        <w:pStyle w:val="BodyText"/>
        <w:spacing w:before="141" w:after="1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15725568" behindDoc="0" locked="0" layoutInCell="1" allowOverlap="1" wp14:anchorId="2682BBEA" wp14:editId="0873110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5715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57150">
                              <a:moveTo>
                                <a:pt x="7772400" y="57150"/>
                              </a:move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  <a:lnTo>
                                <a:pt x="7772400" y="0"/>
                              </a:lnTo>
                              <a:lnTo>
                                <a:pt x="7772400" y="57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601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8201CB" id="Graphic 1" o:spid="_x0000_s1026" style="position:absolute;margin-left:0;margin-top:0;width:612pt;height:4.5pt;z-index: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" path="m7772400,57150l,57150,,,7772400,r,57150xe" fillcolor="#cb6015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15726080" behindDoc="0" locked="0" layoutInCell="1" allowOverlap="1" wp14:anchorId="2682BBEC" wp14:editId="4162009B">
                <wp:simplePos x="0" y="0"/>
                <wp:positionH relativeFrom="page">
                  <wp:posOffset>0</wp:posOffset>
                </wp:positionH>
                <wp:positionV relativeFrom="page">
                  <wp:posOffset>10001250</wp:posOffset>
                </wp:positionV>
                <wp:extent cx="7772400" cy="5715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57150">
                              <a:moveTo>
                                <a:pt x="7772400" y="57150"/>
                              </a:move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  <a:lnTo>
                                <a:pt x="7772400" y="0"/>
                              </a:lnTo>
                              <a:lnTo>
                                <a:pt x="7772400" y="57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601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BA7041" id="Graphic 2" o:spid="_x0000_s1026" style="position:absolute;margin-left:0;margin-top:787.5pt;width:612pt;height:4.5pt;z-index: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" path="m7772400,57150l,57150,,,7772400,r,57150xe" fillcolor="#cb6015" stroked="f">
                <v:path arrowok="t"/>
                <w10:wrap anchorx="page" anchory="page"/>
              </v:shape>
            </w:pict>
          </mc:Fallback>
        </mc:AlternateContent>
      </w:r>
    </w:p>
    <w:p w14:paraId="0629E48A" w14:textId="77777777" w:rsidR="00541513" w:rsidRPr="00991009" w:rsidRDefault="00541513">
      <w:pPr>
        <w:pStyle w:val="BodyText"/>
        <w:spacing w:before="995"/>
        <w:rPr>
          <w:rFonts w:ascii="Times New Roman"/>
          <w:sz w:val="72"/>
          <w:szCs w:val="72"/>
        </w:rPr>
      </w:pPr>
    </w:p>
    <w:p w14:paraId="10312D12" w14:textId="77777777" w:rsidR="00541513" w:rsidRDefault="004E7E10" w:rsidP="00140DA4">
      <w:pPr>
        <w:pStyle w:val="Title"/>
        <w:spacing w:line="228" w:lineRule="auto"/>
        <w:ind w:left="0" w:firstLine="0"/>
        <w:jc w:val="center"/>
      </w:pPr>
      <w:bookmarkStart w:id="0" w:name="EMERGENCY_OPERATIONS_PLAN"/>
      <w:bookmarkStart w:id="1" w:name="Insert_School_Year"/>
      <w:bookmarkStart w:id="2" w:name="ARS_15-341(A)(31)_Compliance_ARS_15-183("/>
      <w:bookmarkEnd w:id="0"/>
      <w:bookmarkEnd w:id="1"/>
      <w:bookmarkEnd w:id="2"/>
      <w:r>
        <w:rPr>
          <w:color w:val="002D72"/>
          <w:spacing w:val="-2"/>
        </w:rPr>
        <w:t xml:space="preserve">EMERGENCY </w:t>
      </w:r>
      <w:r>
        <w:rPr>
          <w:color w:val="002D72"/>
        </w:rPr>
        <w:t>OPERATIONS</w:t>
      </w:r>
      <w:r>
        <w:rPr>
          <w:color w:val="002D72"/>
          <w:spacing w:val="-17"/>
        </w:rPr>
        <w:t xml:space="preserve"> </w:t>
      </w:r>
      <w:r>
        <w:rPr>
          <w:color w:val="002D72"/>
        </w:rPr>
        <w:t>PLAN</w:t>
      </w:r>
    </w:p>
    <w:sdt>
      <w:sdtPr>
        <w:rPr>
          <w:color w:val="900048"/>
          <w:sz w:val="48"/>
        </w:rPr>
        <w:id w:val="-715356550"/>
        <w:placeholder>
          <w:docPart w:val="D52B7CE5FD4643E6A65BF00CF1352988"/>
        </w:placeholder>
      </w:sdtPr>
      <w:sdtEndPr>
        <w:rPr>
          <w:spacing w:val="-4"/>
        </w:rPr>
      </w:sdtEndPr>
      <w:sdtContent>
        <w:p w14:paraId="499ACD95" w14:textId="77777777" w:rsidR="00541513" w:rsidRPr="00F749F3" w:rsidRDefault="004E7E10" w:rsidP="00140DA4">
          <w:pPr>
            <w:spacing w:before="490"/>
            <w:jc w:val="center"/>
            <w:rPr>
              <w:color w:val="900048"/>
              <w:sz w:val="48"/>
            </w:rPr>
          </w:pPr>
          <w:r w:rsidRPr="00F749F3">
            <w:rPr>
              <w:color w:val="900048"/>
              <w:sz w:val="48"/>
            </w:rPr>
            <w:t>[Insert</w:t>
          </w:r>
          <w:r w:rsidRPr="00F749F3">
            <w:rPr>
              <w:color w:val="900048"/>
              <w:spacing w:val="13"/>
              <w:sz w:val="48"/>
            </w:rPr>
            <w:t xml:space="preserve"> </w:t>
          </w:r>
          <w:r w:rsidRPr="00F749F3">
            <w:rPr>
              <w:color w:val="900048"/>
              <w:sz w:val="48"/>
            </w:rPr>
            <w:t>School</w:t>
          </w:r>
          <w:r w:rsidRPr="00F749F3">
            <w:rPr>
              <w:color w:val="900048"/>
              <w:spacing w:val="13"/>
              <w:sz w:val="48"/>
            </w:rPr>
            <w:t xml:space="preserve"> </w:t>
          </w:r>
          <w:r w:rsidRPr="00F749F3">
            <w:rPr>
              <w:color w:val="900048"/>
              <w:spacing w:val="-4"/>
              <w:sz w:val="48"/>
            </w:rPr>
            <w:t>Name]</w:t>
          </w:r>
        </w:p>
      </w:sdtContent>
    </w:sdt>
    <w:sdt>
      <w:sdtPr>
        <w:rPr>
          <w:color w:val="900048"/>
        </w:rPr>
        <w:id w:val="-1968416831"/>
        <w:placeholder>
          <w:docPart w:val="D52B7CE5FD4643E6A65BF00CF1352988"/>
        </w:placeholder>
      </w:sdtPr>
      <w:sdtEndPr>
        <w:rPr>
          <w:spacing w:val="-4"/>
        </w:rPr>
      </w:sdtEndPr>
      <w:sdtContent>
        <w:p w14:paraId="38F1B624" w14:textId="29DF828F" w:rsidR="00541513" w:rsidRPr="00AD167C" w:rsidRDefault="00F749F3" w:rsidP="00140DA4">
          <w:pPr>
            <w:pStyle w:val="Heading2"/>
            <w:spacing w:before="164" w:after="120"/>
            <w:ind w:left="0"/>
            <w:jc w:val="center"/>
            <w:rPr>
              <w:color w:val="900048"/>
            </w:rPr>
          </w:pPr>
          <w:r w:rsidRPr="00F749F3">
            <w:rPr>
              <w:color w:val="900048"/>
            </w:rPr>
            <w:t>[</w:t>
          </w:r>
          <w:r w:rsidR="004E7E10" w:rsidRPr="00F749F3">
            <w:rPr>
              <w:color w:val="900048"/>
            </w:rPr>
            <w:t>Insert</w:t>
          </w:r>
          <w:r w:rsidR="004E7E10" w:rsidRPr="00F749F3">
            <w:rPr>
              <w:color w:val="900048"/>
              <w:spacing w:val="-4"/>
            </w:rPr>
            <w:t xml:space="preserve"> </w:t>
          </w:r>
          <w:r w:rsidR="004E7E10" w:rsidRPr="00F749F3">
            <w:rPr>
              <w:color w:val="900048"/>
            </w:rPr>
            <w:t>School</w:t>
          </w:r>
          <w:r w:rsidR="004E7E10" w:rsidRPr="00F749F3">
            <w:rPr>
              <w:color w:val="900048"/>
              <w:spacing w:val="-3"/>
            </w:rPr>
            <w:t xml:space="preserve"> </w:t>
          </w:r>
          <w:r w:rsidR="004E7E10" w:rsidRPr="00F749F3">
            <w:rPr>
              <w:color w:val="900048"/>
              <w:spacing w:val="-4"/>
            </w:rPr>
            <w:t>Year</w:t>
          </w:r>
          <w:r w:rsidRPr="00F749F3">
            <w:rPr>
              <w:color w:val="900048"/>
              <w:spacing w:val="-4"/>
            </w:rPr>
            <w:t>]</w:t>
          </w:r>
        </w:p>
      </w:sdtContent>
    </w:sdt>
    <w:sdt>
      <w:sdtPr>
        <w:rPr>
          <w:b/>
          <w:sz w:val="32"/>
        </w:rPr>
        <w:alias w:val="Insert School Logo (delete this field if no logo is available)"/>
        <w:tag w:val="Insert School Logo"/>
        <w:id w:val="94844151"/>
        <w:showingPlcHdr/>
        <w:picture/>
      </w:sdtPr>
      <w:sdtEndPr/>
      <w:sdtContent>
        <w:p w14:paraId="2BE55FB1" w14:textId="78018F50" w:rsidR="00541513" w:rsidRDefault="00140DA4" w:rsidP="00140DA4">
          <w:pPr>
            <w:pStyle w:val="BodyText"/>
            <w:jc w:val="center"/>
            <w:rPr>
              <w:b/>
              <w:sz w:val="32"/>
            </w:rPr>
          </w:pPr>
          <w:r>
            <w:rPr>
              <w:b/>
              <w:noProof/>
              <w:sz w:val="32"/>
            </w:rPr>
            <w:drawing>
              <wp:inline distT="0" distB="0" distL="0" distR="0" wp14:anchorId="1E45CA3A" wp14:editId="74654D8E">
                <wp:extent cx="2316339" cy="2316339"/>
                <wp:effectExtent l="0" t="0" r="8255" b="8255"/>
                <wp:docPr id="200637435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06374355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20004" cy="23200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3181AAD" w14:textId="77777777" w:rsidR="00541513" w:rsidRDefault="00541513">
      <w:pPr>
        <w:pStyle w:val="BodyText"/>
        <w:spacing w:before="291"/>
        <w:rPr>
          <w:b/>
          <w:sz w:val="32"/>
        </w:rPr>
      </w:pPr>
    </w:p>
    <w:p w14:paraId="1EC409EF" w14:textId="6083422E" w:rsidR="00541513" w:rsidRDefault="004E7E10" w:rsidP="00140DA4">
      <w:pPr>
        <w:spacing w:line="312" w:lineRule="auto"/>
        <w:jc w:val="center"/>
        <w:rPr>
          <w:sz w:val="24"/>
        </w:rPr>
      </w:pPr>
      <w:r>
        <w:rPr>
          <w:sz w:val="24"/>
        </w:rPr>
        <w:t>ARS 15-341(A)(31) Compliance</w:t>
      </w:r>
      <w:r w:rsidR="00140DA4">
        <w:rPr>
          <w:sz w:val="24"/>
        </w:rPr>
        <w:br/>
      </w:r>
      <w:r>
        <w:rPr>
          <w:spacing w:val="-2"/>
          <w:sz w:val="24"/>
        </w:rPr>
        <w:t>ARS 15-183(E)(1) Charter Compliance</w:t>
      </w:r>
    </w:p>
    <w:p w14:paraId="61BDDA4F" w14:textId="02D72C6A" w:rsidR="00541513" w:rsidRDefault="00541513" w:rsidP="00140DA4">
      <w:pPr>
        <w:pStyle w:val="BodyText"/>
        <w:jc w:val="center"/>
        <w:rPr>
          <w:sz w:val="24"/>
        </w:rPr>
      </w:pPr>
    </w:p>
    <w:p w14:paraId="4B6CE34A" w14:textId="77777777" w:rsidR="00541513" w:rsidRDefault="00541513">
      <w:pPr>
        <w:pStyle w:val="BodyText"/>
        <w:rPr>
          <w:sz w:val="24"/>
        </w:rPr>
      </w:pPr>
    </w:p>
    <w:p w14:paraId="77487021" w14:textId="77777777" w:rsidR="00541513" w:rsidRDefault="00541513">
      <w:pPr>
        <w:pStyle w:val="BodyText"/>
        <w:rPr>
          <w:sz w:val="24"/>
        </w:rPr>
      </w:pPr>
    </w:p>
    <w:p w14:paraId="31029A53" w14:textId="77777777" w:rsidR="00541513" w:rsidRDefault="00541513">
      <w:pPr>
        <w:pStyle w:val="BodyText"/>
        <w:spacing w:before="110"/>
        <w:rPr>
          <w:sz w:val="24"/>
        </w:rPr>
      </w:pPr>
    </w:p>
    <w:p w14:paraId="4BE73134" w14:textId="77777777" w:rsidR="00541513" w:rsidRDefault="004E7E10" w:rsidP="00140DA4">
      <w:pPr>
        <w:pStyle w:val="BodyText"/>
        <w:jc w:val="center"/>
      </w:pPr>
      <w:r>
        <w:rPr>
          <w:color w:val="8A99B4"/>
        </w:rPr>
        <w:t>FOR</w:t>
      </w:r>
      <w:r>
        <w:rPr>
          <w:color w:val="8A99B4"/>
          <w:spacing w:val="1"/>
        </w:rPr>
        <w:t xml:space="preserve"> </w:t>
      </w:r>
      <w:r>
        <w:rPr>
          <w:color w:val="8A99B4"/>
        </w:rPr>
        <w:t>OFFICIAL</w:t>
      </w:r>
      <w:r>
        <w:rPr>
          <w:color w:val="8A99B4"/>
          <w:spacing w:val="1"/>
        </w:rPr>
        <w:t xml:space="preserve"> </w:t>
      </w:r>
      <w:r>
        <w:rPr>
          <w:color w:val="8A99B4"/>
        </w:rPr>
        <w:t>USE</w:t>
      </w:r>
      <w:r>
        <w:rPr>
          <w:color w:val="8A99B4"/>
          <w:spacing w:val="1"/>
        </w:rPr>
        <w:t xml:space="preserve"> </w:t>
      </w:r>
      <w:r>
        <w:rPr>
          <w:color w:val="8A99B4"/>
          <w:spacing w:val="-4"/>
        </w:rPr>
        <w:t>ONLY</w:t>
      </w:r>
    </w:p>
    <w:p w14:paraId="7F576391" w14:textId="77777777" w:rsidR="00541513" w:rsidRDefault="004E7E10" w:rsidP="000A1D40">
      <w:pPr>
        <w:pStyle w:val="BodyText"/>
        <w:spacing w:before="45" w:after="720"/>
        <w:jc w:val="center"/>
      </w:pPr>
      <w:r>
        <w:rPr>
          <w:color w:val="8A99B4"/>
        </w:rPr>
        <w:t>Exempt</w:t>
      </w:r>
      <w:r>
        <w:rPr>
          <w:color w:val="8A99B4"/>
          <w:spacing w:val="1"/>
        </w:rPr>
        <w:t xml:space="preserve"> </w:t>
      </w:r>
      <w:r>
        <w:rPr>
          <w:color w:val="8A99B4"/>
        </w:rPr>
        <w:t>from</w:t>
      </w:r>
      <w:r>
        <w:rPr>
          <w:color w:val="8A99B4"/>
          <w:spacing w:val="1"/>
        </w:rPr>
        <w:t xml:space="preserve"> </w:t>
      </w:r>
      <w:r>
        <w:rPr>
          <w:color w:val="8A99B4"/>
        </w:rPr>
        <w:t>disclosure</w:t>
      </w:r>
      <w:r>
        <w:rPr>
          <w:color w:val="8A99B4"/>
          <w:spacing w:val="1"/>
        </w:rPr>
        <w:t xml:space="preserve"> </w:t>
      </w:r>
      <w:r>
        <w:rPr>
          <w:color w:val="8A99B4"/>
        </w:rPr>
        <w:t>under</w:t>
      </w:r>
      <w:r>
        <w:rPr>
          <w:color w:val="8A99B4"/>
          <w:spacing w:val="1"/>
        </w:rPr>
        <w:t xml:space="preserve"> </w:t>
      </w:r>
      <w:r>
        <w:rPr>
          <w:color w:val="8A99B4"/>
        </w:rPr>
        <w:t>ARS</w:t>
      </w:r>
      <w:r>
        <w:rPr>
          <w:color w:val="8A99B4"/>
          <w:spacing w:val="1"/>
        </w:rPr>
        <w:t xml:space="preserve"> </w:t>
      </w:r>
      <w:r>
        <w:rPr>
          <w:color w:val="8A99B4"/>
        </w:rPr>
        <w:t>41-</w:t>
      </w:r>
      <w:r>
        <w:rPr>
          <w:color w:val="8A99B4"/>
          <w:spacing w:val="-2"/>
        </w:rPr>
        <w:t>1803(G)</w:t>
      </w:r>
    </w:p>
    <w:p w14:paraId="56939D0C" w14:textId="365EBD11" w:rsidR="00541513" w:rsidRDefault="00CF2733">
      <w:pPr>
        <w:pStyle w:val="BodyText"/>
        <w:jc w:val="center"/>
        <w:sectPr w:rsidR="00541513">
          <w:type w:val="continuous"/>
          <w:pgSz w:w="12240" w:h="15840"/>
          <w:pgMar w:top="0" w:right="720" w:bottom="0" w:left="360" w:header="720" w:footer="720" w:gutter="0"/>
          <w:cols w:space="720"/>
        </w:sectPr>
      </w:pPr>
      <w:r>
        <w:rPr>
          <w:rFonts w:ascii="Times New Roman"/>
          <w:noProof/>
        </w:rPr>
        <w:drawing>
          <wp:inline distT="0" distB="0" distL="0" distR="0" wp14:anchorId="6B87F9BC" wp14:editId="0EA57F26">
            <wp:extent cx="2238375" cy="595797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595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1CE84" w14:textId="77777777" w:rsidR="00541513" w:rsidRDefault="00541513">
      <w:pPr>
        <w:pStyle w:val="BodyText"/>
        <w:spacing w:before="20"/>
        <w:rPr>
          <w:sz w:val="24"/>
        </w:rPr>
      </w:pPr>
      <w:bookmarkStart w:id="3" w:name="Disability,_Access_and_Functional_Needs"/>
      <w:bookmarkStart w:id="4" w:name="Communications_and_Emergency__Notificati"/>
      <w:bookmarkStart w:id="5" w:name="Coordination_/_Direction_and_Control"/>
      <w:bookmarkStart w:id="6" w:name="Response_Annex’s"/>
      <w:bookmarkStart w:id="7" w:name="Threat_and_Hazzard_Annexes"/>
      <w:bookmarkStart w:id="8" w:name="Appendix_‘A’_supporting_documents"/>
      <w:bookmarkStart w:id="9" w:name="Prepare,_Train,_and_Improve_and_Drill_Co"/>
      <w:bookmarkEnd w:id="3"/>
      <w:bookmarkEnd w:id="4"/>
      <w:bookmarkEnd w:id="5"/>
      <w:bookmarkEnd w:id="6"/>
      <w:bookmarkEnd w:id="7"/>
      <w:bookmarkEnd w:id="8"/>
      <w:bookmarkEnd w:id="9"/>
    </w:p>
    <w:p w14:paraId="50BC7E03" w14:textId="77777777" w:rsidR="00541513" w:rsidRDefault="004E7E10">
      <w:pPr>
        <w:pStyle w:val="ListParagraph"/>
        <w:numPr>
          <w:ilvl w:val="0"/>
          <w:numId w:val="8"/>
        </w:numPr>
        <w:tabs>
          <w:tab w:val="left" w:pos="1364"/>
        </w:tabs>
        <w:ind w:left="1364" w:hanging="674"/>
        <w:rPr>
          <w:rFonts w:ascii="Lucida Sans"/>
          <w:color w:val="E86A2D"/>
          <w:position w:val="2"/>
          <w:sz w:val="26"/>
        </w:rPr>
      </w:pPr>
      <w:hyperlink w:anchor="Document_Authorization" w:tgtFrame="_top" w:history="1">
        <w:r w:rsidRPr="00476EBF">
          <w:rPr>
            <w:rStyle w:val="Hyperlink"/>
            <w:sz w:val="24"/>
          </w:rPr>
          <w:t>Document</w:t>
        </w:r>
        <w:r w:rsidRPr="00476EBF">
          <w:rPr>
            <w:rStyle w:val="Hyperlink"/>
            <w:spacing w:val="14"/>
            <w:sz w:val="24"/>
          </w:rPr>
          <w:t xml:space="preserve"> </w:t>
        </w:r>
        <w:r w:rsidRPr="00476EBF">
          <w:rPr>
            <w:rStyle w:val="Hyperlink"/>
            <w:spacing w:val="-2"/>
            <w:sz w:val="24"/>
          </w:rPr>
          <w:t>Authorization</w:t>
        </w:r>
      </w:hyperlink>
    </w:p>
    <w:p w14:paraId="6A3B0DD5" w14:textId="77777777" w:rsidR="00541513" w:rsidRDefault="00541513">
      <w:pPr>
        <w:pStyle w:val="BodyText"/>
        <w:spacing w:before="19"/>
        <w:rPr>
          <w:sz w:val="24"/>
        </w:rPr>
      </w:pPr>
    </w:p>
    <w:p w14:paraId="768E8EED" w14:textId="77777777" w:rsidR="00541513" w:rsidRDefault="004E7E10">
      <w:pPr>
        <w:pStyle w:val="ListParagraph"/>
        <w:numPr>
          <w:ilvl w:val="0"/>
          <w:numId w:val="8"/>
        </w:numPr>
        <w:tabs>
          <w:tab w:val="left" w:pos="1364"/>
        </w:tabs>
        <w:ind w:left="1364" w:hanging="674"/>
        <w:rPr>
          <w:rFonts w:ascii="Lucida Sans"/>
          <w:color w:val="E86A2D"/>
          <w:position w:val="2"/>
          <w:sz w:val="26"/>
        </w:rPr>
      </w:pPr>
      <w:hyperlink w:anchor="RECORD_OF_REVIEW_AND_REVISION" w:tgtFrame="_top" w:history="1">
        <w:r w:rsidRPr="00BF1CF2">
          <w:rPr>
            <w:rStyle w:val="Hyperlink"/>
            <w:sz w:val="24"/>
          </w:rPr>
          <w:t>Record</w:t>
        </w:r>
        <w:r w:rsidRPr="00BF1CF2">
          <w:rPr>
            <w:rStyle w:val="Hyperlink"/>
            <w:spacing w:val="11"/>
            <w:sz w:val="24"/>
          </w:rPr>
          <w:t xml:space="preserve"> </w:t>
        </w:r>
        <w:r w:rsidRPr="00BF1CF2">
          <w:rPr>
            <w:rStyle w:val="Hyperlink"/>
            <w:sz w:val="24"/>
          </w:rPr>
          <w:t>of</w:t>
        </w:r>
        <w:r w:rsidRPr="00BF1CF2">
          <w:rPr>
            <w:rStyle w:val="Hyperlink"/>
            <w:spacing w:val="10"/>
            <w:sz w:val="24"/>
          </w:rPr>
          <w:t xml:space="preserve"> </w:t>
        </w:r>
        <w:r w:rsidRPr="00BF1CF2">
          <w:rPr>
            <w:rStyle w:val="Hyperlink"/>
            <w:sz w:val="24"/>
          </w:rPr>
          <w:t>Review</w:t>
        </w:r>
        <w:r w:rsidRPr="00BF1CF2">
          <w:rPr>
            <w:rStyle w:val="Hyperlink"/>
            <w:spacing w:val="10"/>
            <w:sz w:val="24"/>
          </w:rPr>
          <w:t xml:space="preserve"> </w:t>
        </w:r>
        <w:r w:rsidRPr="00BF1CF2">
          <w:rPr>
            <w:rStyle w:val="Hyperlink"/>
            <w:sz w:val="24"/>
          </w:rPr>
          <w:t>and</w:t>
        </w:r>
        <w:r w:rsidRPr="00BF1CF2">
          <w:rPr>
            <w:rStyle w:val="Hyperlink"/>
            <w:spacing w:val="12"/>
            <w:sz w:val="24"/>
          </w:rPr>
          <w:t xml:space="preserve"> </w:t>
        </w:r>
        <w:r w:rsidRPr="00BF1CF2">
          <w:rPr>
            <w:rStyle w:val="Hyperlink"/>
            <w:spacing w:val="-2"/>
            <w:sz w:val="24"/>
          </w:rPr>
          <w:t>Revision</w:t>
        </w:r>
      </w:hyperlink>
      <w:bookmarkStart w:id="10" w:name="Table_of_Contents"/>
      <w:bookmarkEnd w:id="10"/>
    </w:p>
    <w:p w14:paraId="560DFF2D" w14:textId="77777777" w:rsidR="00541513" w:rsidRDefault="00541513">
      <w:pPr>
        <w:pStyle w:val="BodyText"/>
        <w:spacing w:before="20"/>
        <w:rPr>
          <w:sz w:val="24"/>
        </w:rPr>
      </w:pPr>
    </w:p>
    <w:p w14:paraId="72033C88" w14:textId="77777777" w:rsidR="00541513" w:rsidRDefault="004E7E10">
      <w:pPr>
        <w:pStyle w:val="ListParagraph"/>
        <w:numPr>
          <w:ilvl w:val="0"/>
          <w:numId w:val="8"/>
        </w:numPr>
        <w:tabs>
          <w:tab w:val="left" w:pos="1364"/>
        </w:tabs>
        <w:ind w:left="1364" w:hanging="674"/>
        <w:rPr>
          <w:rFonts w:ascii="Lucida Sans"/>
          <w:color w:val="E86A2D"/>
          <w:position w:val="2"/>
          <w:sz w:val="26"/>
        </w:rPr>
      </w:pPr>
      <w:hyperlink w:anchor="RECORD_OF_DISTRIBUTION" w:tgtFrame="_top" w:history="1">
        <w:r w:rsidRPr="00032C08">
          <w:rPr>
            <w:rStyle w:val="Hyperlink"/>
            <w:sz w:val="24"/>
          </w:rPr>
          <w:t>Record</w:t>
        </w:r>
        <w:r w:rsidRPr="00032C08">
          <w:rPr>
            <w:rStyle w:val="Hyperlink"/>
            <w:spacing w:val="13"/>
            <w:sz w:val="24"/>
          </w:rPr>
          <w:t xml:space="preserve"> </w:t>
        </w:r>
        <w:r w:rsidRPr="00032C08">
          <w:rPr>
            <w:rStyle w:val="Hyperlink"/>
            <w:sz w:val="24"/>
          </w:rPr>
          <w:t>of</w:t>
        </w:r>
        <w:r w:rsidRPr="00032C08">
          <w:rPr>
            <w:rStyle w:val="Hyperlink"/>
            <w:spacing w:val="12"/>
            <w:sz w:val="24"/>
          </w:rPr>
          <w:t xml:space="preserve"> </w:t>
        </w:r>
        <w:r w:rsidRPr="00032C08">
          <w:rPr>
            <w:rStyle w:val="Hyperlink"/>
            <w:spacing w:val="-2"/>
            <w:sz w:val="24"/>
          </w:rPr>
          <w:t>Distribution</w:t>
        </w:r>
      </w:hyperlink>
    </w:p>
    <w:p w14:paraId="01362FC9" w14:textId="77777777" w:rsidR="00541513" w:rsidRDefault="00541513">
      <w:pPr>
        <w:pStyle w:val="BodyText"/>
        <w:spacing w:before="19"/>
        <w:rPr>
          <w:sz w:val="24"/>
        </w:rPr>
      </w:pPr>
    </w:p>
    <w:p w14:paraId="16D3E799" w14:textId="5179F5A5" w:rsidR="00541513" w:rsidRDefault="004E7E10">
      <w:pPr>
        <w:pStyle w:val="ListParagraph"/>
        <w:numPr>
          <w:ilvl w:val="0"/>
          <w:numId w:val="8"/>
        </w:numPr>
        <w:tabs>
          <w:tab w:val="left" w:pos="1364"/>
        </w:tabs>
        <w:ind w:left="1364" w:hanging="674"/>
        <w:rPr>
          <w:rFonts w:ascii="Lucida Sans"/>
          <w:color w:val="E86A2D"/>
          <w:position w:val="2"/>
          <w:sz w:val="26"/>
        </w:rPr>
      </w:pPr>
      <w:hyperlink w:anchor="INTRODUCTION_/_PURPOSE_AND_SCOPE" w:tgtFrame="_top" w:history="1">
        <w:r w:rsidRPr="00281DF4">
          <w:rPr>
            <w:rStyle w:val="Hyperlink"/>
            <w:sz w:val="24"/>
          </w:rPr>
          <w:t>Introduction</w:t>
        </w:r>
        <w:r w:rsidR="0073389A">
          <w:rPr>
            <w:rStyle w:val="Hyperlink"/>
            <w:sz w:val="24"/>
          </w:rPr>
          <w:t xml:space="preserve">, </w:t>
        </w:r>
        <w:r w:rsidRPr="00281DF4">
          <w:rPr>
            <w:rStyle w:val="Hyperlink"/>
            <w:sz w:val="24"/>
          </w:rPr>
          <w:t>Purpose</w:t>
        </w:r>
        <w:r w:rsidR="0073389A">
          <w:rPr>
            <w:rStyle w:val="Hyperlink"/>
            <w:sz w:val="24"/>
          </w:rPr>
          <w:t>,</w:t>
        </w:r>
        <w:r w:rsidRPr="00281DF4">
          <w:rPr>
            <w:rStyle w:val="Hyperlink"/>
            <w:spacing w:val="10"/>
            <w:sz w:val="24"/>
          </w:rPr>
          <w:t xml:space="preserve"> </w:t>
        </w:r>
        <w:r w:rsidRPr="00281DF4">
          <w:rPr>
            <w:rStyle w:val="Hyperlink"/>
            <w:sz w:val="24"/>
          </w:rPr>
          <w:t>and</w:t>
        </w:r>
        <w:r w:rsidRPr="00281DF4">
          <w:rPr>
            <w:rStyle w:val="Hyperlink"/>
            <w:spacing w:val="10"/>
            <w:sz w:val="24"/>
          </w:rPr>
          <w:t xml:space="preserve"> </w:t>
        </w:r>
        <w:r w:rsidRPr="00281DF4">
          <w:rPr>
            <w:rStyle w:val="Hyperlink"/>
            <w:spacing w:val="-2"/>
            <w:sz w:val="24"/>
          </w:rPr>
          <w:t>Scope</w:t>
        </w:r>
      </w:hyperlink>
    </w:p>
    <w:p w14:paraId="5A688730" w14:textId="77777777" w:rsidR="00541513" w:rsidRDefault="00541513">
      <w:pPr>
        <w:pStyle w:val="BodyText"/>
        <w:spacing w:before="20"/>
        <w:rPr>
          <w:sz w:val="24"/>
        </w:rPr>
      </w:pPr>
    </w:p>
    <w:p w14:paraId="77172107" w14:textId="77777777" w:rsidR="00541513" w:rsidRDefault="004E7E10">
      <w:pPr>
        <w:pStyle w:val="ListParagraph"/>
        <w:numPr>
          <w:ilvl w:val="0"/>
          <w:numId w:val="8"/>
        </w:numPr>
        <w:tabs>
          <w:tab w:val="left" w:pos="1364"/>
        </w:tabs>
        <w:ind w:left="1364" w:hanging="674"/>
        <w:rPr>
          <w:rFonts w:ascii="Lucida Sans"/>
          <w:color w:val="E86A2D"/>
          <w:position w:val="2"/>
          <w:sz w:val="26"/>
        </w:rPr>
      </w:pPr>
      <w:hyperlink w:anchor="INCIDENT_COMMAND_SYSTEM_(ICS)" w:tgtFrame="_top" w:history="1">
        <w:r w:rsidRPr="007B6106">
          <w:rPr>
            <w:rStyle w:val="Hyperlink"/>
            <w:sz w:val="24"/>
          </w:rPr>
          <w:t>Incident</w:t>
        </w:r>
        <w:r w:rsidRPr="007B6106">
          <w:rPr>
            <w:rStyle w:val="Hyperlink"/>
            <w:spacing w:val="4"/>
            <w:sz w:val="24"/>
          </w:rPr>
          <w:t xml:space="preserve"> </w:t>
        </w:r>
        <w:r w:rsidRPr="007B6106">
          <w:rPr>
            <w:rStyle w:val="Hyperlink"/>
            <w:sz w:val="24"/>
          </w:rPr>
          <w:t>Command</w:t>
        </w:r>
        <w:r w:rsidRPr="007B6106">
          <w:rPr>
            <w:rStyle w:val="Hyperlink"/>
            <w:spacing w:val="6"/>
            <w:sz w:val="24"/>
          </w:rPr>
          <w:t xml:space="preserve"> </w:t>
        </w:r>
        <w:r w:rsidRPr="007B6106">
          <w:rPr>
            <w:rStyle w:val="Hyperlink"/>
            <w:sz w:val="24"/>
          </w:rPr>
          <w:t>System</w:t>
        </w:r>
        <w:r w:rsidRPr="007B6106">
          <w:rPr>
            <w:rStyle w:val="Hyperlink"/>
            <w:spacing w:val="4"/>
            <w:sz w:val="24"/>
          </w:rPr>
          <w:t xml:space="preserve"> </w:t>
        </w:r>
        <w:r w:rsidRPr="007B6106">
          <w:rPr>
            <w:rStyle w:val="Hyperlink"/>
            <w:spacing w:val="-2"/>
            <w:sz w:val="24"/>
          </w:rPr>
          <w:t>(ICS)</w:t>
        </w:r>
      </w:hyperlink>
    </w:p>
    <w:p w14:paraId="4D5AF0F2" w14:textId="77777777" w:rsidR="00541513" w:rsidRDefault="00541513">
      <w:pPr>
        <w:pStyle w:val="BodyText"/>
        <w:spacing w:before="25"/>
        <w:rPr>
          <w:sz w:val="24"/>
        </w:rPr>
      </w:pPr>
    </w:p>
    <w:p w14:paraId="34DA40DE" w14:textId="77777777" w:rsidR="00541513" w:rsidRDefault="004E7E10">
      <w:pPr>
        <w:pStyle w:val="ListParagraph"/>
        <w:numPr>
          <w:ilvl w:val="0"/>
          <w:numId w:val="8"/>
        </w:numPr>
        <w:tabs>
          <w:tab w:val="left" w:pos="1364"/>
        </w:tabs>
        <w:spacing w:before="1"/>
        <w:ind w:left="1364" w:hanging="674"/>
        <w:rPr>
          <w:rFonts w:ascii="Lucida Sans"/>
          <w:color w:val="E86A2D"/>
          <w:position w:val="1"/>
          <w:sz w:val="26"/>
        </w:rPr>
      </w:pPr>
      <w:hyperlink w:anchor="SCHOOL_OVERVIEW" w:tgtFrame="_top" w:history="1">
        <w:r w:rsidRPr="00940221">
          <w:rPr>
            <w:rStyle w:val="Hyperlink"/>
            <w:sz w:val="24"/>
          </w:rPr>
          <w:t xml:space="preserve">School </w:t>
        </w:r>
        <w:r w:rsidRPr="00940221">
          <w:rPr>
            <w:rStyle w:val="Hyperlink"/>
            <w:spacing w:val="-2"/>
            <w:sz w:val="24"/>
          </w:rPr>
          <w:t>Overview</w:t>
        </w:r>
      </w:hyperlink>
    </w:p>
    <w:p w14:paraId="33F74D08" w14:textId="77777777" w:rsidR="00541513" w:rsidRDefault="00541513">
      <w:pPr>
        <w:pStyle w:val="BodyText"/>
        <w:spacing w:before="27"/>
        <w:rPr>
          <w:sz w:val="24"/>
        </w:rPr>
      </w:pPr>
    </w:p>
    <w:p w14:paraId="3152F137" w14:textId="25C7BD83" w:rsidR="00541513" w:rsidRDefault="004E7E10">
      <w:pPr>
        <w:tabs>
          <w:tab w:val="left" w:pos="1355"/>
        </w:tabs>
        <w:spacing w:before="1"/>
        <w:ind w:left="690"/>
        <w:rPr>
          <w:sz w:val="24"/>
        </w:rPr>
      </w:pPr>
      <w:r>
        <w:rPr>
          <w:rFonts w:ascii="Lucida Sans"/>
          <w:color w:val="E86A2D"/>
          <w:spacing w:val="-5"/>
          <w:position w:val="1"/>
          <w:sz w:val="26"/>
        </w:rPr>
        <w:t>0</w:t>
      </w:r>
      <w:r w:rsidR="000552DF">
        <w:rPr>
          <w:rFonts w:ascii="Lucida Sans"/>
          <w:color w:val="E86A2D"/>
          <w:spacing w:val="-5"/>
          <w:position w:val="1"/>
          <w:sz w:val="26"/>
        </w:rPr>
        <w:t>7</w:t>
      </w:r>
      <w:r>
        <w:rPr>
          <w:rFonts w:ascii="Lucida Sans"/>
          <w:color w:val="E86A2D"/>
          <w:position w:val="1"/>
          <w:sz w:val="26"/>
        </w:rPr>
        <w:tab/>
      </w:r>
      <w:hyperlink w:anchor="DISABILITIES,_ACCESS_AND_FUNCTIONAL_NEED" w:tgtFrame="_top" w:history="1">
        <w:r w:rsidR="00EF05AA">
          <w:rPr>
            <w:rStyle w:val="Hyperlink"/>
            <w:spacing w:val="-2"/>
            <w:sz w:val="24"/>
          </w:rPr>
          <w:t>Disabilities, Access, and Functional Needs</w:t>
        </w:r>
      </w:hyperlink>
    </w:p>
    <w:p w14:paraId="55FCA57E" w14:textId="77777777" w:rsidR="00541513" w:rsidRDefault="00541513">
      <w:pPr>
        <w:pStyle w:val="BodyText"/>
        <w:spacing w:before="28"/>
        <w:rPr>
          <w:sz w:val="24"/>
        </w:rPr>
      </w:pPr>
    </w:p>
    <w:p w14:paraId="5865BCCC" w14:textId="77777777" w:rsidR="00541513" w:rsidRDefault="004E7E10" w:rsidP="000552DF">
      <w:pPr>
        <w:pStyle w:val="ListParagraph"/>
        <w:numPr>
          <w:ilvl w:val="0"/>
          <w:numId w:val="11"/>
        </w:numPr>
        <w:tabs>
          <w:tab w:val="left" w:pos="1355"/>
        </w:tabs>
        <w:rPr>
          <w:rFonts w:ascii="Lucida Sans"/>
          <w:color w:val="E86A2D"/>
          <w:position w:val="1"/>
          <w:sz w:val="26"/>
        </w:rPr>
      </w:pPr>
      <w:hyperlink w:anchor="EOP_ACTIVATION_AUTHORITY" w:tgtFrame="_top" w:history="1">
        <w:r w:rsidRPr="00310000">
          <w:rPr>
            <w:rStyle w:val="Hyperlink"/>
            <w:sz w:val="24"/>
          </w:rPr>
          <w:t>EOP</w:t>
        </w:r>
        <w:r w:rsidRPr="00310000">
          <w:rPr>
            <w:rStyle w:val="Hyperlink"/>
            <w:spacing w:val="-12"/>
            <w:sz w:val="24"/>
          </w:rPr>
          <w:t xml:space="preserve"> </w:t>
        </w:r>
        <w:r w:rsidRPr="00310000">
          <w:rPr>
            <w:rStyle w:val="Hyperlink"/>
            <w:sz w:val="24"/>
          </w:rPr>
          <w:t>Activation</w:t>
        </w:r>
        <w:r w:rsidRPr="00310000">
          <w:rPr>
            <w:rStyle w:val="Hyperlink"/>
            <w:spacing w:val="-9"/>
            <w:sz w:val="24"/>
          </w:rPr>
          <w:t xml:space="preserve"> </w:t>
        </w:r>
        <w:r w:rsidRPr="00310000">
          <w:rPr>
            <w:rStyle w:val="Hyperlink"/>
            <w:spacing w:val="-2"/>
            <w:sz w:val="24"/>
          </w:rPr>
          <w:t>Authority</w:t>
        </w:r>
      </w:hyperlink>
    </w:p>
    <w:p w14:paraId="5208B8C6" w14:textId="77777777" w:rsidR="00541513" w:rsidRDefault="00541513">
      <w:pPr>
        <w:pStyle w:val="BodyText"/>
        <w:spacing w:before="28"/>
        <w:rPr>
          <w:sz w:val="24"/>
        </w:rPr>
      </w:pPr>
    </w:p>
    <w:p w14:paraId="33A55587" w14:textId="77777777" w:rsidR="00541513" w:rsidRDefault="004E7E10" w:rsidP="000552DF">
      <w:pPr>
        <w:pStyle w:val="ListParagraph"/>
        <w:numPr>
          <w:ilvl w:val="0"/>
          <w:numId w:val="11"/>
        </w:numPr>
        <w:tabs>
          <w:tab w:val="left" w:pos="1352"/>
        </w:tabs>
        <w:rPr>
          <w:rFonts w:ascii="Lucida Sans"/>
          <w:color w:val="E86A2D"/>
          <w:position w:val="1"/>
          <w:sz w:val="26"/>
        </w:rPr>
      </w:pPr>
      <w:hyperlink w:anchor="COMMUNICATIONS_AND_EMERGENCY_NOTIFICATIO" w:tgtFrame="_top" w:history="1">
        <w:r w:rsidRPr="00ED5367">
          <w:rPr>
            <w:rStyle w:val="Hyperlink"/>
            <w:sz w:val="24"/>
          </w:rPr>
          <w:t>Communications</w:t>
        </w:r>
        <w:r w:rsidRPr="00ED5367">
          <w:rPr>
            <w:rStyle w:val="Hyperlink"/>
            <w:spacing w:val="6"/>
            <w:sz w:val="24"/>
          </w:rPr>
          <w:t xml:space="preserve"> </w:t>
        </w:r>
        <w:r w:rsidRPr="00ED5367">
          <w:rPr>
            <w:rStyle w:val="Hyperlink"/>
            <w:sz w:val="24"/>
          </w:rPr>
          <w:t>and</w:t>
        </w:r>
        <w:r w:rsidRPr="00ED5367">
          <w:rPr>
            <w:rStyle w:val="Hyperlink"/>
            <w:spacing w:val="6"/>
            <w:sz w:val="24"/>
          </w:rPr>
          <w:t xml:space="preserve"> </w:t>
        </w:r>
        <w:r w:rsidRPr="00ED5367">
          <w:rPr>
            <w:rStyle w:val="Hyperlink"/>
            <w:sz w:val="24"/>
          </w:rPr>
          <w:t>Emergency</w:t>
        </w:r>
        <w:r w:rsidRPr="00ED5367">
          <w:rPr>
            <w:rStyle w:val="Hyperlink"/>
            <w:spacing w:val="53"/>
            <w:sz w:val="24"/>
          </w:rPr>
          <w:t xml:space="preserve"> </w:t>
        </w:r>
        <w:r w:rsidRPr="00ED5367">
          <w:rPr>
            <w:rStyle w:val="Hyperlink"/>
            <w:spacing w:val="-2"/>
            <w:sz w:val="24"/>
          </w:rPr>
          <w:t>Notifications</w:t>
        </w:r>
      </w:hyperlink>
    </w:p>
    <w:p w14:paraId="68CEEE76" w14:textId="77777777" w:rsidR="00541513" w:rsidRDefault="00541513">
      <w:pPr>
        <w:pStyle w:val="BodyText"/>
        <w:spacing w:before="28"/>
        <w:rPr>
          <w:sz w:val="24"/>
        </w:rPr>
      </w:pPr>
    </w:p>
    <w:p w14:paraId="659F1D93" w14:textId="77777777" w:rsidR="00541513" w:rsidRDefault="004E7E10" w:rsidP="000552DF">
      <w:pPr>
        <w:pStyle w:val="ListParagraph"/>
        <w:numPr>
          <w:ilvl w:val="0"/>
          <w:numId w:val="11"/>
        </w:numPr>
        <w:tabs>
          <w:tab w:val="left" w:pos="1352"/>
        </w:tabs>
        <w:rPr>
          <w:rFonts w:ascii="Lucida Sans"/>
          <w:color w:val="E86A2D"/>
          <w:position w:val="1"/>
          <w:sz w:val="26"/>
        </w:rPr>
      </w:pPr>
      <w:hyperlink w:anchor="APPROVED_RESPONSE_PROTOCOLS" w:tgtFrame="_top" w:history="1">
        <w:r w:rsidRPr="00ED5367">
          <w:rPr>
            <w:rStyle w:val="Hyperlink"/>
            <w:sz w:val="24"/>
          </w:rPr>
          <w:t>Approved</w:t>
        </w:r>
        <w:r w:rsidRPr="00ED5367">
          <w:rPr>
            <w:rStyle w:val="Hyperlink"/>
            <w:spacing w:val="9"/>
            <w:sz w:val="24"/>
          </w:rPr>
          <w:t xml:space="preserve"> </w:t>
        </w:r>
        <w:r w:rsidRPr="00ED5367">
          <w:rPr>
            <w:rStyle w:val="Hyperlink"/>
            <w:sz w:val="24"/>
          </w:rPr>
          <w:t>Response</w:t>
        </w:r>
        <w:r w:rsidRPr="00ED5367">
          <w:rPr>
            <w:rStyle w:val="Hyperlink"/>
            <w:spacing w:val="10"/>
            <w:sz w:val="24"/>
          </w:rPr>
          <w:t xml:space="preserve"> </w:t>
        </w:r>
        <w:r w:rsidRPr="00ED5367">
          <w:rPr>
            <w:rStyle w:val="Hyperlink"/>
            <w:spacing w:val="-2"/>
            <w:sz w:val="24"/>
          </w:rPr>
          <w:t>Protocols</w:t>
        </w:r>
      </w:hyperlink>
    </w:p>
    <w:p w14:paraId="243E8225" w14:textId="77777777" w:rsidR="00541513" w:rsidRDefault="00541513">
      <w:pPr>
        <w:pStyle w:val="BodyText"/>
        <w:spacing w:before="38"/>
        <w:rPr>
          <w:sz w:val="24"/>
        </w:rPr>
      </w:pPr>
    </w:p>
    <w:p w14:paraId="0D1394F2" w14:textId="50380324" w:rsidR="00541513" w:rsidRDefault="004E7E10" w:rsidP="000552DF">
      <w:pPr>
        <w:pStyle w:val="ListParagraph"/>
        <w:numPr>
          <w:ilvl w:val="0"/>
          <w:numId w:val="11"/>
        </w:numPr>
        <w:tabs>
          <w:tab w:val="left" w:pos="1352"/>
        </w:tabs>
        <w:rPr>
          <w:rFonts w:ascii="Lucida Sans"/>
          <w:color w:val="E86A2D"/>
          <w:sz w:val="26"/>
        </w:rPr>
      </w:pPr>
      <w:hyperlink w:anchor="_COORDINATION,_DIRECTION,_AND" w:history="1">
        <w:r w:rsidRPr="00531B78">
          <w:rPr>
            <w:rStyle w:val="Hyperlink"/>
            <w:sz w:val="24"/>
          </w:rPr>
          <w:t>Coordination</w:t>
        </w:r>
        <w:r w:rsidR="00133413" w:rsidRPr="00531B78">
          <w:rPr>
            <w:rStyle w:val="Hyperlink"/>
            <w:sz w:val="24"/>
          </w:rPr>
          <w:t>,</w:t>
        </w:r>
        <w:r w:rsidRPr="00531B78">
          <w:rPr>
            <w:rStyle w:val="Hyperlink"/>
            <w:spacing w:val="7"/>
            <w:sz w:val="24"/>
          </w:rPr>
          <w:t xml:space="preserve"> </w:t>
        </w:r>
        <w:r w:rsidRPr="00531B78">
          <w:rPr>
            <w:rStyle w:val="Hyperlink"/>
            <w:sz w:val="24"/>
          </w:rPr>
          <w:t>Direction</w:t>
        </w:r>
        <w:r w:rsidR="00133413" w:rsidRPr="00531B78">
          <w:rPr>
            <w:rStyle w:val="Hyperlink"/>
            <w:sz w:val="24"/>
          </w:rPr>
          <w:t>,</w:t>
        </w:r>
        <w:r w:rsidRPr="00531B78">
          <w:rPr>
            <w:rStyle w:val="Hyperlink"/>
            <w:spacing w:val="7"/>
            <w:sz w:val="24"/>
          </w:rPr>
          <w:t xml:space="preserve"> </w:t>
        </w:r>
        <w:r w:rsidRPr="00531B78">
          <w:rPr>
            <w:rStyle w:val="Hyperlink"/>
            <w:sz w:val="24"/>
          </w:rPr>
          <w:t>and</w:t>
        </w:r>
        <w:r w:rsidRPr="00531B78">
          <w:rPr>
            <w:rStyle w:val="Hyperlink"/>
            <w:spacing w:val="7"/>
            <w:sz w:val="24"/>
          </w:rPr>
          <w:t xml:space="preserve"> </w:t>
        </w:r>
        <w:r w:rsidRPr="00531B78">
          <w:rPr>
            <w:rStyle w:val="Hyperlink"/>
            <w:spacing w:val="-2"/>
            <w:sz w:val="24"/>
          </w:rPr>
          <w:t>Control</w:t>
        </w:r>
      </w:hyperlink>
    </w:p>
    <w:p w14:paraId="4345B0AD" w14:textId="77777777" w:rsidR="00541513" w:rsidRDefault="00541513">
      <w:pPr>
        <w:pStyle w:val="BodyText"/>
        <w:spacing w:before="34"/>
        <w:rPr>
          <w:sz w:val="24"/>
        </w:rPr>
      </w:pPr>
    </w:p>
    <w:p w14:paraId="6397AF7E" w14:textId="5C0CB459" w:rsidR="00541513" w:rsidRDefault="004E7E10" w:rsidP="000552DF">
      <w:pPr>
        <w:pStyle w:val="ListParagraph"/>
        <w:numPr>
          <w:ilvl w:val="0"/>
          <w:numId w:val="11"/>
        </w:numPr>
        <w:tabs>
          <w:tab w:val="left" w:pos="1352"/>
        </w:tabs>
        <w:rPr>
          <w:rFonts w:ascii="Lucida Sans"/>
          <w:color w:val="E86A2D"/>
          <w:sz w:val="26"/>
        </w:rPr>
      </w:pPr>
      <w:hyperlink w:anchor="RELOCATION_AND_CONTINUITY_OF_OPERATIONS" w:tgtFrame="_top" w:history="1">
        <w:r w:rsidRPr="004B7C92">
          <w:rPr>
            <w:rStyle w:val="Hyperlink"/>
            <w:sz w:val="24"/>
          </w:rPr>
          <w:t>Re</w:t>
        </w:r>
        <w:r w:rsidR="005411D4">
          <w:rPr>
            <w:rStyle w:val="Hyperlink"/>
            <w:sz w:val="24"/>
          </w:rPr>
          <w:t>unification</w:t>
        </w:r>
        <w:r w:rsidRPr="004B7C92">
          <w:rPr>
            <w:rStyle w:val="Hyperlink"/>
            <w:spacing w:val="2"/>
            <w:sz w:val="24"/>
          </w:rPr>
          <w:t xml:space="preserve"> </w:t>
        </w:r>
        <w:r w:rsidRPr="004B7C92">
          <w:rPr>
            <w:rStyle w:val="Hyperlink"/>
            <w:sz w:val="24"/>
          </w:rPr>
          <w:t>and</w:t>
        </w:r>
        <w:r w:rsidRPr="004B7C92">
          <w:rPr>
            <w:rStyle w:val="Hyperlink"/>
            <w:spacing w:val="2"/>
            <w:sz w:val="24"/>
          </w:rPr>
          <w:t xml:space="preserve"> </w:t>
        </w:r>
        <w:r w:rsidRPr="004B7C92">
          <w:rPr>
            <w:rStyle w:val="Hyperlink"/>
            <w:sz w:val="24"/>
          </w:rPr>
          <w:t>Continuity</w:t>
        </w:r>
        <w:r w:rsidRPr="004B7C92">
          <w:rPr>
            <w:rStyle w:val="Hyperlink"/>
            <w:spacing w:val="-3"/>
            <w:sz w:val="24"/>
          </w:rPr>
          <w:t xml:space="preserve"> </w:t>
        </w:r>
        <w:r w:rsidRPr="004B7C92">
          <w:rPr>
            <w:rStyle w:val="Hyperlink"/>
            <w:sz w:val="24"/>
          </w:rPr>
          <w:t>of</w:t>
        </w:r>
        <w:r w:rsidRPr="004B7C92">
          <w:rPr>
            <w:rStyle w:val="Hyperlink"/>
            <w:spacing w:val="-1"/>
            <w:sz w:val="24"/>
          </w:rPr>
          <w:t xml:space="preserve"> </w:t>
        </w:r>
        <w:r w:rsidRPr="004B7C92">
          <w:rPr>
            <w:rStyle w:val="Hyperlink"/>
            <w:sz w:val="24"/>
          </w:rPr>
          <w:t>Operations</w:t>
        </w:r>
        <w:r w:rsidRPr="004B7C92">
          <w:rPr>
            <w:rStyle w:val="Hyperlink"/>
            <w:spacing w:val="-11"/>
            <w:sz w:val="24"/>
          </w:rPr>
          <w:t xml:space="preserve"> </w:t>
        </w:r>
        <w:r w:rsidRPr="004B7C92">
          <w:rPr>
            <w:rStyle w:val="Hyperlink"/>
            <w:spacing w:val="-2"/>
            <w:sz w:val="24"/>
          </w:rPr>
          <w:t>Special</w:t>
        </w:r>
      </w:hyperlink>
    </w:p>
    <w:p w14:paraId="4D345C06" w14:textId="77777777" w:rsidR="00541513" w:rsidRDefault="00541513">
      <w:pPr>
        <w:pStyle w:val="BodyText"/>
        <w:spacing w:before="34"/>
        <w:rPr>
          <w:sz w:val="24"/>
        </w:rPr>
      </w:pPr>
    </w:p>
    <w:p w14:paraId="6CBB378E" w14:textId="77777777" w:rsidR="00541513" w:rsidRDefault="005746F9" w:rsidP="000552DF">
      <w:pPr>
        <w:pStyle w:val="ListParagraph"/>
        <w:numPr>
          <w:ilvl w:val="0"/>
          <w:numId w:val="11"/>
        </w:numPr>
        <w:tabs>
          <w:tab w:val="left" w:pos="1352"/>
        </w:tabs>
        <w:spacing w:before="1"/>
        <w:rPr>
          <w:rFonts w:ascii="Lucida Sans"/>
          <w:color w:val="E86A2D"/>
          <w:sz w:val="26"/>
        </w:rPr>
      </w:pPr>
      <w:hyperlink w:anchor="SPECIAL_CIRCUMSTANCES" w:tgtFrame="_top" w:history="1">
        <w:r w:rsidRPr="005746F9">
          <w:rPr>
            <w:rStyle w:val="Hyperlink"/>
            <w:spacing w:val="-2"/>
            <w:sz w:val="24"/>
          </w:rPr>
          <w:t xml:space="preserve">Special </w:t>
        </w:r>
        <w:r w:rsidR="004E7E10" w:rsidRPr="005746F9">
          <w:rPr>
            <w:rStyle w:val="Hyperlink"/>
            <w:spacing w:val="-2"/>
            <w:sz w:val="24"/>
          </w:rPr>
          <w:t>Circumstances</w:t>
        </w:r>
      </w:hyperlink>
    </w:p>
    <w:p w14:paraId="654F3992" w14:textId="77777777" w:rsidR="00541513" w:rsidRDefault="00541513">
      <w:pPr>
        <w:pStyle w:val="BodyText"/>
        <w:spacing w:before="34"/>
        <w:rPr>
          <w:sz w:val="24"/>
        </w:rPr>
      </w:pPr>
    </w:p>
    <w:p w14:paraId="2B6080F7" w14:textId="78432B48" w:rsidR="00541513" w:rsidRDefault="004E7E10" w:rsidP="000552DF">
      <w:pPr>
        <w:pStyle w:val="ListParagraph"/>
        <w:numPr>
          <w:ilvl w:val="0"/>
          <w:numId w:val="11"/>
        </w:numPr>
        <w:tabs>
          <w:tab w:val="left" w:pos="1352"/>
        </w:tabs>
        <w:rPr>
          <w:rFonts w:ascii="Lucida Sans" w:hAnsi="Lucida Sans"/>
          <w:color w:val="E86A2D"/>
          <w:sz w:val="26"/>
        </w:rPr>
      </w:pPr>
      <w:hyperlink w:anchor="RESPONSE_ANNEXES" w:tgtFrame="_top" w:history="1">
        <w:r w:rsidRPr="005746F9">
          <w:rPr>
            <w:rStyle w:val="Hyperlink"/>
            <w:sz w:val="24"/>
          </w:rPr>
          <w:t>Response</w:t>
        </w:r>
        <w:r w:rsidR="003D6E28">
          <w:rPr>
            <w:rStyle w:val="Hyperlink"/>
            <w:sz w:val="24"/>
          </w:rPr>
          <w:t xml:space="preserve"> and Reunification</w:t>
        </w:r>
        <w:r w:rsidRPr="005746F9">
          <w:rPr>
            <w:rStyle w:val="Hyperlink"/>
            <w:spacing w:val="6"/>
            <w:sz w:val="24"/>
          </w:rPr>
          <w:t xml:space="preserve"> </w:t>
        </w:r>
        <w:r w:rsidRPr="005746F9">
          <w:rPr>
            <w:rStyle w:val="Hyperlink"/>
            <w:spacing w:val="-2"/>
            <w:sz w:val="24"/>
          </w:rPr>
          <w:t>Annex</w:t>
        </w:r>
        <w:r w:rsidR="005746F9" w:rsidRPr="005746F9">
          <w:rPr>
            <w:rStyle w:val="Hyperlink"/>
            <w:spacing w:val="-2"/>
            <w:sz w:val="24"/>
          </w:rPr>
          <w:t>e</w:t>
        </w:r>
        <w:r w:rsidRPr="005746F9">
          <w:rPr>
            <w:rStyle w:val="Hyperlink"/>
            <w:spacing w:val="-2"/>
            <w:sz w:val="24"/>
          </w:rPr>
          <w:t>s</w:t>
        </w:r>
      </w:hyperlink>
    </w:p>
    <w:p w14:paraId="30403EED" w14:textId="77777777" w:rsidR="00541513" w:rsidRDefault="00541513">
      <w:pPr>
        <w:pStyle w:val="BodyText"/>
        <w:spacing w:before="36"/>
        <w:rPr>
          <w:sz w:val="24"/>
        </w:rPr>
      </w:pPr>
    </w:p>
    <w:p w14:paraId="2BBAD09B" w14:textId="77777777" w:rsidR="00541513" w:rsidRDefault="004E7E10" w:rsidP="000552DF">
      <w:pPr>
        <w:pStyle w:val="ListParagraph"/>
        <w:numPr>
          <w:ilvl w:val="0"/>
          <w:numId w:val="11"/>
        </w:numPr>
        <w:tabs>
          <w:tab w:val="left" w:pos="1352"/>
        </w:tabs>
        <w:rPr>
          <w:rFonts w:ascii="Lucida Sans"/>
          <w:color w:val="E86A2D"/>
          <w:sz w:val="26"/>
        </w:rPr>
      </w:pPr>
      <w:hyperlink w:anchor="THREAT_AND_HAZARD_ANNEXES" w:tgtFrame="_top" w:history="1">
        <w:r w:rsidRPr="00491475">
          <w:rPr>
            <w:rStyle w:val="Hyperlink"/>
            <w:sz w:val="24"/>
          </w:rPr>
          <w:t>Threat</w:t>
        </w:r>
        <w:r w:rsidRPr="00491475">
          <w:rPr>
            <w:rStyle w:val="Hyperlink"/>
            <w:spacing w:val="2"/>
            <w:sz w:val="24"/>
          </w:rPr>
          <w:t xml:space="preserve"> </w:t>
        </w:r>
        <w:r w:rsidRPr="00491475">
          <w:rPr>
            <w:rStyle w:val="Hyperlink"/>
            <w:sz w:val="24"/>
          </w:rPr>
          <w:t>and</w:t>
        </w:r>
        <w:r w:rsidRPr="00491475">
          <w:rPr>
            <w:rStyle w:val="Hyperlink"/>
            <w:spacing w:val="4"/>
            <w:sz w:val="24"/>
          </w:rPr>
          <w:t xml:space="preserve"> </w:t>
        </w:r>
        <w:r w:rsidRPr="00491475">
          <w:rPr>
            <w:rStyle w:val="Hyperlink"/>
            <w:sz w:val="24"/>
          </w:rPr>
          <w:t>Hazard</w:t>
        </w:r>
        <w:r w:rsidRPr="00491475">
          <w:rPr>
            <w:rStyle w:val="Hyperlink"/>
            <w:spacing w:val="4"/>
            <w:sz w:val="24"/>
          </w:rPr>
          <w:t xml:space="preserve"> </w:t>
        </w:r>
        <w:r w:rsidRPr="00491475">
          <w:rPr>
            <w:rStyle w:val="Hyperlink"/>
            <w:spacing w:val="-2"/>
            <w:sz w:val="24"/>
          </w:rPr>
          <w:t>Annexes</w:t>
        </w:r>
      </w:hyperlink>
    </w:p>
    <w:p w14:paraId="38E1A13A" w14:textId="77777777" w:rsidR="00541513" w:rsidRDefault="00541513">
      <w:pPr>
        <w:pStyle w:val="BodyText"/>
        <w:spacing w:before="36"/>
        <w:rPr>
          <w:sz w:val="24"/>
        </w:rPr>
      </w:pPr>
    </w:p>
    <w:p w14:paraId="42F2FC85" w14:textId="77777777" w:rsidR="00541513" w:rsidRDefault="004E7E10" w:rsidP="000552DF">
      <w:pPr>
        <w:pStyle w:val="ListParagraph"/>
        <w:numPr>
          <w:ilvl w:val="0"/>
          <w:numId w:val="11"/>
        </w:numPr>
        <w:tabs>
          <w:tab w:val="left" w:pos="1366"/>
        </w:tabs>
        <w:rPr>
          <w:rFonts w:ascii="Lucida Sans" w:hAnsi="Lucida Sans"/>
          <w:color w:val="E86A2D"/>
          <w:sz w:val="26"/>
        </w:rPr>
      </w:pPr>
      <w:hyperlink w:anchor="APPENDIX_A_-_SUPPORTING_DOCUMENTS" w:tgtFrame="_top" w:history="1">
        <w:r w:rsidRPr="00B061E1">
          <w:rPr>
            <w:rStyle w:val="Hyperlink"/>
            <w:sz w:val="24"/>
          </w:rPr>
          <w:t>Appendix</w:t>
        </w:r>
        <w:r w:rsidRPr="00B061E1">
          <w:rPr>
            <w:rStyle w:val="Hyperlink"/>
            <w:spacing w:val="-9"/>
            <w:sz w:val="24"/>
          </w:rPr>
          <w:t xml:space="preserve"> </w:t>
        </w:r>
        <w:r w:rsidRPr="00B061E1">
          <w:rPr>
            <w:rStyle w:val="Hyperlink"/>
            <w:sz w:val="24"/>
          </w:rPr>
          <w:t>‘A’</w:t>
        </w:r>
        <w:r w:rsidRPr="00B061E1">
          <w:rPr>
            <w:rStyle w:val="Hyperlink"/>
            <w:spacing w:val="-12"/>
            <w:sz w:val="24"/>
          </w:rPr>
          <w:t xml:space="preserve"> </w:t>
        </w:r>
        <w:r w:rsidRPr="00B061E1">
          <w:rPr>
            <w:rStyle w:val="Hyperlink"/>
            <w:sz w:val="24"/>
          </w:rPr>
          <w:t>supporting</w:t>
        </w:r>
        <w:r w:rsidRPr="00B061E1">
          <w:rPr>
            <w:rStyle w:val="Hyperlink"/>
            <w:spacing w:val="-6"/>
            <w:sz w:val="24"/>
          </w:rPr>
          <w:t xml:space="preserve"> </w:t>
        </w:r>
        <w:r w:rsidRPr="00B061E1">
          <w:rPr>
            <w:rStyle w:val="Hyperlink"/>
            <w:spacing w:val="-2"/>
            <w:sz w:val="24"/>
          </w:rPr>
          <w:t>documents</w:t>
        </w:r>
      </w:hyperlink>
    </w:p>
    <w:p w14:paraId="7ECE5AF8" w14:textId="77777777" w:rsidR="00541513" w:rsidRDefault="00541513">
      <w:pPr>
        <w:pStyle w:val="BodyText"/>
        <w:spacing w:before="41"/>
        <w:rPr>
          <w:sz w:val="24"/>
        </w:rPr>
      </w:pPr>
    </w:p>
    <w:p w14:paraId="4D84E86F" w14:textId="77777777" w:rsidR="00541513" w:rsidRDefault="004E7E10" w:rsidP="000552DF">
      <w:pPr>
        <w:pStyle w:val="ListParagraph"/>
        <w:numPr>
          <w:ilvl w:val="0"/>
          <w:numId w:val="11"/>
        </w:numPr>
        <w:tabs>
          <w:tab w:val="left" w:pos="1352"/>
        </w:tabs>
        <w:rPr>
          <w:rFonts w:ascii="Lucida Sans"/>
          <w:color w:val="E86A2D"/>
          <w:position w:val="1"/>
          <w:sz w:val="26"/>
        </w:rPr>
      </w:pPr>
      <w:hyperlink w:anchor="PREPARE,_TRAIN,_AND_IMPROVE" w:tgtFrame="_top" w:history="1">
        <w:r w:rsidRPr="00A936FD">
          <w:rPr>
            <w:rStyle w:val="Hyperlink"/>
            <w:sz w:val="24"/>
          </w:rPr>
          <w:t>Prepare,</w:t>
        </w:r>
        <w:r w:rsidRPr="00A936FD">
          <w:rPr>
            <w:rStyle w:val="Hyperlink"/>
            <w:spacing w:val="2"/>
            <w:sz w:val="24"/>
          </w:rPr>
          <w:t xml:space="preserve"> </w:t>
        </w:r>
        <w:r w:rsidRPr="00A936FD">
          <w:rPr>
            <w:rStyle w:val="Hyperlink"/>
            <w:sz w:val="24"/>
          </w:rPr>
          <w:t>Train,</w:t>
        </w:r>
        <w:r w:rsidRPr="00A936FD">
          <w:rPr>
            <w:rStyle w:val="Hyperlink"/>
            <w:spacing w:val="2"/>
            <w:sz w:val="24"/>
          </w:rPr>
          <w:t xml:space="preserve"> </w:t>
        </w:r>
        <w:r w:rsidRPr="00A936FD">
          <w:rPr>
            <w:rStyle w:val="Hyperlink"/>
            <w:sz w:val="24"/>
          </w:rPr>
          <w:t>and</w:t>
        </w:r>
        <w:r w:rsidRPr="00A936FD">
          <w:rPr>
            <w:rStyle w:val="Hyperlink"/>
            <w:spacing w:val="2"/>
            <w:sz w:val="24"/>
          </w:rPr>
          <w:t xml:space="preserve"> </w:t>
        </w:r>
        <w:r w:rsidRPr="00A936FD">
          <w:rPr>
            <w:rStyle w:val="Hyperlink"/>
            <w:sz w:val="24"/>
          </w:rPr>
          <w:t>Improve</w:t>
        </w:r>
        <w:r w:rsidRPr="00A936FD">
          <w:rPr>
            <w:rStyle w:val="Hyperlink"/>
            <w:spacing w:val="2"/>
            <w:sz w:val="24"/>
          </w:rPr>
          <w:t xml:space="preserve"> </w:t>
        </w:r>
        <w:r w:rsidRPr="00A936FD">
          <w:rPr>
            <w:rStyle w:val="Hyperlink"/>
            <w:sz w:val="24"/>
          </w:rPr>
          <w:t>and</w:t>
        </w:r>
        <w:r w:rsidRPr="00A936FD">
          <w:rPr>
            <w:rStyle w:val="Hyperlink"/>
            <w:spacing w:val="2"/>
            <w:sz w:val="24"/>
          </w:rPr>
          <w:t xml:space="preserve"> </w:t>
        </w:r>
        <w:r w:rsidRPr="00A936FD">
          <w:rPr>
            <w:rStyle w:val="Hyperlink"/>
            <w:sz w:val="24"/>
          </w:rPr>
          <w:t>Drill</w:t>
        </w:r>
        <w:r w:rsidRPr="00A936FD">
          <w:rPr>
            <w:rStyle w:val="Hyperlink"/>
            <w:spacing w:val="2"/>
            <w:sz w:val="24"/>
          </w:rPr>
          <w:t xml:space="preserve"> </w:t>
        </w:r>
        <w:r w:rsidRPr="00A936FD">
          <w:rPr>
            <w:rStyle w:val="Hyperlink"/>
            <w:sz w:val="24"/>
          </w:rPr>
          <w:t>Compliance</w:t>
        </w:r>
        <w:r w:rsidRPr="00A936FD">
          <w:rPr>
            <w:rStyle w:val="Hyperlink"/>
            <w:spacing w:val="2"/>
            <w:sz w:val="24"/>
          </w:rPr>
          <w:t xml:space="preserve"> </w:t>
        </w:r>
        <w:r w:rsidRPr="00A936FD">
          <w:rPr>
            <w:rStyle w:val="Hyperlink"/>
            <w:spacing w:val="-2"/>
            <w:sz w:val="24"/>
          </w:rPr>
          <w:t>Schedule</w:t>
        </w:r>
      </w:hyperlink>
    </w:p>
    <w:p w14:paraId="7ED5CC67" w14:textId="77777777" w:rsidR="00541513" w:rsidRDefault="00541513">
      <w:pPr>
        <w:pStyle w:val="BodyText"/>
        <w:rPr>
          <w:sz w:val="16"/>
        </w:rPr>
      </w:pPr>
    </w:p>
    <w:p w14:paraId="6B0F82B4" w14:textId="77777777" w:rsidR="00541513" w:rsidRDefault="00541513">
      <w:pPr>
        <w:pStyle w:val="BodyText"/>
        <w:rPr>
          <w:sz w:val="16"/>
        </w:rPr>
      </w:pPr>
    </w:p>
    <w:p w14:paraId="4D1613D3" w14:textId="77777777" w:rsidR="00541513" w:rsidRDefault="00541513">
      <w:pPr>
        <w:pStyle w:val="BodyText"/>
        <w:rPr>
          <w:sz w:val="16"/>
        </w:rPr>
      </w:pPr>
    </w:p>
    <w:p w14:paraId="630356CC" w14:textId="77777777" w:rsidR="00541513" w:rsidRDefault="00541513">
      <w:pPr>
        <w:pStyle w:val="BodyText"/>
        <w:rPr>
          <w:sz w:val="16"/>
        </w:rPr>
      </w:pPr>
    </w:p>
    <w:p w14:paraId="1225C573" w14:textId="77777777" w:rsidR="00541513" w:rsidRDefault="00541513">
      <w:pPr>
        <w:pStyle w:val="BodyText"/>
        <w:rPr>
          <w:sz w:val="16"/>
        </w:rPr>
      </w:pPr>
    </w:p>
    <w:p w14:paraId="4E14917C" w14:textId="77777777" w:rsidR="00541513" w:rsidRDefault="00541513">
      <w:pPr>
        <w:pStyle w:val="BodyText"/>
        <w:rPr>
          <w:sz w:val="16"/>
        </w:rPr>
      </w:pPr>
    </w:p>
    <w:p w14:paraId="7672021E" w14:textId="77777777" w:rsidR="00541513" w:rsidRDefault="00541513">
      <w:pPr>
        <w:pStyle w:val="BodyText"/>
        <w:spacing w:before="25"/>
        <w:rPr>
          <w:sz w:val="16"/>
        </w:rPr>
      </w:pPr>
    </w:p>
    <w:p w14:paraId="4C958B85" w14:textId="77777777" w:rsidR="00541513" w:rsidRDefault="00541513">
      <w:pPr>
        <w:spacing w:line="167" w:lineRule="exact"/>
        <w:jc w:val="center"/>
        <w:rPr>
          <w:sz w:val="16"/>
        </w:rPr>
        <w:sectPr w:rsidR="00541513" w:rsidSect="00B81620">
          <w:headerReference w:type="default" r:id="rId10"/>
          <w:footerReference w:type="default" r:id="rId11"/>
          <w:pgSz w:w="12240" w:h="15840"/>
          <w:pgMar w:top="1520" w:right="720" w:bottom="0" w:left="360" w:header="600" w:footer="302" w:gutter="0"/>
          <w:cols w:space="720"/>
          <w:docGrid w:linePitch="299"/>
        </w:sectPr>
      </w:pPr>
    </w:p>
    <w:p w14:paraId="20164A01" w14:textId="77777777" w:rsidR="00541513" w:rsidRDefault="00541513">
      <w:pPr>
        <w:pStyle w:val="BodyText"/>
        <w:spacing w:before="156"/>
      </w:pPr>
    </w:p>
    <w:p w14:paraId="1221D64B" w14:textId="77777777" w:rsidR="00541513" w:rsidRDefault="004E7E10">
      <w:pPr>
        <w:pStyle w:val="BodyText"/>
        <w:spacing w:line="314" w:lineRule="auto"/>
        <w:ind w:left="539" w:right="243"/>
      </w:pPr>
      <w:bookmarkStart w:id="11" w:name="In_accordance_with_Arizona_A.R.S._15-341"/>
      <w:bookmarkStart w:id="12" w:name="Site_Leader_Approval_(Principal_/_Charte"/>
      <w:bookmarkStart w:id="13" w:name="Signature_/_Printed_Name_/_Title"/>
      <w:bookmarkStart w:id="14" w:name="District_Approval_(Superintendent_/_Char"/>
      <w:bookmarkStart w:id="15" w:name="I_approve_this_Emergency_Operations_Plan"/>
      <w:bookmarkStart w:id="16" w:name="Acknowledgment_of_Distribution"/>
      <w:bookmarkStart w:id="17" w:name="I_acknowledge_that,_in_compliance_with_A"/>
      <w:bookmarkStart w:id="18" w:name="Received_By"/>
      <w:bookmarkStart w:id="19" w:name="Agency"/>
      <w:bookmarkStart w:id="20" w:name="[Insert_name_of_fire_department]"/>
      <w:bookmarkStart w:id="21" w:name="[Insert_name_of_emergency_management]"/>
      <w:bookmarkStart w:id="22" w:name="Date_Document_is_Refused"/>
      <w:bookmarkStart w:id="23" w:name="Date_if_Document_is_Refused"/>
      <w:bookmarkStart w:id="24" w:name="Number_of_Attempts"/>
      <w:bookmarkStart w:id="25" w:name="[Insert_name_of_police_department]"/>
      <w:bookmarkStart w:id="26" w:name="Document_Authorization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r>
        <w:rPr>
          <w:color w:val="2B2B2B"/>
        </w:rPr>
        <w:t>In accordance with Arizona A.R.S. 15-341(A)(31), and A.R.S. 15-183(E)(10), this Emergency Operations Plan (EOP)</w:t>
      </w:r>
      <w:r>
        <w:rPr>
          <w:color w:val="2B2B2B"/>
          <w:spacing w:val="40"/>
        </w:rPr>
        <w:t xml:space="preserve"> </w:t>
      </w:r>
      <w:r>
        <w:rPr>
          <w:color w:val="2B2B2B"/>
        </w:rPr>
        <w:t>replaces all previous versions and is approved by the designated authorities, effective immediately upon the signatures</w:t>
      </w:r>
      <w:r>
        <w:rPr>
          <w:color w:val="2B2B2B"/>
          <w:spacing w:val="40"/>
        </w:rPr>
        <w:t xml:space="preserve"> </w:t>
      </w:r>
      <w:r>
        <w:rPr>
          <w:color w:val="2B2B2B"/>
        </w:rPr>
        <w:t>below and subject to annual review and reauthorization.</w:t>
      </w:r>
    </w:p>
    <w:p w14:paraId="3726AB20" w14:textId="77777777" w:rsidR="00541513" w:rsidRDefault="00541513">
      <w:pPr>
        <w:pStyle w:val="BodyText"/>
        <w:spacing w:before="234"/>
      </w:pPr>
    </w:p>
    <w:p w14:paraId="617FC716" w14:textId="77777777" w:rsidR="00541513" w:rsidRDefault="004E7E10">
      <w:pPr>
        <w:pStyle w:val="Heading5"/>
        <w:spacing w:before="1"/>
      </w:pPr>
      <w:r>
        <w:rPr>
          <w:color w:val="1B294A"/>
        </w:rPr>
        <w:t>Site</w:t>
      </w:r>
      <w:r>
        <w:rPr>
          <w:color w:val="1B294A"/>
          <w:spacing w:val="-5"/>
        </w:rPr>
        <w:t xml:space="preserve"> </w:t>
      </w:r>
      <w:r>
        <w:rPr>
          <w:color w:val="1B294A"/>
        </w:rPr>
        <w:t>Leader</w:t>
      </w:r>
      <w:r>
        <w:rPr>
          <w:color w:val="1B294A"/>
          <w:spacing w:val="-5"/>
        </w:rPr>
        <w:t xml:space="preserve"> </w:t>
      </w:r>
      <w:r>
        <w:rPr>
          <w:color w:val="1B294A"/>
        </w:rPr>
        <w:t>Approval</w:t>
      </w:r>
      <w:r>
        <w:rPr>
          <w:color w:val="1B294A"/>
          <w:spacing w:val="-5"/>
        </w:rPr>
        <w:t xml:space="preserve"> </w:t>
      </w:r>
      <w:r>
        <w:rPr>
          <w:color w:val="1B294A"/>
        </w:rPr>
        <w:t>(Principal</w:t>
      </w:r>
      <w:r>
        <w:rPr>
          <w:color w:val="1B294A"/>
          <w:spacing w:val="-5"/>
        </w:rPr>
        <w:t xml:space="preserve"> </w:t>
      </w:r>
      <w:r>
        <w:rPr>
          <w:color w:val="1B294A"/>
        </w:rPr>
        <w:t>/</w:t>
      </w:r>
      <w:r>
        <w:rPr>
          <w:color w:val="1B294A"/>
          <w:spacing w:val="-5"/>
        </w:rPr>
        <w:t xml:space="preserve"> </w:t>
      </w:r>
      <w:r>
        <w:rPr>
          <w:color w:val="1B294A"/>
        </w:rPr>
        <w:t>Charter</w:t>
      </w:r>
      <w:r>
        <w:rPr>
          <w:color w:val="1B294A"/>
          <w:spacing w:val="-5"/>
        </w:rPr>
        <w:t xml:space="preserve"> </w:t>
      </w:r>
      <w:r>
        <w:rPr>
          <w:color w:val="1B294A"/>
          <w:spacing w:val="-2"/>
        </w:rPr>
        <w:t>Equivalent)</w:t>
      </w:r>
    </w:p>
    <w:p w14:paraId="7E05765F" w14:textId="77777777" w:rsidR="00541513" w:rsidRDefault="004E7E10">
      <w:pPr>
        <w:pStyle w:val="BodyText"/>
        <w:spacing w:before="273"/>
        <w:ind w:left="539"/>
      </w:pPr>
      <w:r>
        <w:rPr>
          <w:color w:val="2B2B2B"/>
        </w:rPr>
        <w:t>I approve this Emergency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Operations Plan for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 xml:space="preserve">[Insert School </w:t>
      </w:r>
      <w:r>
        <w:rPr>
          <w:color w:val="2B2B2B"/>
          <w:spacing w:val="-2"/>
        </w:rPr>
        <w:t>Name].</w:t>
      </w:r>
    </w:p>
    <w:p w14:paraId="329B237B" w14:textId="77777777" w:rsidR="00541513" w:rsidRDefault="00541513">
      <w:pPr>
        <w:pStyle w:val="BodyText"/>
      </w:pPr>
    </w:p>
    <w:p w14:paraId="04AD0106" w14:textId="77777777" w:rsidR="00541513" w:rsidRDefault="004E7E10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682BBF0" wp14:editId="0F796F4F">
                <wp:simplePos x="0" y="0"/>
                <wp:positionH relativeFrom="page">
                  <wp:posOffset>571500</wp:posOffset>
                </wp:positionH>
                <wp:positionV relativeFrom="paragraph">
                  <wp:posOffset>168147</wp:posOffset>
                </wp:positionV>
                <wp:extent cx="30480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7999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2B2B2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3B5692" id="Graphic 12" o:spid="_x0000_s1026" style="position:absolute;margin-left:45pt;margin-top:13.25pt;width:24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" path="m,l3047999,e" filled="f" strokecolor="#2b2b2b" strokeweight=".264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682BBF2" wp14:editId="40AFD382">
                <wp:simplePos x="0" y="0"/>
                <wp:positionH relativeFrom="page">
                  <wp:posOffset>4000500</wp:posOffset>
                </wp:positionH>
                <wp:positionV relativeFrom="paragraph">
                  <wp:posOffset>168147</wp:posOffset>
                </wp:positionV>
                <wp:extent cx="15240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0">
                              <a:moveTo>
                                <a:pt x="0" y="0"/>
                              </a:moveTo>
                              <a:lnTo>
                                <a:pt x="1523999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2B2B2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50F621" id="Graphic 13" o:spid="_x0000_s1026" style="position:absolute;margin-left:315pt;margin-top:13.25pt;width:12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" path="m,l1523999,e" filled="f" strokecolor="#2b2b2b" strokeweight=".26456mm">
                <v:path arrowok="t"/>
                <w10:wrap type="topAndBottom" anchorx="page"/>
              </v:shape>
            </w:pict>
          </mc:Fallback>
        </mc:AlternateContent>
      </w:r>
    </w:p>
    <w:p w14:paraId="7C0D06C3" w14:textId="77777777" w:rsidR="00541513" w:rsidRDefault="004E7E10">
      <w:pPr>
        <w:tabs>
          <w:tab w:val="left" w:pos="5939"/>
        </w:tabs>
        <w:spacing w:before="37"/>
        <w:ind w:left="539"/>
        <w:rPr>
          <w:sz w:val="18"/>
        </w:rPr>
      </w:pPr>
      <w:r>
        <w:rPr>
          <w:color w:val="6A6A7B"/>
          <w:sz w:val="18"/>
        </w:rPr>
        <w:t>Signature</w:t>
      </w:r>
      <w:r>
        <w:rPr>
          <w:color w:val="6A6A7B"/>
          <w:spacing w:val="10"/>
          <w:sz w:val="18"/>
        </w:rPr>
        <w:t xml:space="preserve"> </w:t>
      </w:r>
      <w:r>
        <w:rPr>
          <w:color w:val="6A6A7B"/>
          <w:sz w:val="18"/>
        </w:rPr>
        <w:t>/</w:t>
      </w:r>
      <w:r>
        <w:rPr>
          <w:color w:val="6A6A7B"/>
          <w:spacing w:val="11"/>
          <w:sz w:val="18"/>
        </w:rPr>
        <w:t xml:space="preserve"> </w:t>
      </w:r>
      <w:r>
        <w:rPr>
          <w:color w:val="6A6A7B"/>
          <w:sz w:val="18"/>
        </w:rPr>
        <w:t>Printed</w:t>
      </w:r>
      <w:r>
        <w:rPr>
          <w:color w:val="6A6A7B"/>
          <w:spacing w:val="11"/>
          <w:sz w:val="18"/>
        </w:rPr>
        <w:t xml:space="preserve"> </w:t>
      </w:r>
      <w:r>
        <w:rPr>
          <w:color w:val="6A6A7B"/>
          <w:sz w:val="18"/>
        </w:rPr>
        <w:t>Name</w:t>
      </w:r>
      <w:r>
        <w:rPr>
          <w:color w:val="6A6A7B"/>
          <w:spacing w:val="11"/>
          <w:sz w:val="18"/>
        </w:rPr>
        <w:t xml:space="preserve"> </w:t>
      </w:r>
      <w:r>
        <w:rPr>
          <w:color w:val="6A6A7B"/>
          <w:sz w:val="18"/>
        </w:rPr>
        <w:t>/</w:t>
      </w:r>
      <w:r>
        <w:rPr>
          <w:color w:val="6A6A7B"/>
          <w:spacing w:val="10"/>
          <w:sz w:val="18"/>
        </w:rPr>
        <w:t xml:space="preserve"> </w:t>
      </w:r>
      <w:r>
        <w:rPr>
          <w:color w:val="6A6A7B"/>
          <w:spacing w:val="-2"/>
          <w:sz w:val="18"/>
        </w:rPr>
        <w:t>Title</w:t>
      </w:r>
      <w:r>
        <w:rPr>
          <w:color w:val="6A6A7B"/>
          <w:sz w:val="18"/>
        </w:rPr>
        <w:tab/>
      </w:r>
      <w:r>
        <w:rPr>
          <w:color w:val="6A6A7B"/>
          <w:spacing w:val="-4"/>
          <w:sz w:val="18"/>
        </w:rPr>
        <w:t>Date</w:t>
      </w:r>
    </w:p>
    <w:p w14:paraId="1AC960E7" w14:textId="77777777" w:rsidR="00541513" w:rsidRDefault="00541513">
      <w:pPr>
        <w:pStyle w:val="BodyText"/>
        <w:rPr>
          <w:sz w:val="18"/>
        </w:rPr>
      </w:pPr>
    </w:p>
    <w:p w14:paraId="3A972D59" w14:textId="77777777" w:rsidR="00541513" w:rsidRDefault="00541513">
      <w:pPr>
        <w:pStyle w:val="BodyText"/>
        <w:spacing w:before="199"/>
        <w:rPr>
          <w:sz w:val="18"/>
        </w:rPr>
      </w:pPr>
    </w:p>
    <w:p w14:paraId="54B38859" w14:textId="77777777" w:rsidR="00541513" w:rsidRDefault="004E7E10">
      <w:pPr>
        <w:pStyle w:val="Heading5"/>
      </w:pPr>
      <w:r>
        <w:rPr>
          <w:color w:val="1B294A"/>
        </w:rPr>
        <w:t>District</w:t>
      </w:r>
      <w:r>
        <w:rPr>
          <w:color w:val="1B294A"/>
          <w:spacing w:val="-8"/>
        </w:rPr>
        <w:t xml:space="preserve"> </w:t>
      </w:r>
      <w:r>
        <w:rPr>
          <w:color w:val="1B294A"/>
        </w:rPr>
        <w:t>Approval</w:t>
      </w:r>
      <w:r>
        <w:rPr>
          <w:color w:val="1B294A"/>
          <w:spacing w:val="-7"/>
        </w:rPr>
        <w:t xml:space="preserve"> </w:t>
      </w:r>
      <w:r>
        <w:rPr>
          <w:color w:val="1B294A"/>
        </w:rPr>
        <w:t>(Superintendent</w:t>
      </w:r>
      <w:r>
        <w:rPr>
          <w:color w:val="1B294A"/>
          <w:spacing w:val="-8"/>
        </w:rPr>
        <w:t xml:space="preserve"> </w:t>
      </w:r>
      <w:r>
        <w:rPr>
          <w:color w:val="1B294A"/>
        </w:rPr>
        <w:t>/</w:t>
      </w:r>
      <w:r>
        <w:rPr>
          <w:color w:val="1B294A"/>
          <w:spacing w:val="-7"/>
        </w:rPr>
        <w:t xml:space="preserve"> </w:t>
      </w:r>
      <w:r>
        <w:rPr>
          <w:color w:val="1B294A"/>
        </w:rPr>
        <w:t>Charter</w:t>
      </w:r>
      <w:r>
        <w:rPr>
          <w:color w:val="1B294A"/>
          <w:spacing w:val="-8"/>
        </w:rPr>
        <w:t xml:space="preserve"> </w:t>
      </w:r>
      <w:r>
        <w:rPr>
          <w:color w:val="1B294A"/>
          <w:spacing w:val="-2"/>
        </w:rPr>
        <w:t>Equivalent)</w:t>
      </w:r>
    </w:p>
    <w:p w14:paraId="06829015" w14:textId="77777777" w:rsidR="00541513" w:rsidRDefault="004E7E10">
      <w:pPr>
        <w:pStyle w:val="BodyText"/>
        <w:spacing w:before="101"/>
        <w:ind w:left="539"/>
      </w:pPr>
      <w:r>
        <w:rPr>
          <w:color w:val="2B2B2B"/>
        </w:rPr>
        <w:t>I</w:t>
      </w:r>
      <w:r>
        <w:rPr>
          <w:color w:val="2B2B2B"/>
          <w:spacing w:val="-5"/>
        </w:rPr>
        <w:t xml:space="preserve"> </w:t>
      </w:r>
      <w:r>
        <w:rPr>
          <w:color w:val="2B2B2B"/>
        </w:rPr>
        <w:t>approve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this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Emergency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Operations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Plan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for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[Insert</w:t>
      </w:r>
      <w:r>
        <w:rPr>
          <w:color w:val="2B2B2B"/>
          <w:spacing w:val="-5"/>
        </w:rPr>
        <w:t xml:space="preserve"> </w:t>
      </w:r>
      <w:r>
        <w:rPr>
          <w:color w:val="2B2B2B"/>
        </w:rPr>
        <w:t>District/Charter</w:t>
      </w:r>
      <w:r>
        <w:rPr>
          <w:color w:val="2B2B2B"/>
          <w:spacing w:val="-4"/>
        </w:rPr>
        <w:t xml:space="preserve"> </w:t>
      </w:r>
      <w:r>
        <w:rPr>
          <w:color w:val="2B2B2B"/>
          <w:spacing w:val="-2"/>
        </w:rPr>
        <w:t>Name].</w:t>
      </w:r>
    </w:p>
    <w:p w14:paraId="59DE2F9F" w14:textId="77777777" w:rsidR="00541513" w:rsidRDefault="004E7E10">
      <w:pPr>
        <w:pStyle w:val="BodyText"/>
        <w:spacing w:before="165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682BBF4" wp14:editId="345209B4">
                <wp:simplePos x="0" y="0"/>
                <wp:positionH relativeFrom="page">
                  <wp:posOffset>571500</wp:posOffset>
                </wp:positionH>
                <wp:positionV relativeFrom="paragraph">
                  <wp:posOffset>272732</wp:posOffset>
                </wp:positionV>
                <wp:extent cx="30480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7999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2B2B2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B83A5E" id="Graphic 14" o:spid="_x0000_s1026" style="position:absolute;margin-left:45pt;margin-top:21.45pt;width:240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" path="m,l3047999,e" filled="f" strokecolor="#2b2b2b" strokeweight=".264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682BBF6" wp14:editId="4A4B124F">
                <wp:simplePos x="0" y="0"/>
                <wp:positionH relativeFrom="page">
                  <wp:posOffset>4000500</wp:posOffset>
                </wp:positionH>
                <wp:positionV relativeFrom="paragraph">
                  <wp:posOffset>272732</wp:posOffset>
                </wp:positionV>
                <wp:extent cx="15240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0">
                              <a:moveTo>
                                <a:pt x="0" y="0"/>
                              </a:moveTo>
                              <a:lnTo>
                                <a:pt x="1523999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2B2B2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AD95A4" id="Graphic 15" o:spid="_x0000_s1026" style="position:absolute;margin-left:315pt;margin-top:21.45pt;width:120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" path="m,l1523999,e" filled="f" strokecolor="#2b2b2b" strokeweight=".26456mm">
                <v:path arrowok="t"/>
                <w10:wrap type="topAndBottom" anchorx="page"/>
              </v:shape>
            </w:pict>
          </mc:Fallback>
        </mc:AlternateContent>
      </w:r>
    </w:p>
    <w:p w14:paraId="3BD5D73B" w14:textId="77777777" w:rsidR="00541513" w:rsidRDefault="004E7E10">
      <w:pPr>
        <w:tabs>
          <w:tab w:val="left" w:pos="5939"/>
        </w:tabs>
        <w:spacing w:before="37"/>
        <w:ind w:left="539"/>
        <w:rPr>
          <w:sz w:val="18"/>
        </w:rPr>
      </w:pPr>
      <w:r>
        <w:rPr>
          <w:color w:val="6A6A7B"/>
          <w:sz w:val="18"/>
        </w:rPr>
        <w:t>Signature</w:t>
      </w:r>
      <w:r>
        <w:rPr>
          <w:color w:val="6A6A7B"/>
          <w:spacing w:val="10"/>
          <w:sz w:val="18"/>
        </w:rPr>
        <w:t xml:space="preserve"> </w:t>
      </w:r>
      <w:r>
        <w:rPr>
          <w:color w:val="6A6A7B"/>
          <w:sz w:val="18"/>
        </w:rPr>
        <w:t>/</w:t>
      </w:r>
      <w:r>
        <w:rPr>
          <w:color w:val="6A6A7B"/>
          <w:spacing w:val="11"/>
          <w:sz w:val="18"/>
        </w:rPr>
        <w:t xml:space="preserve"> </w:t>
      </w:r>
      <w:r>
        <w:rPr>
          <w:color w:val="6A6A7B"/>
          <w:sz w:val="18"/>
        </w:rPr>
        <w:t>Printed</w:t>
      </w:r>
      <w:r>
        <w:rPr>
          <w:color w:val="6A6A7B"/>
          <w:spacing w:val="11"/>
          <w:sz w:val="18"/>
        </w:rPr>
        <w:t xml:space="preserve"> </w:t>
      </w:r>
      <w:r>
        <w:rPr>
          <w:color w:val="6A6A7B"/>
          <w:sz w:val="18"/>
        </w:rPr>
        <w:t>Name</w:t>
      </w:r>
      <w:r>
        <w:rPr>
          <w:color w:val="6A6A7B"/>
          <w:spacing w:val="11"/>
          <w:sz w:val="18"/>
        </w:rPr>
        <w:t xml:space="preserve"> </w:t>
      </w:r>
      <w:r>
        <w:rPr>
          <w:color w:val="6A6A7B"/>
          <w:sz w:val="18"/>
        </w:rPr>
        <w:t>/</w:t>
      </w:r>
      <w:r>
        <w:rPr>
          <w:color w:val="6A6A7B"/>
          <w:spacing w:val="10"/>
          <w:sz w:val="18"/>
        </w:rPr>
        <w:t xml:space="preserve"> </w:t>
      </w:r>
      <w:r>
        <w:rPr>
          <w:color w:val="6A6A7B"/>
          <w:spacing w:val="-2"/>
          <w:sz w:val="18"/>
        </w:rPr>
        <w:t>Title</w:t>
      </w:r>
      <w:r>
        <w:rPr>
          <w:color w:val="6A6A7B"/>
          <w:sz w:val="18"/>
        </w:rPr>
        <w:tab/>
      </w:r>
      <w:r>
        <w:rPr>
          <w:color w:val="6A6A7B"/>
          <w:spacing w:val="-4"/>
          <w:sz w:val="18"/>
        </w:rPr>
        <w:t>Date</w:t>
      </w:r>
    </w:p>
    <w:p w14:paraId="15AEBE90" w14:textId="77777777" w:rsidR="00541513" w:rsidRDefault="00541513">
      <w:pPr>
        <w:pStyle w:val="BodyText"/>
        <w:spacing w:before="77"/>
        <w:rPr>
          <w:sz w:val="18"/>
        </w:rPr>
      </w:pPr>
    </w:p>
    <w:p w14:paraId="6BD162C4" w14:textId="77777777" w:rsidR="00541513" w:rsidRDefault="004E7E10">
      <w:pPr>
        <w:pStyle w:val="Heading5"/>
      </w:pPr>
      <w:r>
        <w:rPr>
          <w:color w:val="1B294A"/>
        </w:rPr>
        <w:t>Acknowledgment</w:t>
      </w:r>
      <w:r>
        <w:rPr>
          <w:color w:val="1B294A"/>
          <w:spacing w:val="2"/>
        </w:rPr>
        <w:t xml:space="preserve"> </w:t>
      </w:r>
      <w:r>
        <w:rPr>
          <w:color w:val="1B294A"/>
        </w:rPr>
        <w:t>of</w:t>
      </w:r>
      <w:r>
        <w:rPr>
          <w:color w:val="1B294A"/>
          <w:spacing w:val="3"/>
        </w:rPr>
        <w:t xml:space="preserve"> </w:t>
      </w:r>
      <w:r>
        <w:rPr>
          <w:color w:val="1B294A"/>
          <w:spacing w:val="-2"/>
        </w:rPr>
        <w:t>Distribution</w:t>
      </w:r>
    </w:p>
    <w:p w14:paraId="5AC6EBD8" w14:textId="77777777" w:rsidR="00541513" w:rsidRDefault="00C67B28">
      <w:pPr>
        <w:pStyle w:val="BodyText"/>
        <w:spacing w:before="58" w:line="285" w:lineRule="auto"/>
        <w:ind w:left="545" w:hanging="102"/>
        <w:rPr>
          <w:color w:val="2B2B2B"/>
        </w:rPr>
      </w:pPr>
      <w:sdt>
        <w:sdtPr>
          <w:rPr>
            <w:rFonts w:ascii="Times New Roman"/>
            <w:spacing w:val="40"/>
          </w:rPr>
          <w:id w:val="-1078130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1B3">
            <w:rPr>
              <w:rFonts w:ascii="MS Gothic" w:eastAsia="MS Gothic" w:hAnsi="MS Gothic" w:hint="eastAsia"/>
              <w:spacing w:val="40"/>
            </w:rPr>
            <w:t>☐</w:t>
          </w:r>
        </w:sdtContent>
      </w:sdt>
      <w:r w:rsidR="004E7E10">
        <w:rPr>
          <w:rFonts w:ascii="Times New Roman"/>
          <w:spacing w:val="40"/>
        </w:rPr>
        <w:t xml:space="preserve"> </w:t>
      </w:r>
      <w:r w:rsidR="004E7E10">
        <w:rPr>
          <w:color w:val="2B2B2B"/>
        </w:rPr>
        <w:t>I acknowledge that, in compliance with Arizona HB2074 (2025), A.R.S. 15-341(A)(31), and A.R.S. 15-183(E)(10), I have</w:t>
      </w:r>
      <w:r w:rsidR="004E7E10">
        <w:rPr>
          <w:color w:val="2B2B2B"/>
          <w:spacing w:val="40"/>
        </w:rPr>
        <w:t xml:space="preserve"> </w:t>
      </w:r>
      <w:r w:rsidR="004E7E10">
        <w:rPr>
          <w:color w:val="2B2B2B"/>
        </w:rPr>
        <w:t xml:space="preserve">provided a copy of the </w:t>
      </w:r>
      <w:sdt>
        <w:sdtPr>
          <w:rPr>
            <w:color w:val="2B2B2B"/>
          </w:rPr>
          <w:id w:val="1838262882"/>
          <w:placeholder>
            <w:docPart w:val="D52B7CE5FD4643E6A65BF00CF1352988"/>
          </w:placeholder>
        </w:sdtPr>
        <w:sdtEndPr>
          <w:rPr>
            <w:b/>
            <w:i/>
            <w:color w:val="900048"/>
          </w:rPr>
        </w:sdtEndPr>
        <w:sdtContent>
          <w:r w:rsidR="004E7E10">
            <w:rPr>
              <w:b/>
              <w:i/>
              <w:color w:val="900048"/>
            </w:rPr>
            <w:t>[Insert school name]</w:t>
          </w:r>
        </w:sdtContent>
      </w:sdt>
      <w:r w:rsidR="004E7E10">
        <w:rPr>
          <w:b/>
          <w:i/>
          <w:color w:val="900048"/>
        </w:rPr>
        <w:t xml:space="preserve"> </w:t>
      </w:r>
      <w:r w:rsidR="004E7E10">
        <w:rPr>
          <w:color w:val="2B2B2B"/>
        </w:rPr>
        <w:t>Emergency Operations Plan to the following representatives, as required for</w:t>
      </w:r>
      <w:r w:rsidR="004E7E10">
        <w:rPr>
          <w:color w:val="2B2B2B"/>
          <w:spacing w:val="40"/>
        </w:rPr>
        <w:t xml:space="preserve"> </w:t>
      </w:r>
      <w:r w:rsidR="004E7E10">
        <w:rPr>
          <w:color w:val="2B2B2B"/>
        </w:rPr>
        <w:t>coordination with local law enforcement, fire services, and emergency management agencies:</w:t>
      </w:r>
    </w:p>
    <w:p w14:paraId="1C529403" w14:textId="77777777" w:rsidR="00B37E9E" w:rsidRDefault="00B37E9E" w:rsidP="000C63F3">
      <w:pPr>
        <w:pStyle w:val="BodyText"/>
        <w:spacing w:before="58" w:line="285" w:lineRule="auto"/>
      </w:pPr>
    </w:p>
    <w:tbl>
      <w:tblPr>
        <w:tblW w:w="0" w:type="auto"/>
        <w:tblInd w:w="465" w:type="dxa"/>
        <w:tblLayout w:type="fixed"/>
        <w:tblCellMar>
          <w:top w:w="29" w:type="dxa"/>
          <w:left w:w="72" w:type="dxa"/>
          <w:bottom w:w="29" w:type="dxa"/>
          <w:right w:w="72" w:type="dxa"/>
        </w:tblCellMar>
        <w:tblLook w:val="01E0" w:firstRow="1" w:lastRow="1" w:firstColumn="1" w:lastColumn="1" w:noHBand="0" w:noVBand="0"/>
      </w:tblPr>
      <w:tblGrid>
        <w:gridCol w:w="3747"/>
        <w:gridCol w:w="2160"/>
        <w:gridCol w:w="1800"/>
        <w:gridCol w:w="2897"/>
      </w:tblGrid>
      <w:tr w:rsidR="000C63F3" w:rsidRPr="0050262F" w14:paraId="320E8D42" w14:textId="77777777" w:rsidTr="000C63F3">
        <w:trPr>
          <w:trHeight w:val="427"/>
        </w:trPr>
        <w:tc>
          <w:tcPr>
            <w:tcW w:w="3747" w:type="dxa"/>
            <w:shd w:val="clear" w:color="auto" w:fill="1B294A"/>
            <w:vAlign w:val="center"/>
          </w:tcPr>
          <w:p w14:paraId="27050910" w14:textId="77777777" w:rsidR="000C63F3" w:rsidRPr="0050262F" w:rsidRDefault="000C63F3" w:rsidP="000C63F3">
            <w:pPr>
              <w:rPr>
                <w:sz w:val="20"/>
                <w:szCs w:val="20"/>
              </w:rPr>
            </w:pPr>
            <w:r w:rsidRPr="0050262F">
              <w:rPr>
                <w:color w:val="FFFFFF"/>
                <w:sz w:val="20"/>
                <w:szCs w:val="20"/>
              </w:rPr>
              <w:t>Agency</w:t>
            </w:r>
          </w:p>
        </w:tc>
        <w:tc>
          <w:tcPr>
            <w:tcW w:w="2160" w:type="dxa"/>
            <w:shd w:val="clear" w:color="auto" w:fill="1B294A"/>
            <w:vAlign w:val="center"/>
          </w:tcPr>
          <w:p w14:paraId="073979B7" w14:textId="77777777" w:rsidR="000C63F3" w:rsidRPr="0050262F" w:rsidRDefault="000C63F3" w:rsidP="000C63F3">
            <w:pPr>
              <w:rPr>
                <w:sz w:val="20"/>
                <w:szCs w:val="20"/>
              </w:rPr>
            </w:pPr>
            <w:r w:rsidRPr="0050262F">
              <w:rPr>
                <w:color w:val="FFFFFF"/>
                <w:spacing w:val="-2"/>
                <w:sz w:val="20"/>
                <w:szCs w:val="20"/>
              </w:rPr>
              <w:t>Method</w:t>
            </w:r>
          </w:p>
        </w:tc>
        <w:tc>
          <w:tcPr>
            <w:tcW w:w="1800" w:type="dxa"/>
            <w:shd w:val="clear" w:color="auto" w:fill="1B294A"/>
            <w:vAlign w:val="center"/>
          </w:tcPr>
          <w:p w14:paraId="42FF1F39" w14:textId="77777777" w:rsidR="000C63F3" w:rsidRPr="0050262F" w:rsidRDefault="000C63F3" w:rsidP="000C63F3">
            <w:pPr>
              <w:rPr>
                <w:sz w:val="20"/>
                <w:szCs w:val="20"/>
              </w:rPr>
            </w:pPr>
            <w:r w:rsidRPr="0050262F">
              <w:rPr>
                <w:color w:val="FFFFFF"/>
                <w:sz w:val="20"/>
                <w:szCs w:val="20"/>
              </w:rPr>
              <w:t>Date</w:t>
            </w:r>
          </w:p>
        </w:tc>
        <w:tc>
          <w:tcPr>
            <w:tcW w:w="2897" w:type="dxa"/>
            <w:shd w:val="clear" w:color="auto" w:fill="1B294A"/>
            <w:vAlign w:val="center"/>
          </w:tcPr>
          <w:p w14:paraId="505D9AF5" w14:textId="77777777" w:rsidR="000C63F3" w:rsidRPr="0050262F" w:rsidRDefault="000C63F3" w:rsidP="000C63F3">
            <w:pPr>
              <w:pStyle w:val="TableParagraph"/>
              <w:rPr>
                <w:sz w:val="20"/>
                <w:szCs w:val="20"/>
              </w:rPr>
            </w:pPr>
            <w:r w:rsidRPr="0050262F">
              <w:rPr>
                <w:sz w:val="20"/>
                <w:szCs w:val="20"/>
              </w:rPr>
              <w:t>Received By</w:t>
            </w:r>
          </w:p>
        </w:tc>
      </w:tr>
      <w:tr w:rsidR="000C63F3" w:rsidRPr="0050262F" w14:paraId="73380AF7" w14:textId="77777777" w:rsidTr="000C63F3">
        <w:trPr>
          <w:trHeight w:val="399"/>
        </w:trPr>
        <w:tc>
          <w:tcPr>
            <w:tcW w:w="3747" w:type="dxa"/>
            <w:shd w:val="clear" w:color="auto" w:fill="F5F1EB"/>
            <w:vAlign w:val="center"/>
          </w:tcPr>
          <w:p w14:paraId="734DF829" w14:textId="4347374A" w:rsidR="000C63F3" w:rsidRPr="0050262F" w:rsidRDefault="00567189" w:rsidP="000C63F3">
            <w:pPr>
              <w:pStyle w:val="TableParagraph"/>
              <w:rPr>
                <w:b/>
                <w:bCs/>
                <w:color w:val="900048"/>
                <w:sz w:val="20"/>
                <w:szCs w:val="20"/>
              </w:rPr>
            </w:pPr>
            <w:r w:rsidRPr="00CE43AC">
              <w:rPr>
                <w:b/>
                <w:bCs/>
                <w:color w:val="900048"/>
                <w:sz w:val="20"/>
                <w:szCs w:val="20"/>
              </w:rPr>
              <w:t xml:space="preserve">Insert </w:t>
            </w:r>
            <w:r>
              <w:rPr>
                <w:b/>
                <w:bCs/>
                <w:color w:val="900048"/>
                <w:sz w:val="20"/>
                <w:szCs w:val="20"/>
              </w:rPr>
              <w:t>n</w:t>
            </w:r>
            <w:r w:rsidRPr="00CE43AC">
              <w:rPr>
                <w:b/>
                <w:bCs/>
                <w:color w:val="900048"/>
                <w:sz w:val="20"/>
                <w:szCs w:val="20"/>
              </w:rPr>
              <w:t xml:space="preserve">ame of </w:t>
            </w:r>
            <w:r>
              <w:rPr>
                <w:b/>
                <w:bCs/>
                <w:color w:val="900048"/>
                <w:sz w:val="20"/>
                <w:szCs w:val="20"/>
              </w:rPr>
              <w:t>p</w:t>
            </w:r>
            <w:r w:rsidRPr="00CE43AC">
              <w:rPr>
                <w:b/>
                <w:bCs/>
                <w:color w:val="900048"/>
                <w:sz w:val="20"/>
                <w:szCs w:val="20"/>
              </w:rPr>
              <w:t xml:space="preserve">olice </w:t>
            </w:r>
            <w:r>
              <w:rPr>
                <w:b/>
                <w:bCs/>
                <w:color w:val="900048"/>
                <w:sz w:val="20"/>
                <w:szCs w:val="20"/>
              </w:rPr>
              <w:t>d</w:t>
            </w:r>
            <w:r w:rsidRPr="00CE43AC">
              <w:rPr>
                <w:b/>
                <w:bCs/>
                <w:color w:val="900048"/>
                <w:sz w:val="20"/>
                <w:szCs w:val="20"/>
              </w:rPr>
              <w:t>ep</w:t>
            </w:r>
            <w:r>
              <w:rPr>
                <w:b/>
                <w:bCs/>
                <w:color w:val="900048"/>
                <w:sz w:val="20"/>
                <w:szCs w:val="20"/>
              </w:rPr>
              <w:t>artment</w:t>
            </w:r>
          </w:p>
        </w:tc>
        <w:tc>
          <w:tcPr>
            <w:tcW w:w="2160" w:type="dxa"/>
            <w:shd w:val="clear" w:color="auto" w:fill="F5F1EB"/>
            <w:vAlign w:val="center"/>
          </w:tcPr>
          <w:p w14:paraId="11363F46" w14:textId="62E14FDE" w:rsidR="000C63F3" w:rsidRPr="0050262F" w:rsidRDefault="000C63F3" w:rsidP="000C63F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5F1EB"/>
            <w:vAlign w:val="center"/>
          </w:tcPr>
          <w:p w14:paraId="69261600" w14:textId="350C379D" w:rsidR="000C63F3" w:rsidRPr="0050262F" w:rsidRDefault="000C63F3" w:rsidP="000C63F3">
            <w:pPr>
              <w:pStyle w:val="TableParagraph"/>
              <w:ind w:right="23"/>
              <w:rPr>
                <w:sz w:val="20"/>
                <w:szCs w:val="20"/>
              </w:rPr>
            </w:pPr>
          </w:p>
        </w:tc>
        <w:tc>
          <w:tcPr>
            <w:tcW w:w="2897" w:type="dxa"/>
            <w:shd w:val="clear" w:color="auto" w:fill="F5F1EB"/>
            <w:vAlign w:val="center"/>
          </w:tcPr>
          <w:p w14:paraId="7526F954" w14:textId="51199E3E" w:rsidR="000C63F3" w:rsidRPr="0050262F" w:rsidRDefault="000C63F3" w:rsidP="000C63F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C63F3" w:rsidRPr="0050262F" w14:paraId="15D878EF" w14:textId="77777777" w:rsidTr="000C63F3">
        <w:trPr>
          <w:trHeight w:val="480"/>
        </w:trPr>
        <w:tc>
          <w:tcPr>
            <w:tcW w:w="3747" w:type="dxa"/>
            <w:vAlign w:val="center"/>
          </w:tcPr>
          <w:p w14:paraId="4809A4E2" w14:textId="76AC804C" w:rsidR="000C63F3" w:rsidRPr="0050262F" w:rsidRDefault="000C63F3" w:rsidP="000C63F3">
            <w:pPr>
              <w:pStyle w:val="TableParagraph"/>
              <w:rPr>
                <w:b/>
                <w:bCs/>
                <w:color w:val="900048"/>
                <w:sz w:val="20"/>
                <w:szCs w:val="20"/>
              </w:rPr>
            </w:pPr>
            <w:r w:rsidRPr="0050262F">
              <w:rPr>
                <w:b/>
                <w:bCs/>
                <w:color w:val="900048"/>
                <w:sz w:val="20"/>
                <w:szCs w:val="20"/>
              </w:rPr>
              <w:t>Insert name of fire department</w:t>
            </w:r>
          </w:p>
        </w:tc>
        <w:tc>
          <w:tcPr>
            <w:tcW w:w="2160" w:type="dxa"/>
            <w:vAlign w:val="center"/>
          </w:tcPr>
          <w:p w14:paraId="35075562" w14:textId="1E8085BE" w:rsidR="000C63F3" w:rsidRPr="00A80CB9" w:rsidRDefault="000C63F3" w:rsidP="000C63F3">
            <w:pPr>
              <w:pStyle w:val="TableParagraph"/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5635DED" w14:textId="0EFF4A03" w:rsidR="000C63F3" w:rsidRPr="00A80CB9" w:rsidRDefault="000C63F3" w:rsidP="000C63F3">
            <w:pPr>
              <w:pStyle w:val="TableParagraph"/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97" w:type="dxa"/>
          </w:tcPr>
          <w:p w14:paraId="00173853" w14:textId="0855431E" w:rsidR="000C63F3" w:rsidRPr="00A80CB9" w:rsidRDefault="000C63F3" w:rsidP="000C63F3">
            <w:pPr>
              <w:pStyle w:val="TableParagraph"/>
              <w:rPr>
                <w:color w:val="FFFFFF" w:themeColor="background1"/>
                <w:sz w:val="20"/>
                <w:szCs w:val="20"/>
              </w:rPr>
            </w:pPr>
          </w:p>
        </w:tc>
      </w:tr>
      <w:tr w:rsidR="000C63F3" w:rsidRPr="0050262F" w14:paraId="291FBAE8" w14:textId="77777777" w:rsidTr="000C63F3">
        <w:trPr>
          <w:trHeight w:val="480"/>
        </w:trPr>
        <w:tc>
          <w:tcPr>
            <w:tcW w:w="3747" w:type="dxa"/>
            <w:shd w:val="clear" w:color="auto" w:fill="F5F1EB"/>
            <w:vAlign w:val="center"/>
          </w:tcPr>
          <w:p w14:paraId="2CA425D2" w14:textId="3678DEAD" w:rsidR="000C63F3" w:rsidRPr="0050262F" w:rsidRDefault="000C63F3" w:rsidP="000C63F3">
            <w:pPr>
              <w:pStyle w:val="TableParagraph"/>
              <w:rPr>
                <w:b/>
                <w:bCs/>
                <w:color w:val="900048"/>
                <w:sz w:val="20"/>
                <w:szCs w:val="20"/>
              </w:rPr>
            </w:pPr>
            <w:r w:rsidRPr="0050262F">
              <w:rPr>
                <w:b/>
                <w:bCs/>
                <w:color w:val="900048"/>
                <w:sz w:val="20"/>
                <w:szCs w:val="20"/>
              </w:rPr>
              <w:t>Insert name of emergency management</w:t>
            </w:r>
          </w:p>
        </w:tc>
        <w:tc>
          <w:tcPr>
            <w:tcW w:w="2160" w:type="dxa"/>
            <w:shd w:val="clear" w:color="auto" w:fill="F5F1EB"/>
            <w:vAlign w:val="center"/>
          </w:tcPr>
          <w:p w14:paraId="304BA4E1" w14:textId="3CE80AB3" w:rsidR="000C63F3" w:rsidRPr="00A80CB9" w:rsidRDefault="000C63F3" w:rsidP="000C63F3">
            <w:pPr>
              <w:pStyle w:val="TableParagraph"/>
              <w:rPr>
                <w:color w:val="F5F1EB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5F1EB"/>
            <w:vAlign w:val="center"/>
          </w:tcPr>
          <w:p w14:paraId="610106DB" w14:textId="2A6C3225" w:rsidR="000C63F3" w:rsidRPr="00A80CB9" w:rsidRDefault="000C63F3" w:rsidP="000C63F3">
            <w:pPr>
              <w:pStyle w:val="TableParagraph"/>
              <w:rPr>
                <w:color w:val="F5F1EB"/>
                <w:sz w:val="20"/>
                <w:szCs w:val="20"/>
              </w:rPr>
            </w:pPr>
          </w:p>
        </w:tc>
        <w:tc>
          <w:tcPr>
            <w:tcW w:w="2897" w:type="dxa"/>
            <w:shd w:val="clear" w:color="auto" w:fill="F5F1EB"/>
            <w:vAlign w:val="center"/>
          </w:tcPr>
          <w:p w14:paraId="7F70E575" w14:textId="6DE5C7BF" w:rsidR="000C63F3" w:rsidRPr="00A80CB9" w:rsidRDefault="000C63F3" w:rsidP="000C63F3">
            <w:pPr>
              <w:pStyle w:val="TableParagraph"/>
              <w:rPr>
                <w:color w:val="F5F1EB"/>
                <w:sz w:val="20"/>
                <w:szCs w:val="20"/>
              </w:rPr>
            </w:pPr>
          </w:p>
        </w:tc>
      </w:tr>
    </w:tbl>
    <w:p w14:paraId="4152246F" w14:textId="77777777" w:rsidR="00541513" w:rsidRDefault="00541513" w:rsidP="000C63F3">
      <w:pPr>
        <w:pStyle w:val="BodyText"/>
        <w:spacing w:before="1" w:after="240"/>
        <w:rPr>
          <w:sz w:val="16"/>
        </w:rPr>
      </w:pPr>
    </w:p>
    <w:tbl>
      <w:tblPr>
        <w:tblW w:w="0" w:type="auto"/>
        <w:tblInd w:w="465" w:type="dxa"/>
        <w:tblLayout w:type="fixed"/>
        <w:tblCellMar>
          <w:top w:w="29" w:type="dxa"/>
          <w:left w:w="72" w:type="dxa"/>
          <w:bottom w:w="29" w:type="dxa"/>
          <w:right w:w="72" w:type="dxa"/>
        </w:tblCellMar>
        <w:tblLook w:val="01E0" w:firstRow="1" w:lastRow="1" w:firstColumn="1" w:lastColumn="1" w:noHBand="0" w:noVBand="0"/>
      </w:tblPr>
      <w:tblGrid>
        <w:gridCol w:w="3747"/>
        <w:gridCol w:w="2160"/>
        <w:gridCol w:w="2610"/>
        <w:gridCol w:w="2087"/>
      </w:tblGrid>
      <w:tr w:rsidR="000C63F3" w:rsidRPr="00DC3B3F" w14:paraId="278A8060" w14:textId="77777777" w:rsidTr="000C63F3">
        <w:trPr>
          <w:trHeight w:val="427"/>
        </w:trPr>
        <w:tc>
          <w:tcPr>
            <w:tcW w:w="3747" w:type="dxa"/>
            <w:shd w:val="clear" w:color="auto" w:fill="900048"/>
            <w:vAlign w:val="center"/>
          </w:tcPr>
          <w:p w14:paraId="074C7B1D" w14:textId="77777777" w:rsidR="000C63F3" w:rsidRPr="00DC3B3F" w:rsidRDefault="000C63F3" w:rsidP="000C63F3">
            <w:pPr>
              <w:rPr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Agency</w:t>
            </w:r>
          </w:p>
        </w:tc>
        <w:tc>
          <w:tcPr>
            <w:tcW w:w="2160" w:type="dxa"/>
            <w:shd w:val="clear" w:color="auto" w:fill="900048"/>
            <w:vAlign w:val="center"/>
          </w:tcPr>
          <w:p w14:paraId="1C1BB146" w14:textId="77777777" w:rsidR="000C63F3" w:rsidRPr="00DC3B3F" w:rsidRDefault="000C63F3" w:rsidP="000C63F3">
            <w:pPr>
              <w:rPr>
                <w:sz w:val="20"/>
                <w:szCs w:val="20"/>
              </w:rPr>
            </w:pPr>
            <w:r>
              <w:rPr>
                <w:color w:val="FFFFFF"/>
                <w:spacing w:val="-2"/>
                <w:sz w:val="20"/>
                <w:szCs w:val="20"/>
              </w:rPr>
              <w:t>Method</w:t>
            </w:r>
          </w:p>
        </w:tc>
        <w:tc>
          <w:tcPr>
            <w:tcW w:w="2610" w:type="dxa"/>
            <w:shd w:val="clear" w:color="auto" w:fill="900048"/>
            <w:vAlign w:val="center"/>
          </w:tcPr>
          <w:p w14:paraId="6D6C8492" w14:textId="77777777" w:rsidR="000C63F3" w:rsidRPr="00DC3B3F" w:rsidRDefault="000C63F3" w:rsidP="000C63F3">
            <w:pPr>
              <w:rPr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Date Document is Refused</w:t>
            </w:r>
          </w:p>
        </w:tc>
        <w:tc>
          <w:tcPr>
            <w:tcW w:w="2087" w:type="dxa"/>
            <w:shd w:val="clear" w:color="auto" w:fill="900048"/>
            <w:vAlign w:val="center"/>
          </w:tcPr>
          <w:p w14:paraId="7726D371" w14:textId="77777777" w:rsidR="000C63F3" w:rsidRPr="00DC3B3F" w:rsidRDefault="000C63F3" w:rsidP="000C63F3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 of Attempts</w:t>
            </w:r>
          </w:p>
        </w:tc>
      </w:tr>
      <w:tr w:rsidR="000C63F3" w:rsidRPr="00DC3B3F" w14:paraId="522B51DE" w14:textId="77777777" w:rsidTr="000C63F3">
        <w:trPr>
          <w:trHeight w:val="399"/>
        </w:trPr>
        <w:tc>
          <w:tcPr>
            <w:tcW w:w="3747" w:type="dxa"/>
            <w:shd w:val="clear" w:color="auto" w:fill="F5F1EB"/>
            <w:vAlign w:val="center"/>
          </w:tcPr>
          <w:p w14:paraId="076BB321" w14:textId="0854B45B" w:rsidR="000C63F3" w:rsidRPr="00CE43AC" w:rsidRDefault="000C63F3" w:rsidP="000C63F3">
            <w:pPr>
              <w:pStyle w:val="TableParagraph"/>
              <w:rPr>
                <w:b/>
                <w:bCs/>
                <w:color w:val="900048"/>
                <w:sz w:val="20"/>
                <w:szCs w:val="20"/>
              </w:rPr>
            </w:pPr>
            <w:r w:rsidRPr="00CE43AC">
              <w:rPr>
                <w:b/>
                <w:bCs/>
                <w:color w:val="900048"/>
                <w:sz w:val="20"/>
                <w:szCs w:val="20"/>
              </w:rPr>
              <w:t xml:space="preserve">Insert </w:t>
            </w:r>
            <w:r>
              <w:rPr>
                <w:b/>
                <w:bCs/>
                <w:color w:val="900048"/>
                <w:sz w:val="20"/>
                <w:szCs w:val="20"/>
              </w:rPr>
              <w:t>n</w:t>
            </w:r>
            <w:r w:rsidRPr="00CE43AC">
              <w:rPr>
                <w:b/>
                <w:bCs/>
                <w:color w:val="900048"/>
                <w:sz w:val="20"/>
                <w:szCs w:val="20"/>
              </w:rPr>
              <w:t xml:space="preserve">ame of </w:t>
            </w:r>
            <w:r>
              <w:rPr>
                <w:b/>
                <w:bCs/>
                <w:color w:val="900048"/>
                <w:sz w:val="20"/>
                <w:szCs w:val="20"/>
              </w:rPr>
              <w:t>p</w:t>
            </w:r>
            <w:r w:rsidRPr="00CE43AC">
              <w:rPr>
                <w:b/>
                <w:bCs/>
                <w:color w:val="900048"/>
                <w:sz w:val="20"/>
                <w:szCs w:val="20"/>
              </w:rPr>
              <w:t xml:space="preserve">olice </w:t>
            </w:r>
            <w:r>
              <w:rPr>
                <w:b/>
                <w:bCs/>
                <w:color w:val="900048"/>
                <w:sz w:val="20"/>
                <w:szCs w:val="20"/>
              </w:rPr>
              <w:t>d</w:t>
            </w:r>
            <w:r w:rsidRPr="00CE43AC">
              <w:rPr>
                <w:b/>
                <w:bCs/>
                <w:color w:val="900048"/>
                <w:sz w:val="20"/>
                <w:szCs w:val="20"/>
              </w:rPr>
              <w:t>ep</w:t>
            </w:r>
            <w:r>
              <w:rPr>
                <w:b/>
                <w:bCs/>
                <w:color w:val="900048"/>
                <w:sz w:val="20"/>
                <w:szCs w:val="20"/>
              </w:rPr>
              <w:t>artment</w:t>
            </w:r>
          </w:p>
        </w:tc>
        <w:tc>
          <w:tcPr>
            <w:tcW w:w="2160" w:type="dxa"/>
            <w:shd w:val="clear" w:color="auto" w:fill="F5F1EB"/>
            <w:vAlign w:val="center"/>
          </w:tcPr>
          <w:p w14:paraId="49C39AB5" w14:textId="5E880D54" w:rsidR="000C63F3" w:rsidRPr="00DC3B3F" w:rsidRDefault="000C63F3" w:rsidP="000C63F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F5F1EB"/>
            <w:vAlign w:val="center"/>
          </w:tcPr>
          <w:p w14:paraId="7012E18D" w14:textId="73073512" w:rsidR="000C63F3" w:rsidRPr="00DC3B3F" w:rsidRDefault="000C63F3" w:rsidP="000C63F3">
            <w:pPr>
              <w:pStyle w:val="TableParagraph"/>
              <w:ind w:right="23"/>
              <w:rPr>
                <w:sz w:val="20"/>
                <w:szCs w:val="20"/>
              </w:rPr>
            </w:pPr>
          </w:p>
        </w:tc>
        <w:tc>
          <w:tcPr>
            <w:tcW w:w="2087" w:type="dxa"/>
            <w:shd w:val="clear" w:color="auto" w:fill="F5F1EB"/>
            <w:vAlign w:val="center"/>
          </w:tcPr>
          <w:p w14:paraId="1F63C939" w14:textId="4287DB55" w:rsidR="000C63F3" w:rsidRPr="00DC3B3F" w:rsidRDefault="000C63F3" w:rsidP="000C63F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C63F3" w:rsidRPr="00DC3B3F" w14:paraId="3BFCE52E" w14:textId="77777777" w:rsidTr="000C63F3">
        <w:trPr>
          <w:trHeight w:val="480"/>
        </w:trPr>
        <w:tc>
          <w:tcPr>
            <w:tcW w:w="3747" w:type="dxa"/>
            <w:vAlign w:val="center"/>
          </w:tcPr>
          <w:p w14:paraId="62F09A65" w14:textId="63455010" w:rsidR="000C63F3" w:rsidRPr="00E52D8C" w:rsidRDefault="000C63F3" w:rsidP="000C63F3">
            <w:pPr>
              <w:pStyle w:val="TableParagraph"/>
              <w:rPr>
                <w:b/>
                <w:bCs/>
                <w:color w:val="900048"/>
                <w:sz w:val="20"/>
                <w:szCs w:val="20"/>
              </w:rPr>
            </w:pPr>
            <w:r w:rsidRPr="00CE43AC">
              <w:rPr>
                <w:b/>
                <w:bCs/>
                <w:color w:val="900048"/>
                <w:sz w:val="20"/>
                <w:szCs w:val="20"/>
              </w:rPr>
              <w:t xml:space="preserve">Insert </w:t>
            </w:r>
            <w:r>
              <w:rPr>
                <w:b/>
                <w:bCs/>
                <w:color w:val="900048"/>
                <w:sz w:val="20"/>
                <w:szCs w:val="20"/>
              </w:rPr>
              <w:t>n</w:t>
            </w:r>
            <w:r w:rsidRPr="00CE43AC">
              <w:rPr>
                <w:b/>
                <w:bCs/>
                <w:color w:val="900048"/>
                <w:sz w:val="20"/>
                <w:szCs w:val="20"/>
              </w:rPr>
              <w:t>ame of</w:t>
            </w:r>
            <w:r>
              <w:rPr>
                <w:b/>
                <w:bCs/>
                <w:color w:val="900048"/>
                <w:sz w:val="20"/>
                <w:szCs w:val="20"/>
              </w:rPr>
              <w:t xml:space="preserve"> fire</w:t>
            </w:r>
            <w:r w:rsidRPr="00CE43AC">
              <w:rPr>
                <w:b/>
                <w:bCs/>
                <w:color w:val="900048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900048"/>
                <w:sz w:val="20"/>
                <w:szCs w:val="20"/>
              </w:rPr>
              <w:t>d</w:t>
            </w:r>
            <w:r w:rsidRPr="00CE43AC">
              <w:rPr>
                <w:b/>
                <w:bCs/>
                <w:color w:val="900048"/>
                <w:sz w:val="20"/>
                <w:szCs w:val="20"/>
              </w:rPr>
              <w:t>ep</w:t>
            </w:r>
            <w:r>
              <w:rPr>
                <w:b/>
                <w:bCs/>
                <w:color w:val="900048"/>
                <w:sz w:val="20"/>
                <w:szCs w:val="20"/>
              </w:rPr>
              <w:t>artment</w:t>
            </w:r>
          </w:p>
        </w:tc>
        <w:tc>
          <w:tcPr>
            <w:tcW w:w="2160" w:type="dxa"/>
            <w:vAlign w:val="center"/>
          </w:tcPr>
          <w:p w14:paraId="43601259" w14:textId="7B836A3E" w:rsidR="000C63F3" w:rsidRPr="00A80CB9" w:rsidRDefault="000C63F3" w:rsidP="000C63F3">
            <w:pPr>
              <w:pStyle w:val="TableParagraph"/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2610" w:type="dxa"/>
            <w:vAlign w:val="center"/>
          </w:tcPr>
          <w:p w14:paraId="57ACAB42" w14:textId="1F0182CD" w:rsidR="000C63F3" w:rsidRPr="00A80CB9" w:rsidRDefault="000C63F3" w:rsidP="000C63F3">
            <w:pPr>
              <w:pStyle w:val="TableParagraph"/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2087" w:type="dxa"/>
          </w:tcPr>
          <w:p w14:paraId="1632F565" w14:textId="4288A762" w:rsidR="000C63F3" w:rsidRPr="00A80CB9" w:rsidRDefault="000C63F3" w:rsidP="000C63F3">
            <w:pPr>
              <w:pStyle w:val="TableParagraph"/>
              <w:rPr>
                <w:color w:val="FFFFFF" w:themeColor="background1"/>
                <w:sz w:val="20"/>
                <w:szCs w:val="20"/>
              </w:rPr>
            </w:pPr>
          </w:p>
        </w:tc>
      </w:tr>
      <w:tr w:rsidR="000C63F3" w:rsidRPr="00DC3B3F" w14:paraId="215F9B52" w14:textId="77777777" w:rsidTr="000C63F3">
        <w:trPr>
          <w:trHeight w:val="480"/>
        </w:trPr>
        <w:tc>
          <w:tcPr>
            <w:tcW w:w="3747" w:type="dxa"/>
            <w:shd w:val="clear" w:color="auto" w:fill="F5F1EB"/>
            <w:vAlign w:val="center"/>
          </w:tcPr>
          <w:p w14:paraId="6FF0E61B" w14:textId="1A752389" w:rsidR="000C63F3" w:rsidRPr="00293353" w:rsidRDefault="000C63F3" w:rsidP="000C63F3">
            <w:pPr>
              <w:pStyle w:val="TableParagraph"/>
              <w:rPr>
                <w:b/>
                <w:bCs/>
                <w:color w:val="900048"/>
                <w:sz w:val="20"/>
                <w:szCs w:val="20"/>
              </w:rPr>
            </w:pPr>
            <w:r w:rsidRPr="00CE43AC">
              <w:rPr>
                <w:b/>
                <w:bCs/>
                <w:color w:val="900048"/>
                <w:sz w:val="20"/>
                <w:szCs w:val="20"/>
              </w:rPr>
              <w:t xml:space="preserve">Insert </w:t>
            </w:r>
            <w:r>
              <w:rPr>
                <w:b/>
                <w:bCs/>
                <w:color w:val="900048"/>
                <w:sz w:val="20"/>
                <w:szCs w:val="20"/>
              </w:rPr>
              <w:t>n</w:t>
            </w:r>
            <w:r w:rsidRPr="00CE43AC">
              <w:rPr>
                <w:b/>
                <w:bCs/>
                <w:color w:val="900048"/>
                <w:sz w:val="20"/>
                <w:szCs w:val="20"/>
              </w:rPr>
              <w:t xml:space="preserve">ame of </w:t>
            </w:r>
            <w:r>
              <w:rPr>
                <w:b/>
                <w:bCs/>
                <w:color w:val="900048"/>
                <w:sz w:val="20"/>
                <w:szCs w:val="20"/>
              </w:rPr>
              <w:t>emergency management</w:t>
            </w:r>
          </w:p>
        </w:tc>
        <w:tc>
          <w:tcPr>
            <w:tcW w:w="2160" w:type="dxa"/>
            <w:shd w:val="clear" w:color="auto" w:fill="F5F1EB"/>
            <w:vAlign w:val="center"/>
          </w:tcPr>
          <w:p w14:paraId="07B89631" w14:textId="195D7260" w:rsidR="000C63F3" w:rsidRPr="00A80CB9" w:rsidRDefault="000C63F3" w:rsidP="000C63F3">
            <w:pPr>
              <w:pStyle w:val="TableParagraph"/>
              <w:rPr>
                <w:color w:val="F5F1EB"/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F5F1EB"/>
            <w:vAlign w:val="center"/>
          </w:tcPr>
          <w:p w14:paraId="4F669D5B" w14:textId="3DE4FE3E" w:rsidR="000C63F3" w:rsidRPr="00A80CB9" w:rsidRDefault="000C63F3" w:rsidP="000C63F3">
            <w:pPr>
              <w:pStyle w:val="TableParagraph"/>
              <w:rPr>
                <w:color w:val="F5F1EB"/>
                <w:sz w:val="20"/>
                <w:szCs w:val="20"/>
              </w:rPr>
            </w:pPr>
          </w:p>
        </w:tc>
        <w:tc>
          <w:tcPr>
            <w:tcW w:w="2087" w:type="dxa"/>
            <w:shd w:val="clear" w:color="auto" w:fill="F5F1EB"/>
            <w:vAlign w:val="center"/>
          </w:tcPr>
          <w:p w14:paraId="2EAF97CF" w14:textId="1E20FA0A" w:rsidR="000C63F3" w:rsidRPr="00A80CB9" w:rsidRDefault="000C63F3" w:rsidP="000C63F3">
            <w:pPr>
              <w:pStyle w:val="TableParagraph"/>
              <w:rPr>
                <w:color w:val="F5F1EB"/>
                <w:sz w:val="20"/>
                <w:szCs w:val="20"/>
              </w:rPr>
            </w:pPr>
          </w:p>
        </w:tc>
      </w:tr>
    </w:tbl>
    <w:p w14:paraId="6BD65853" w14:textId="77777777" w:rsidR="00541513" w:rsidRDefault="00541513">
      <w:pPr>
        <w:pStyle w:val="BodyText"/>
        <w:spacing w:before="156"/>
        <w:rPr>
          <w:b/>
          <w:sz w:val="16"/>
        </w:rPr>
      </w:pPr>
    </w:p>
    <w:p w14:paraId="1907698E" w14:textId="77777777" w:rsidR="00541513" w:rsidRDefault="004E7E10">
      <w:pPr>
        <w:spacing w:line="300" w:lineRule="auto"/>
        <w:ind w:left="539"/>
        <w:rPr>
          <w:sz w:val="16"/>
        </w:rPr>
      </w:pPr>
      <w:r>
        <w:rPr>
          <w:color w:val="6A6A7B"/>
          <w:sz w:val="16"/>
        </w:rPr>
        <w:t>This document is classified as For Official Use Only (FOUO). It is exempt from disclosure under ARS 41-1803(G). This document shall be handled,</w:t>
      </w:r>
      <w:r>
        <w:rPr>
          <w:color w:val="6A6A7B"/>
          <w:spacing w:val="40"/>
          <w:sz w:val="16"/>
        </w:rPr>
        <w:t xml:space="preserve"> </w:t>
      </w:r>
      <w:r>
        <w:rPr>
          <w:color w:val="6A6A7B"/>
          <w:sz w:val="16"/>
        </w:rPr>
        <w:t>transmitted, and stored in accordance with appropriate security directives. Reproduction or further distribution without approval of the authorizing</w:t>
      </w:r>
      <w:r>
        <w:rPr>
          <w:color w:val="6A6A7B"/>
          <w:spacing w:val="40"/>
          <w:sz w:val="16"/>
        </w:rPr>
        <w:t xml:space="preserve"> </w:t>
      </w:r>
      <w:r>
        <w:rPr>
          <w:color w:val="6A6A7B"/>
          <w:sz w:val="16"/>
        </w:rPr>
        <w:t>officials is prohibited.</w:t>
      </w:r>
    </w:p>
    <w:p w14:paraId="4C693ABC" w14:textId="77777777" w:rsidR="00541513" w:rsidRDefault="00541513">
      <w:pPr>
        <w:spacing w:line="300" w:lineRule="auto"/>
        <w:rPr>
          <w:sz w:val="16"/>
        </w:rPr>
        <w:sectPr w:rsidR="00541513">
          <w:headerReference w:type="default" r:id="rId12"/>
          <w:footerReference w:type="default" r:id="rId13"/>
          <w:pgSz w:w="12240" w:h="15840"/>
          <w:pgMar w:top="1520" w:right="720" w:bottom="500" w:left="360" w:header="600" w:footer="304" w:gutter="0"/>
          <w:pgNumType w:start="2"/>
          <w:cols w:space="720"/>
        </w:sectPr>
      </w:pPr>
    </w:p>
    <w:p w14:paraId="7BFF2971" w14:textId="77777777" w:rsidR="00541513" w:rsidRDefault="00541513">
      <w:pPr>
        <w:pStyle w:val="BodyText"/>
        <w:spacing w:before="72"/>
      </w:pPr>
    </w:p>
    <w:p w14:paraId="06E5CA84" w14:textId="77777777" w:rsidR="00541513" w:rsidRPr="006678AD" w:rsidRDefault="004E7E10" w:rsidP="006678AD">
      <w:pPr>
        <w:pStyle w:val="BodyText"/>
        <w:spacing w:line="300" w:lineRule="auto"/>
        <w:ind w:left="623" w:right="243"/>
      </w:pPr>
      <w:bookmarkStart w:id="27" w:name="RECORD_OF_REVIEW_AND_REVISION"/>
      <w:bookmarkStart w:id="28" w:name="This_record_must_be_updated_after:_(1)_A"/>
      <w:bookmarkStart w:id="29" w:name="Rev_#"/>
      <w:bookmarkStart w:id="30" w:name="Description_of_Review/Revision"/>
      <w:bookmarkStart w:id="31" w:name="Made_By"/>
      <w:bookmarkEnd w:id="27"/>
      <w:bookmarkEnd w:id="28"/>
      <w:bookmarkEnd w:id="29"/>
      <w:bookmarkEnd w:id="30"/>
      <w:bookmarkEnd w:id="31"/>
      <w:r>
        <w:rPr>
          <w:color w:val="2B2B2B"/>
        </w:rPr>
        <w:t>This record must be updated after: (1) Annual EOP review, (2) Changes to the ICS chart, and (3) Any revisions to the</w:t>
      </w:r>
      <w:r>
        <w:rPr>
          <w:color w:val="2B2B2B"/>
          <w:spacing w:val="40"/>
        </w:rPr>
        <w:t xml:space="preserve"> </w:t>
      </w:r>
      <w:r>
        <w:rPr>
          <w:color w:val="2B2B2B"/>
        </w:rPr>
        <w:t>EOP.</w:t>
      </w:r>
      <w:r>
        <w:rPr>
          <w:color w:val="2B2B2B"/>
          <w:spacing w:val="40"/>
        </w:rPr>
        <w:t xml:space="preserve"> </w:t>
      </w:r>
      <w:r>
        <w:rPr>
          <w:color w:val="2B2B2B"/>
        </w:rPr>
        <w:t>Each update or change to the plan will be tracked. The record of changes will include: the revision number, the</w:t>
      </w:r>
      <w:r>
        <w:rPr>
          <w:color w:val="2B2B2B"/>
          <w:spacing w:val="40"/>
        </w:rPr>
        <w:t xml:space="preserve"> </w:t>
      </w:r>
      <w:r>
        <w:rPr>
          <w:color w:val="2B2B2B"/>
        </w:rPr>
        <w:t>date</w:t>
      </w:r>
      <w:r>
        <w:rPr>
          <w:color w:val="2B2B2B"/>
          <w:spacing w:val="9"/>
        </w:rPr>
        <w:t xml:space="preserve"> </w:t>
      </w:r>
      <w:r>
        <w:rPr>
          <w:color w:val="2B2B2B"/>
        </w:rPr>
        <w:t>of</w:t>
      </w:r>
      <w:r>
        <w:rPr>
          <w:color w:val="2B2B2B"/>
          <w:spacing w:val="9"/>
        </w:rPr>
        <w:t xml:space="preserve"> </w:t>
      </w:r>
      <w:r>
        <w:rPr>
          <w:color w:val="2B2B2B"/>
        </w:rPr>
        <w:t>the</w:t>
      </w:r>
      <w:r>
        <w:rPr>
          <w:color w:val="2B2B2B"/>
          <w:spacing w:val="9"/>
        </w:rPr>
        <w:t xml:space="preserve"> </w:t>
      </w:r>
      <w:r>
        <w:rPr>
          <w:color w:val="2B2B2B"/>
        </w:rPr>
        <w:t>change,</w:t>
      </w:r>
      <w:r>
        <w:rPr>
          <w:color w:val="2B2B2B"/>
          <w:spacing w:val="9"/>
        </w:rPr>
        <w:t xml:space="preserve"> </w:t>
      </w:r>
      <w:r>
        <w:rPr>
          <w:color w:val="2B2B2B"/>
        </w:rPr>
        <w:t>and</w:t>
      </w:r>
      <w:r>
        <w:rPr>
          <w:color w:val="2B2B2B"/>
          <w:spacing w:val="9"/>
        </w:rPr>
        <w:t xml:space="preserve"> </w:t>
      </w:r>
      <w:r>
        <w:rPr>
          <w:color w:val="2B2B2B"/>
        </w:rPr>
        <w:t>the</w:t>
      </w:r>
      <w:r>
        <w:rPr>
          <w:color w:val="2B2B2B"/>
          <w:spacing w:val="9"/>
        </w:rPr>
        <w:t xml:space="preserve"> </w:t>
      </w:r>
      <w:r>
        <w:rPr>
          <w:color w:val="2B2B2B"/>
        </w:rPr>
        <w:t>full</w:t>
      </w:r>
      <w:r>
        <w:rPr>
          <w:color w:val="2B2B2B"/>
          <w:spacing w:val="9"/>
        </w:rPr>
        <w:t xml:space="preserve"> </w:t>
      </w:r>
      <w:r>
        <w:rPr>
          <w:color w:val="2B2B2B"/>
        </w:rPr>
        <w:t>name</w:t>
      </w:r>
      <w:r>
        <w:rPr>
          <w:color w:val="2B2B2B"/>
          <w:spacing w:val="9"/>
        </w:rPr>
        <w:t xml:space="preserve"> </w:t>
      </w:r>
      <w:r>
        <w:rPr>
          <w:color w:val="2B2B2B"/>
        </w:rPr>
        <w:t>and</w:t>
      </w:r>
      <w:r>
        <w:rPr>
          <w:color w:val="2B2B2B"/>
          <w:spacing w:val="9"/>
        </w:rPr>
        <w:t xml:space="preserve"> </w:t>
      </w:r>
      <w:r>
        <w:rPr>
          <w:color w:val="2B2B2B"/>
        </w:rPr>
        <w:t>title</w:t>
      </w:r>
      <w:r>
        <w:rPr>
          <w:color w:val="2B2B2B"/>
          <w:spacing w:val="9"/>
        </w:rPr>
        <w:t xml:space="preserve"> </w:t>
      </w:r>
      <w:r>
        <w:rPr>
          <w:color w:val="2B2B2B"/>
        </w:rPr>
        <w:t>of</w:t>
      </w:r>
      <w:r>
        <w:rPr>
          <w:color w:val="2B2B2B"/>
          <w:spacing w:val="9"/>
        </w:rPr>
        <w:t xml:space="preserve"> </w:t>
      </w:r>
      <w:r>
        <w:rPr>
          <w:color w:val="2B2B2B"/>
        </w:rPr>
        <w:t>the</w:t>
      </w:r>
      <w:r>
        <w:rPr>
          <w:color w:val="2B2B2B"/>
          <w:spacing w:val="9"/>
        </w:rPr>
        <w:t xml:space="preserve"> </w:t>
      </w:r>
      <w:r>
        <w:rPr>
          <w:color w:val="2B2B2B"/>
        </w:rPr>
        <w:t>person</w:t>
      </w:r>
      <w:r>
        <w:rPr>
          <w:color w:val="2B2B2B"/>
          <w:spacing w:val="9"/>
        </w:rPr>
        <w:t xml:space="preserve"> </w:t>
      </w:r>
      <w:r>
        <w:rPr>
          <w:color w:val="2B2B2B"/>
        </w:rPr>
        <w:t>who</w:t>
      </w:r>
      <w:r>
        <w:rPr>
          <w:color w:val="2B2B2B"/>
          <w:spacing w:val="9"/>
        </w:rPr>
        <w:t xml:space="preserve"> </w:t>
      </w:r>
      <w:r>
        <w:rPr>
          <w:color w:val="2B2B2B"/>
        </w:rPr>
        <w:t>made</w:t>
      </w:r>
      <w:r>
        <w:rPr>
          <w:color w:val="2B2B2B"/>
          <w:spacing w:val="9"/>
        </w:rPr>
        <w:t xml:space="preserve"> </w:t>
      </w:r>
      <w:r>
        <w:rPr>
          <w:color w:val="2B2B2B"/>
        </w:rPr>
        <w:t>the</w:t>
      </w:r>
      <w:r>
        <w:rPr>
          <w:color w:val="2B2B2B"/>
          <w:spacing w:val="9"/>
        </w:rPr>
        <w:t xml:space="preserve"> </w:t>
      </w:r>
      <w:r>
        <w:rPr>
          <w:color w:val="2B2B2B"/>
        </w:rPr>
        <w:t>change.</w:t>
      </w:r>
      <w:r>
        <w:rPr>
          <w:color w:val="2B2B2B"/>
          <w:spacing w:val="9"/>
        </w:rPr>
        <w:t xml:space="preserve"> </w:t>
      </w:r>
      <w:r>
        <w:rPr>
          <w:color w:val="2B2B2B"/>
        </w:rPr>
        <w:t>The</w:t>
      </w:r>
      <w:r>
        <w:rPr>
          <w:color w:val="2B2B2B"/>
          <w:spacing w:val="9"/>
        </w:rPr>
        <w:t xml:space="preserve"> </w:t>
      </w:r>
      <w:r>
        <w:rPr>
          <w:color w:val="2B2B2B"/>
        </w:rPr>
        <w:t>record</w:t>
      </w:r>
      <w:r>
        <w:rPr>
          <w:color w:val="2B2B2B"/>
          <w:spacing w:val="9"/>
        </w:rPr>
        <w:t xml:space="preserve"> </w:t>
      </w:r>
      <w:r>
        <w:rPr>
          <w:color w:val="2B2B2B"/>
        </w:rPr>
        <w:t>of</w:t>
      </w:r>
      <w:r>
        <w:rPr>
          <w:color w:val="2B2B2B"/>
          <w:spacing w:val="9"/>
        </w:rPr>
        <w:t xml:space="preserve"> </w:t>
      </w:r>
      <w:r>
        <w:rPr>
          <w:color w:val="2B2B2B"/>
        </w:rPr>
        <w:t>review</w:t>
      </w:r>
      <w:r>
        <w:rPr>
          <w:color w:val="2B2B2B"/>
          <w:spacing w:val="9"/>
        </w:rPr>
        <w:t xml:space="preserve"> </w:t>
      </w:r>
      <w:r>
        <w:rPr>
          <w:color w:val="2B2B2B"/>
        </w:rPr>
        <w:t>and</w:t>
      </w:r>
      <w:r>
        <w:rPr>
          <w:color w:val="2B2B2B"/>
          <w:spacing w:val="9"/>
        </w:rPr>
        <w:t xml:space="preserve"> </w:t>
      </w:r>
      <w:r>
        <w:rPr>
          <w:color w:val="2B2B2B"/>
        </w:rPr>
        <w:t>revision</w:t>
      </w:r>
      <w:r>
        <w:rPr>
          <w:color w:val="2B2B2B"/>
          <w:spacing w:val="40"/>
        </w:rPr>
        <w:t xml:space="preserve"> </w:t>
      </w:r>
      <w:r>
        <w:rPr>
          <w:color w:val="2B2B2B"/>
        </w:rPr>
        <w:t xml:space="preserve">is in table format on Page </w:t>
      </w:r>
      <w:sdt>
        <w:sdtPr>
          <w:rPr>
            <w:color w:val="2B2B2B"/>
          </w:rPr>
          <w:id w:val="1925607902"/>
          <w:placeholder>
            <w:docPart w:val="D52B7CE5FD4643E6A65BF00CF1352988"/>
          </w:placeholder>
        </w:sdtPr>
        <w:sdtEndPr>
          <w:rPr>
            <w:b/>
            <w:color w:val="900048"/>
          </w:rPr>
        </w:sdtEndPr>
        <w:sdtContent>
          <w:r>
            <w:rPr>
              <w:b/>
              <w:color w:val="900048"/>
            </w:rPr>
            <w:t>XX</w:t>
          </w:r>
        </w:sdtContent>
      </w:sdt>
      <w:r>
        <w:rPr>
          <w:b/>
          <w:color w:val="900048"/>
        </w:rPr>
        <w:t xml:space="preserve"> </w:t>
      </w:r>
      <w:r>
        <w:rPr>
          <w:color w:val="2B2B2B"/>
        </w:rPr>
        <w:t xml:space="preserve">of this EOP and maintained by </w:t>
      </w:r>
      <w:sdt>
        <w:sdtPr>
          <w:rPr>
            <w:color w:val="2B2B2B"/>
          </w:rPr>
          <w:id w:val="-2038578619"/>
          <w:placeholder>
            <w:docPart w:val="D52B7CE5FD4643E6A65BF00CF1352988"/>
          </w:placeholder>
        </w:sdtPr>
        <w:sdtEndPr>
          <w:rPr>
            <w:b/>
            <w:color w:val="900048"/>
          </w:rPr>
        </w:sdtEndPr>
        <w:sdtContent>
          <w:r>
            <w:rPr>
              <w:b/>
              <w:color w:val="900048"/>
            </w:rPr>
            <w:t>[Insert name / title]</w:t>
          </w:r>
        </w:sdtContent>
      </w:sdt>
      <w:r>
        <w:rPr>
          <w:color w:val="2B2B2B"/>
        </w:rPr>
        <w:t>.</w:t>
      </w:r>
    </w:p>
    <w:p w14:paraId="3896E42C" w14:textId="77777777" w:rsidR="00541513" w:rsidRDefault="00541513">
      <w:pPr>
        <w:pStyle w:val="BodyText"/>
      </w:pPr>
    </w:p>
    <w:tbl>
      <w:tblPr>
        <w:tblW w:w="0" w:type="auto"/>
        <w:tblInd w:w="465" w:type="dxa"/>
        <w:tblLayout w:type="fixed"/>
        <w:tblCellMar>
          <w:top w:w="29" w:type="dxa"/>
          <w:left w:w="72" w:type="dxa"/>
          <w:bottom w:w="29" w:type="dxa"/>
          <w:right w:w="72" w:type="dxa"/>
        </w:tblCellMar>
        <w:tblLook w:val="01E0" w:firstRow="1" w:lastRow="1" w:firstColumn="1" w:lastColumn="1" w:noHBand="0" w:noVBand="0"/>
      </w:tblPr>
      <w:tblGrid>
        <w:gridCol w:w="1137"/>
        <w:gridCol w:w="2070"/>
        <w:gridCol w:w="4860"/>
        <w:gridCol w:w="2537"/>
      </w:tblGrid>
      <w:tr w:rsidR="008E7474" w:rsidRPr="00A80CB9" w14:paraId="6E5B416B" w14:textId="77777777" w:rsidTr="002D6BE2">
        <w:trPr>
          <w:trHeight w:val="427"/>
        </w:trPr>
        <w:tc>
          <w:tcPr>
            <w:tcW w:w="1137" w:type="dxa"/>
            <w:shd w:val="clear" w:color="auto" w:fill="1B294A"/>
            <w:vAlign w:val="center"/>
          </w:tcPr>
          <w:p w14:paraId="0FBC4AFF" w14:textId="77777777" w:rsidR="008E7474" w:rsidRPr="00A80CB9" w:rsidRDefault="008E7474" w:rsidP="00063DC3">
            <w:pPr>
              <w:rPr>
                <w:sz w:val="20"/>
                <w:szCs w:val="20"/>
              </w:rPr>
            </w:pPr>
            <w:r w:rsidRPr="00A80CB9">
              <w:rPr>
                <w:color w:val="FFFFFF"/>
                <w:sz w:val="20"/>
                <w:szCs w:val="20"/>
              </w:rPr>
              <w:t>Rev</w:t>
            </w:r>
            <w:r w:rsidR="002D6BE2" w:rsidRPr="00A80CB9">
              <w:rPr>
                <w:color w:val="FFFFFF"/>
                <w:sz w:val="20"/>
                <w:szCs w:val="20"/>
              </w:rPr>
              <w:t xml:space="preserve"> #</w:t>
            </w:r>
          </w:p>
        </w:tc>
        <w:tc>
          <w:tcPr>
            <w:tcW w:w="2070" w:type="dxa"/>
            <w:shd w:val="clear" w:color="auto" w:fill="1B294A"/>
            <w:vAlign w:val="center"/>
          </w:tcPr>
          <w:p w14:paraId="4595D867" w14:textId="77777777" w:rsidR="008E7474" w:rsidRPr="00A80CB9" w:rsidRDefault="002D6BE2" w:rsidP="00063DC3">
            <w:pPr>
              <w:rPr>
                <w:sz w:val="20"/>
                <w:szCs w:val="20"/>
              </w:rPr>
            </w:pPr>
            <w:r w:rsidRPr="00A80CB9">
              <w:rPr>
                <w:color w:val="FFFFFF"/>
                <w:spacing w:val="-2"/>
                <w:sz w:val="20"/>
                <w:szCs w:val="20"/>
              </w:rPr>
              <w:t>Date</w:t>
            </w:r>
          </w:p>
        </w:tc>
        <w:tc>
          <w:tcPr>
            <w:tcW w:w="4860" w:type="dxa"/>
            <w:shd w:val="clear" w:color="auto" w:fill="1B294A"/>
            <w:vAlign w:val="center"/>
          </w:tcPr>
          <w:p w14:paraId="209BB100" w14:textId="77777777" w:rsidR="008E7474" w:rsidRPr="00A80CB9" w:rsidRDefault="002D6BE2" w:rsidP="00063DC3">
            <w:pPr>
              <w:rPr>
                <w:sz w:val="20"/>
                <w:szCs w:val="20"/>
              </w:rPr>
            </w:pPr>
            <w:r w:rsidRPr="00A80CB9">
              <w:rPr>
                <w:color w:val="FFFFFF"/>
                <w:sz w:val="20"/>
                <w:szCs w:val="20"/>
              </w:rPr>
              <w:t>Description of Review/Revision</w:t>
            </w:r>
          </w:p>
        </w:tc>
        <w:tc>
          <w:tcPr>
            <w:tcW w:w="2537" w:type="dxa"/>
            <w:shd w:val="clear" w:color="auto" w:fill="1B294A"/>
            <w:vAlign w:val="center"/>
          </w:tcPr>
          <w:p w14:paraId="0FE20EB7" w14:textId="77777777" w:rsidR="008E7474" w:rsidRPr="00A80CB9" w:rsidRDefault="002D6BE2" w:rsidP="00063DC3">
            <w:pPr>
              <w:pStyle w:val="TableParagraph"/>
              <w:rPr>
                <w:sz w:val="20"/>
                <w:szCs w:val="20"/>
              </w:rPr>
            </w:pPr>
            <w:r w:rsidRPr="00A80CB9">
              <w:rPr>
                <w:sz w:val="20"/>
                <w:szCs w:val="20"/>
              </w:rPr>
              <w:t>Made By</w:t>
            </w:r>
          </w:p>
        </w:tc>
      </w:tr>
      <w:tr w:rsidR="008E7474" w:rsidRPr="00A80CB9" w14:paraId="2D5D21B6" w14:textId="77777777" w:rsidTr="002D6BE2">
        <w:trPr>
          <w:trHeight w:val="399"/>
        </w:trPr>
        <w:tc>
          <w:tcPr>
            <w:tcW w:w="1137" w:type="dxa"/>
            <w:shd w:val="clear" w:color="auto" w:fill="F5F1EB"/>
            <w:vAlign w:val="center"/>
          </w:tcPr>
          <w:p w14:paraId="3DE995E4" w14:textId="39DDFEDC" w:rsidR="008E7474" w:rsidRPr="005F00B1" w:rsidRDefault="008E7474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5F1EB"/>
            <w:vAlign w:val="center"/>
          </w:tcPr>
          <w:p w14:paraId="45281495" w14:textId="56D19B44" w:rsidR="008E7474" w:rsidRPr="005F00B1" w:rsidRDefault="008E7474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60" w:type="dxa"/>
            <w:shd w:val="clear" w:color="auto" w:fill="F5F1EB"/>
            <w:vAlign w:val="center"/>
          </w:tcPr>
          <w:p w14:paraId="2DAA8048" w14:textId="5CFE135E" w:rsidR="008E7474" w:rsidRPr="005F00B1" w:rsidRDefault="008E7474" w:rsidP="00063DC3">
            <w:pPr>
              <w:pStyle w:val="TableParagraph"/>
              <w:ind w:right="23"/>
              <w:rPr>
                <w:sz w:val="20"/>
                <w:szCs w:val="20"/>
              </w:rPr>
            </w:pPr>
          </w:p>
        </w:tc>
        <w:tc>
          <w:tcPr>
            <w:tcW w:w="2537" w:type="dxa"/>
            <w:shd w:val="clear" w:color="auto" w:fill="F5F1EB"/>
            <w:vAlign w:val="center"/>
          </w:tcPr>
          <w:p w14:paraId="01081012" w14:textId="2A0BBEE5" w:rsidR="008E7474" w:rsidRPr="005F00B1" w:rsidRDefault="008E7474" w:rsidP="00063DC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E7474" w:rsidRPr="00A80CB9" w14:paraId="69E7F53D" w14:textId="77777777" w:rsidTr="002D6BE2">
        <w:trPr>
          <w:trHeight w:val="480"/>
        </w:trPr>
        <w:tc>
          <w:tcPr>
            <w:tcW w:w="1137" w:type="dxa"/>
            <w:vAlign w:val="center"/>
          </w:tcPr>
          <w:p w14:paraId="68E30C2C" w14:textId="2B755958" w:rsidR="008E7474" w:rsidRPr="005F00B1" w:rsidRDefault="008E7474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6956DD25" w14:textId="55E9B2A2" w:rsidR="008E7474" w:rsidRPr="005F00B1" w:rsidRDefault="008E7474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60" w:type="dxa"/>
            <w:vAlign w:val="center"/>
          </w:tcPr>
          <w:p w14:paraId="446EBED7" w14:textId="73A9E699" w:rsidR="008E7474" w:rsidRPr="005F00B1" w:rsidRDefault="008E7474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37" w:type="dxa"/>
          </w:tcPr>
          <w:p w14:paraId="679C153F" w14:textId="575427D4" w:rsidR="008E7474" w:rsidRPr="005F00B1" w:rsidRDefault="008E7474" w:rsidP="00063DC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E7474" w:rsidRPr="00A80CB9" w14:paraId="1AC7719E" w14:textId="77777777" w:rsidTr="002D6BE2">
        <w:trPr>
          <w:trHeight w:val="480"/>
        </w:trPr>
        <w:tc>
          <w:tcPr>
            <w:tcW w:w="1137" w:type="dxa"/>
            <w:shd w:val="clear" w:color="auto" w:fill="F5F1EB"/>
            <w:vAlign w:val="center"/>
          </w:tcPr>
          <w:p w14:paraId="02B81FD2" w14:textId="27FA2A9F" w:rsidR="008E7474" w:rsidRPr="005F00B1" w:rsidRDefault="008E7474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5F1EB"/>
            <w:vAlign w:val="center"/>
          </w:tcPr>
          <w:p w14:paraId="6CA97C06" w14:textId="0FE7B283" w:rsidR="008E7474" w:rsidRPr="005F00B1" w:rsidRDefault="008E7474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60" w:type="dxa"/>
            <w:shd w:val="clear" w:color="auto" w:fill="F5F1EB"/>
            <w:vAlign w:val="center"/>
          </w:tcPr>
          <w:p w14:paraId="3D07EFFD" w14:textId="206A5CCE" w:rsidR="008E7474" w:rsidRPr="005F00B1" w:rsidRDefault="008E7474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37" w:type="dxa"/>
            <w:shd w:val="clear" w:color="auto" w:fill="F5F1EB"/>
            <w:vAlign w:val="center"/>
          </w:tcPr>
          <w:p w14:paraId="748E8669" w14:textId="7ABBC1CA" w:rsidR="008E7474" w:rsidRPr="005F00B1" w:rsidRDefault="008E7474" w:rsidP="00063DC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E7474" w:rsidRPr="00A80CB9" w14:paraId="46DFD2FA" w14:textId="77777777" w:rsidTr="002D6BE2">
        <w:trPr>
          <w:trHeight w:val="480"/>
        </w:trPr>
        <w:tc>
          <w:tcPr>
            <w:tcW w:w="1137" w:type="dxa"/>
            <w:vAlign w:val="center"/>
          </w:tcPr>
          <w:p w14:paraId="705E7D75" w14:textId="73A3AF30" w:rsidR="008E7474" w:rsidRPr="005F00B1" w:rsidRDefault="008E7474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73FFE125" w14:textId="1BFE91A1" w:rsidR="008E7474" w:rsidRPr="005F00B1" w:rsidRDefault="008E7474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60" w:type="dxa"/>
            <w:vAlign w:val="center"/>
          </w:tcPr>
          <w:p w14:paraId="3A6D3B28" w14:textId="5A364A37" w:rsidR="008E7474" w:rsidRPr="005F00B1" w:rsidRDefault="008E7474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37" w:type="dxa"/>
            <w:vAlign w:val="center"/>
          </w:tcPr>
          <w:p w14:paraId="0B834AF8" w14:textId="61207526" w:rsidR="008E7474" w:rsidRPr="005F00B1" w:rsidRDefault="008E7474" w:rsidP="00063DC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E7474" w:rsidRPr="00A80CB9" w14:paraId="51E137F0" w14:textId="77777777" w:rsidTr="00974D2C">
        <w:trPr>
          <w:trHeight w:val="489"/>
        </w:trPr>
        <w:tc>
          <w:tcPr>
            <w:tcW w:w="1137" w:type="dxa"/>
            <w:shd w:val="clear" w:color="auto" w:fill="F5F1EB"/>
            <w:vAlign w:val="center"/>
          </w:tcPr>
          <w:p w14:paraId="13AD9438" w14:textId="65B2D4D3" w:rsidR="008E7474" w:rsidRPr="005F00B1" w:rsidRDefault="008E7474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5F1EB"/>
            <w:vAlign w:val="center"/>
          </w:tcPr>
          <w:p w14:paraId="051BE231" w14:textId="76DE40ED" w:rsidR="008E7474" w:rsidRPr="005F00B1" w:rsidRDefault="008E7474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60" w:type="dxa"/>
            <w:shd w:val="clear" w:color="auto" w:fill="F5F1EB"/>
            <w:vAlign w:val="center"/>
          </w:tcPr>
          <w:p w14:paraId="19C12DF9" w14:textId="1729CD79" w:rsidR="008E7474" w:rsidRPr="005F00B1" w:rsidRDefault="008E7474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37" w:type="dxa"/>
            <w:shd w:val="clear" w:color="auto" w:fill="F5F1EB"/>
            <w:vAlign w:val="center"/>
          </w:tcPr>
          <w:p w14:paraId="230D5777" w14:textId="13BDC7E9" w:rsidR="008E7474" w:rsidRPr="005F00B1" w:rsidRDefault="008E7474" w:rsidP="00063DC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74D2C" w:rsidRPr="00A80CB9" w14:paraId="16E38050" w14:textId="77777777" w:rsidTr="00974D2C">
        <w:trPr>
          <w:trHeight w:val="489"/>
        </w:trPr>
        <w:tc>
          <w:tcPr>
            <w:tcW w:w="1137" w:type="dxa"/>
            <w:shd w:val="clear" w:color="auto" w:fill="FFFFFF" w:themeFill="background1"/>
            <w:vAlign w:val="center"/>
          </w:tcPr>
          <w:p w14:paraId="482BC582" w14:textId="384C48DF" w:rsidR="00974D2C" w:rsidRPr="005F00B1" w:rsidRDefault="00974D2C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5244E577" w14:textId="1CCB5916" w:rsidR="00974D2C" w:rsidRPr="005F00B1" w:rsidRDefault="00974D2C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60" w:type="dxa"/>
            <w:shd w:val="clear" w:color="auto" w:fill="FFFFFF" w:themeFill="background1"/>
            <w:vAlign w:val="center"/>
          </w:tcPr>
          <w:p w14:paraId="3823ECE2" w14:textId="0EE550E8" w:rsidR="00974D2C" w:rsidRPr="005F00B1" w:rsidRDefault="00974D2C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14:paraId="55436E18" w14:textId="75A68138" w:rsidR="00974D2C" w:rsidRPr="005F00B1" w:rsidRDefault="00974D2C" w:rsidP="00063DC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74D2C" w:rsidRPr="00A80CB9" w14:paraId="157F9EBC" w14:textId="77777777" w:rsidTr="00974D2C">
        <w:trPr>
          <w:trHeight w:val="489"/>
        </w:trPr>
        <w:tc>
          <w:tcPr>
            <w:tcW w:w="1137" w:type="dxa"/>
            <w:shd w:val="clear" w:color="auto" w:fill="F5F1EB"/>
            <w:vAlign w:val="center"/>
          </w:tcPr>
          <w:p w14:paraId="30BE3EA0" w14:textId="21072526" w:rsidR="00974D2C" w:rsidRPr="005F00B1" w:rsidRDefault="00974D2C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5F1EB"/>
            <w:vAlign w:val="center"/>
          </w:tcPr>
          <w:p w14:paraId="0D75577F" w14:textId="1A4905EF" w:rsidR="00974D2C" w:rsidRPr="005F00B1" w:rsidRDefault="00974D2C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60" w:type="dxa"/>
            <w:shd w:val="clear" w:color="auto" w:fill="F5F1EB"/>
            <w:vAlign w:val="center"/>
          </w:tcPr>
          <w:p w14:paraId="69AA4EAB" w14:textId="01547B2C" w:rsidR="00974D2C" w:rsidRPr="005F00B1" w:rsidRDefault="00974D2C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37" w:type="dxa"/>
            <w:shd w:val="clear" w:color="auto" w:fill="F5F1EB"/>
            <w:vAlign w:val="center"/>
          </w:tcPr>
          <w:p w14:paraId="4598E46A" w14:textId="63B4BB44" w:rsidR="00974D2C" w:rsidRPr="005F00B1" w:rsidRDefault="00974D2C" w:rsidP="00063DC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74D2C" w:rsidRPr="00A80CB9" w14:paraId="74A6216F" w14:textId="77777777" w:rsidTr="00974D2C">
        <w:trPr>
          <w:trHeight w:val="489"/>
        </w:trPr>
        <w:tc>
          <w:tcPr>
            <w:tcW w:w="1137" w:type="dxa"/>
            <w:shd w:val="clear" w:color="auto" w:fill="FFFFFF" w:themeFill="background1"/>
            <w:vAlign w:val="center"/>
          </w:tcPr>
          <w:p w14:paraId="5BF95F2C" w14:textId="72B19D8D" w:rsidR="00974D2C" w:rsidRPr="005F00B1" w:rsidRDefault="00974D2C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08C502C4" w14:textId="1FE7D3CB" w:rsidR="00974D2C" w:rsidRPr="005F00B1" w:rsidRDefault="00974D2C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60" w:type="dxa"/>
            <w:shd w:val="clear" w:color="auto" w:fill="FFFFFF" w:themeFill="background1"/>
            <w:vAlign w:val="center"/>
          </w:tcPr>
          <w:p w14:paraId="0907BC46" w14:textId="333E3C2B" w:rsidR="00974D2C" w:rsidRPr="005F00B1" w:rsidRDefault="00974D2C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14:paraId="08CE7D35" w14:textId="03A3FCB4" w:rsidR="00974D2C" w:rsidRPr="005F00B1" w:rsidRDefault="00974D2C" w:rsidP="00063DC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74D2C" w:rsidRPr="00A80CB9" w14:paraId="01A10BBA" w14:textId="77777777" w:rsidTr="00974D2C">
        <w:trPr>
          <w:trHeight w:val="489"/>
        </w:trPr>
        <w:tc>
          <w:tcPr>
            <w:tcW w:w="1137" w:type="dxa"/>
            <w:shd w:val="clear" w:color="auto" w:fill="F5F1EB"/>
            <w:vAlign w:val="center"/>
          </w:tcPr>
          <w:p w14:paraId="245D8E98" w14:textId="4A710BFD" w:rsidR="00974D2C" w:rsidRPr="005F00B1" w:rsidRDefault="00974D2C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5F1EB"/>
            <w:vAlign w:val="center"/>
          </w:tcPr>
          <w:p w14:paraId="34342D05" w14:textId="552BDB8E" w:rsidR="00974D2C" w:rsidRPr="005F00B1" w:rsidRDefault="00974D2C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60" w:type="dxa"/>
            <w:shd w:val="clear" w:color="auto" w:fill="F5F1EB"/>
            <w:vAlign w:val="center"/>
          </w:tcPr>
          <w:p w14:paraId="50AFDD73" w14:textId="715EC238" w:rsidR="00974D2C" w:rsidRPr="005F00B1" w:rsidRDefault="00974D2C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37" w:type="dxa"/>
            <w:shd w:val="clear" w:color="auto" w:fill="F5F1EB"/>
            <w:vAlign w:val="center"/>
          </w:tcPr>
          <w:p w14:paraId="05CF6D4E" w14:textId="31BF6DD8" w:rsidR="00974D2C" w:rsidRPr="005F00B1" w:rsidRDefault="00974D2C" w:rsidP="00063DC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74D2C" w:rsidRPr="00A80CB9" w14:paraId="2526B21A" w14:textId="77777777" w:rsidTr="00974D2C">
        <w:trPr>
          <w:trHeight w:val="489"/>
        </w:trPr>
        <w:tc>
          <w:tcPr>
            <w:tcW w:w="1137" w:type="dxa"/>
            <w:shd w:val="clear" w:color="auto" w:fill="FFFFFF" w:themeFill="background1"/>
            <w:vAlign w:val="center"/>
          </w:tcPr>
          <w:p w14:paraId="1A4B8F80" w14:textId="6D89F530" w:rsidR="00974D2C" w:rsidRPr="005F00B1" w:rsidRDefault="00974D2C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5FCCEC6E" w14:textId="6E16935D" w:rsidR="00974D2C" w:rsidRPr="005F00B1" w:rsidRDefault="00974D2C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60" w:type="dxa"/>
            <w:shd w:val="clear" w:color="auto" w:fill="FFFFFF" w:themeFill="background1"/>
            <w:vAlign w:val="center"/>
          </w:tcPr>
          <w:p w14:paraId="53970F84" w14:textId="2100F8E6" w:rsidR="00974D2C" w:rsidRPr="005F00B1" w:rsidRDefault="00974D2C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14:paraId="653B0B20" w14:textId="777E0619" w:rsidR="00974D2C" w:rsidRPr="005F00B1" w:rsidRDefault="00974D2C" w:rsidP="00063DC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74D2C" w:rsidRPr="00A80CB9" w14:paraId="1B84EBE4" w14:textId="77777777" w:rsidTr="00974D2C">
        <w:trPr>
          <w:trHeight w:val="489"/>
        </w:trPr>
        <w:tc>
          <w:tcPr>
            <w:tcW w:w="1137" w:type="dxa"/>
            <w:shd w:val="clear" w:color="auto" w:fill="F5F1EB"/>
            <w:vAlign w:val="center"/>
          </w:tcPr>
          <w:p w14:paraId="588B635D" w14:textId="3AC5ABE2" w:rsidR="00974D2C" w:rsidRPr="005F00B1" w:rsidRDefault="00974D2C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5F1EB"/>
            <w:vAlign w:val="center"/>
          </w:tcPr>
          <w:p w14:paraId="766FD168" w14:textId="0AC5B2F0" w:rsidR="00974D2C" w:rsidRPr="005F00B1" w:rsidRDefault="00974D2C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60" w:type="dxa"/>
            <w:shd w:val="clear" w:color="auto" w:fill="F5F1EB"/>
            <w:vAlign w:val="center"/>
          </w:tcPr>
          <w:p w14:paraId="3AC16ED4" w14:textId="4C7E132C" w:rsidR="00974D2C" w:rsidRPr="005F00B1" w:rsidRDefault="00974D2C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37" w:type="dxa"/>
            <w:shd w:val="clear" w:color="auto" w:fill="F5F1EB"/>
            <w:vAlign w:val="center"/>
          </w:tcPr>
          <w:p w14:paraId="29C59229" w14:textId="2DA3E431" w:rsidR="00974D2C" w:rsidRPr="005F00B1" w:rsidRDefault="00974D2C" w:rsidP="00063DC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74D2C" w:rsidRPr="00A80CB9" w14:paraId="53EC8789" w14:textId="77777777" w:rsidTr="00974D2C">
        <w:trPr>
          <w:trHeight w:val="489"/>
        </w:trPr>
        <w:tc>
          <w:tcPr>
            <w:tcW w:w="1137" w:type="dxa"/>
            <w:shd w:val="clear" w:color="auto" w:fill="FFFFFF" w:themeFill="background1"/>
            <w:vAlign w:val="center"/>
          </w:tcPr>
          <w:p w14:paraId="555A37C2" w14:textId="37E54891" w:rsidR="00974D2C" w:rsidRPr="005F00B1" w:rsidRDefault="00974D2C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0119F495" w14:textId="6F182735" w:rsidR="00974D2C" w:rsidRPr="005F00B1" w:rsidRDefault="00974D2C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60" w:type="dxa"/>
            <w:shd w:val="clear" w:color="auto" w:fill="FFFFFF" w:themeFill="background1"/>
            <w:vAlign w:val="center"/>
          </w:tcPr>
          <w:p w14:paraId="5BC8A935" w14:textId="2EC556C9" w:rsidR="00974D2C" w:rsidRPr="005F00B1" w:rsidRDefault="00974D2C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14:paraId="3C102F1F" w14:textId="56099AC0" w:rsidR="00974D2C" w:rsidRPr="005F00B1" w:rsidRDefault="00974D2C" w:rsidP="00063DC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74D2C" w:rsidRPr="00A80CB9" w14:paraId="52037544" w14:textId="77777777" w:rsidTr="00974D2C">
        <w:trPr>
          <w:trHeight w:val="489"/>
        </w:trPr>
        <w:tc>
          <w:tcPr>
            <w:tcW w:w="1137" w:type="dxa"/>
            <w:shd w:val="clear" w:color="auto" w:fill="F5F1EB"/>
            <w:vAlign w:val="center"/>
          </w:tcPr>
          <w:p w14:paraId="3418735A" w14:textId="2AEB1DFE" w:rsidR="00974D2C" w:rsidRPr="005F00B1" w:rsidRDefault="00974D2C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5F1EB"/>
            <w:vAlign w:val="center"/>
          </w:tcPr>
          <w:p w14:paraId="290E22B5" w14:textId="611E34AE" w:rsidR="00974D2C" w:rsidRPr="005F00B1" w:rsidRDefault="00974D2C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60" w:type="dxa"/>
            <w:shd w:val="clear" w:color="auto" w:fill="F5F1EB"/>
            <w:vAlign w:val="center"/>
          </w:tcPr>
          <w:p w14:paraId="1E563985" w14:textId="027E563B" w:rsidR="00974D2C" w:rsidRPr="005F00B1" w:rsidRDefault="00974D2C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37" w:type="dxa"/>
            <w:shd w:val="clear" w:color="auto" w:fill="F5F1EB"/>
            <w:vAlign w:val="center"/>
          </w:tcPr>
          <w:p w14:paraId="6CE96CE5" w14:textId="052883F8" w:rsidR="00974D2C" w:rsidRPr="005F00B1" w:rsidRDefault="00974D2C" w:rsidP="00063DC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74D2C" w:rsidRPr="00A80CB9" w14:paraId="1C22B702" w14:textId="77777777" w:rsidTr="00974D2C">
        <w:trPr>
          <w:trHeight w:val="489"/>
        </w:trPr>
        <w:sdt>
          <w:sdtPr>
            <w:rPr>
              <w:sz w:val="20"/>
              <w:szCs w:val="20"/>
            </w:rPr>
            <w:id w:val="1673756306"/>
            <w:placeholder>
              <w:docPart w:val="DF400B29B24F49BF88B20137C95005C6"/>
            </w:placeholder>
            <w:showingPlcHdr/>
          </w:sdtPr>
          <w:sdtEndPr/>
          <w:sdtContent>
            <w:tc>
              <w:tcPr>
                <w:tcW w:w="1137" w:type="dxa"/>
                <w:shd w:val="clear" w:color="auto" w:fill="FFFFFF" w:themeFill="background1"/>
                <w:vAlign w:val="center"/>
              </w:tcPr>
              <w:p w14:paraId="69B69714" w14:textId="77777777" w:rsidR="00974D2C" w:rsidRPr="00A80CB9" w:rsidRDefault="006678AD" w:rsidP="00063DC3">
                <w:pPr>
                  <w:pStyle w:val="TableParagraph"/>
                  <w:rPr>
                    <w:sz w:val="20"/>
                    <w:szCs w:val="20"/>
                  </w:rPr>
                </w:pPr>
                <w:r w:rsidRPr="00A80CB9">
                  <w:rPr>
                    <w:rStyle w:val="PlaceholderText"/>
                    <w:color w:val="FFFFFF" w:themeColor="background1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689375512"/>
            <w:placeholder>
              <w:docPart w:val="099E0E1B9C954734B6EDF12E2548ABE9"/>
            </w:placeholder>
            <w:showingPlcHdr/>
          </w:sdtPr>
          <w:sdtEndPr/>
          <w:sdtContent>
            <w:tc>
              <w:tcPr>
                <w:tcW w:w="2070" w:type="dxa"/>
                <w:shd w:val="clear" w:color="auto" w:fill="FFFFFF" w:themeFill="background1"/>
                <w:vAlign w:val="center"/>
              </w:tcPr>
              <w:p w14:paraId="1CCED141" w14:textId="77777777" w:rsidR="00974D2C" w:rsidRPr="00A80CB9" w:rsidRDefault="006678AD" w:rsidP="00063DC3">
                <w:pPr>
                  <w:pStyle w:val="TableParagraph"/>
                  <w:rPr>
                    <w:sz w:val="20"/>
                    <w:szCs w:val="20"/>
                  </w:rPr>
                </w:pPr>
                <w:r w:rsidRPr="00A80CB9">
                  <w:rPr>
                    <w:rStyle w:val="PlaceholderText"/>
                    <w:color w:val="FFFFFF" w:themeColor="background1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32430951"/>
            <w:placeholder>
              <w:docPart w:val="711539324EDD4100B4A7B1F080E62C98"/>
            </w:placeholder>
            <w:showingPlcHdr/>
          </w:sdtPr>
          <w:sdtEndPr/>
          <w:sdtContent>
            <w:tc>
              <w:tcPr>
                <w:tcW w:w="4860" w:type="dxa"/>
                <w:shd w:val="clear" w:color="auto" w:fill="FFFFFF" w:themeFill="background1"/>
                <w:vAlign w:val="center"/>
              </w:tcPr>
              <w:p w14:paraId="453E6F2C" w14:textId="77777777" w:rsidR="00974D2C" w:rsidRPr="00A80CB9" w:rsidRDefault="006678AD" w:rsidP="00063DC3">
                <w:pPr>
                  <w:pStyle w:val="TableParagraph"/>
                  <w:rPr>
                    <w:sz w:val="20"/>
                    <w:szCs w:val="20"/>
                  </w:rPr>
                </w:pPr>
                <w:r w:rsidRPr="00A80CB9">
                  <w:rPr>
                    <w:rStyle w:val="PlaceholderText"/>
                    <w:color w:val="FFFFFF" w:themeColor="background1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43399059"/>
            <w:placeholder>
              <w:docPart w:val="1B21178692DF47B59EEE14AB3D89F314"/>
            </w:placeholder>
            <w:showingPlcHdr/>
          </w:sdtPr>
          <w:sdtEndPr/>
          <w:sdtContent>
            <w:tc>
              <w:tcPr>
                <w:tcW w:w="2537" w:type="dxa"/>
                <w:shd w:val="clear" w:color="auto" w:fill="FFFFFF" w:themeFill="background1"/>
                <w:vAlign w:val="center"/>
              </w:tcPr>
              <w:p w14:paraId="073BCC8B" w14:textId="77777777" w:rsidR="00974D2C" w:rsidRPr="00A80CB9" w:rsidRDefault="006678AD" w:rsidP="00063DC3">
                <w:pPr>
                  <w:pStyle w:val="TableParagraph"/>
                  <w:rPr>
                    <w:sz w:val="20"/>
                    <w:szCs w:val="20"/>
                  </w:rPr>
                </w:pPr>
                <w:r w:rsidRPr="00A80CB9">
                  <w:rPr>
                    <w:rStyle w:val="PlaceholderText"/>
                    <w:color w:val="FFFFFF" w:themeColor="background1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7AD37847" w14:textId="77777777" w:rsidR="00541513" w:rsidRDefault="00541513">
      <w:pPr>
        <w:pStyle w:val="BodyText"/>
        <w:spacing w:before="196"/>
      </w:pPr>
    </w:p>
    <w:p w14:paraId="1DBA309C" w14:textId="77777777" w:rsidR="00541513" w:rsidRDefault="00541513">
      <w:pPr>
        <w:pStyle w:val="BodyText"/>
        <w:sectPr w:rsidR="00541513">
          <w:headerReference w:type="default" r:id="rId14"/>
          <w:footerReference w:type="default" r:id="rId15"/>
          <w:pgSz w:w="12240" w:h="15840"/>
          <w:pgMar w:top="1520" w:right="720" w:bottom="500" w:left="360" w:header="600" w:footer="304" w:gutter="0"/>
          <w:cols w:space="720"/>
        </w:sectPr>
      </w:pPr>
    </w:p>
    <w:p w14:paraId="6FCDEB93" w14:textId="519B6FDF" w:rsidR="00541513" w:rsidRDefault="00541513" w:rsidP="00860D32">
      <w:pPr>
        <w:pStyle w:val="BodyText"/>
        <w:spacing w:before="16"/>
      </w:pPr>
      <w:bookmarkStart w:id="32" w:name="RECORD_OF_DISTRIBUTION"/>
      <w:bookmarkStart w:id="33" w:name="Copies_of_plans_and_annexes_will_be_dist"/>
      <w:bookmarkStart w:id="34" w:name="Person/Agency"/>
      <w:bookmarkStart w:id="35" w:name="Date"/>
      <w:bookmarkStart w:id="36" w:name="Method"/>
      <w:bookmarkStart w:id="37" w:name="Additional_Info"/>
      <w:bookmarkStart w:id="38" w:name="Distributed_By"/>
      <w:bookmarkEnd w:id="32"/>
      <w:bookmarkEnd w:id="33"/>
      <w:bookmarkEnd w:id="34"/>
      <w:bookmarkEnd w:id="35"/>
      <w:bookmarkEnd w:id="36"/>
      <w:bookmarkEnd w:id="37"/>
      <w:bookmarkEnd w:id="38"/>
    </w:p>
    <w:p w14:paraId="49D36AA7" w14:textId="77777777" w:rsidR="00541513" w:rsidRDefault="004E7E10" w:rsidP="00860D32">
      <w:pPr>
        <w:pStyle w:val="BodyText"/>
        <w:spacing w:before="60" w:after="120" w:line="300" w:lineRule="auto"/>
        <w:ind w:left="533" w:right="187"/>
      </w:pPr>
      <w:r>
        <w:t>Copies of plans and annexes will be distributed to those tasked in this document. The record of distribution will be</w:t>
      </w:r>
      <w:r>
        <w:rPr>
          <w:spacing w:val="40"/>
        </w:rPr>
        <w:t xml:space="preserve"> </w:t>
      </w:r>
      <w:r>
        <w:t>kept as proof that tasked individuals and organizations have been given a copy of the plan. Indicate the name/title of</w:t>
      </w:r>
      <w:r>
        <w:rPr>
          <w:spacing w:val="40"/>
        </w:rPr>
        <w:t xml:space="preserve"> </w:t>
      </w:r>
      <w:r>
        <w:t>the person receiving the plan, the date of delivery.</w:t>
      </w:r>
    </w:p>
    <w:tbl>
      <w:tblPr>
        <w:tblW w:w="10579" w:type="dxa"/>
        <w:tblInd w:w="472" w:type="dxa"/>
        <w:tblLayout w:type="fixed"/>
        <w:tblCellMar>
          <w:top w:w="29" w:type="dxa"/>
          <w:left w:w="72" w:type="dxa"/>
          <w:bottom w:w="29" w:type="dxa"/>
          <w:right w:w="72" w:type="dxa"/>
        </w:tblCellMar>
        <w:tblLook w:val="01E0" w:firstRow="1" w:lastRow="1" w:firstColumn="1" w:lastColumn="1" w:noHBand="0" w:noVBand="0"/>
      </w:tblPr>
      <w:tblGrid>
        <w:gridCol w:w="2397"/>
        <w:gridCol w:w="1980"/>
        <w:gridCol w:w="1970"/>
        <w:gridCol w:w="2260"/>
        <w:gridCol w:w="1972"/>
      </w:tblGrid>
      <w:tr w:rsidR="008911E2" w:rsidRPr="0033663E" w14:paraId="3623C8A1" w14:textId="77777777" w:rsidTr="00B2069A">
        <w:trPr>
          <w:trHeight w:val="447"/>
        </w:trPr>
        <w:tc>
          <w:tcPr>
            <w:tcW w:w="2397" w:type="dxa"/>
            <w:shd w:val="clear" w:color="auto" w:fill="1B294A"/>
            <w:vAlign w:val="center"/>
          </w:tcPr>
          <w:p w14:paraId="4EAF5312" w14:textId="77777777" w:rsidR="008911E2" w:rsidRPr="0033663E" w:rsidRDefault="008911E2" w:rsidP="00B2069A">
            <w:pPr>
              <w:rPr>
                <w:sz w:val="20"/>
                <w:szCs w:val="20"/>
              </w:rPr>
            </w:pPr>
            <w:r w:rsidRPr="0033663E">
              <w:rPr>
                <w:color w:val="FFFFFF"/>
                <w:sz w:val="20"/>
                <w:szCs w:val="20"/>
              </w:rPr>
              <w:t>Person/Agency</w:t>
            </w:r>
          </w:p>
        </w:tc>
        <w:tc>
          <w:tcPr>
            <w:tcW w:w="1980" w:type="dxa"/>
            <w:shd w:val="clear" w:color="auto" w:fill="1B294A"/>
            <w:vAlign w:val="center"/>
          </w:tcPr>
          <w:p w14:paraId="3712C18A" w14:textId="77777777" w:rsidR="008911E2" w:rsidRPr="0033663E" w:rsidRDefault="008911E2" w:rsidP="00B2069A">
            <w:pPr>
              <w:rPr>
                <w:sz w:val="20"/>
                <w:szCs w:val="20"/>
              </w:rPr>
            </w:pPr>
            <w:r w:rsidRPr="0033663E">
              <w:rPr>
                <w:color w:val="FFFFFF"/>
                <w:spacing w:val="-2"/>
                <w:sz w:val="20"/>
                <w:szCs w:val="20"/>
              </w:rPr>
              <w:t>Date</w:t>
            </w:r>
          </w:p>
        </w:tc>
        <w:tc>
          <w:tcPr>
            <w:tcW w:w="1970" w:type="dxa"/>
            <w:shd w:val="clear" w:color="auto" w:fill="1B294A"/>
            <w:vAlign w:val="center"/>
          </w:tcPr>
          <w:p w14:paraId="6597A977" w14:textId="77777777" w:rsidR="008911E2" w:rsidRPr="0033663E" w:rsidRDefault="008911E2" w:rsidP="00B2069A">
            <w:pPr>
              <w:rPr>
                <w:sz w:val="20"/>
                <w:szCs w:val="20"/>
              </w:rPr>
            </w:pPr>
            <w:r w:rsidRPr="0033663E">
              <w:rPr>
                <w:color w:val="FFFFFF"/>
                <w:sz w:val="20"/>
                <w:szCs w:val="20"/>
              </w:rPr>
              <w:t>Method</w:t>
            </w:r>
          </w:p>
        </w:tc>
        <w:tc>
          <w:tcPr>
            <w:tcW w:w="2260" w:type="dxa"/>
            <w:shd w:val="clear" w:color="auto" w:fill="1B294A"/>
            <w:vAlign w:val="center"/>
          </w:tcPr>
          <w:p w14:paraId="064D2E60" w14:textId="77777777" w:rsidR="008911E2" w:rsidRPr="0033663E" w:rsidRDefault="008911E2" w:rsidP="00B2069A">
            <w:pPr>
              <w:pStyle w:val="TableParagraph"/>
              <w:rPr>
                <w:sz w:val="20"/>
                <w:szCs w:val="20"/>
              </w:rPr>
            </w:pPr>
            <w:r w:rsidRPr="0033663E">
              <w:rPr>
                <w:sz w:val="20"/>
                <w:szCs w:val="20"/>
              </w:rPr>
              <w:t>Additional Info</w:t>
            </w:r>
          </w:p>
        </w:tc>
        <w:tc>
          <w:tcPr>
            <w:tcW w:w="1972" w:type="dxa"/>
            <w:shd w:val="clear" w:color="auto" w:fill="1B294A"/>
            <w:vAlign w:val="center"/>
          </w:tcPr>
          <w:p w14:paraId="59F8BAD1" w14:textId="77777777" w:rsidR="008911E2" w:rsidRPr="0033663E" w:rsidRDefault="008911E2" w:rsidP="00B2069A">
            <w:pPr>
              <w:pStyle w:val="TableParagraph"/>
              <w:rPr>
                <w:sz w:val="20"/>
                <w:szCs w:val="20"/>
              </w:rPr>
            </w:pPr>
            <w:r w:rsidRPr="0033663E">
              <w:rPr>
                <w:sz w:val="20"/>
                <w:szCs w:val="20"/>
              </w:rPr>
              <w:t>Distributed By</w:t>
            </w:r>
          </w:p>
        </w:tc>
      </w:tr>
      <w:tr w:rsidR="008911E2" w:rsidRPr="0033663E" w14:paraId="7D14A6DB" w14:textId="77777777" w:rsidTr="00B2069A">
        <w:trPr>
          <w:trHeight w:val="417"/>
        </w:trPr>
        <w:tc>
          <w:tcPr>
            <w:tcW w:w="2397" w:type="dxa"/>
            <w:shd w:val="clear" w:color="auto" w:fill="F5F1EB"/>
            <w:vAlign w:val="center"/>
          </w:tcPr>
          <w:p w14:paraId="15D4A720" w14:textId="617F28B0" w:rsidR="00696706" w:rsidRPr="005F00B1" w:rsidRDefault="00696706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5F1EB"/>
            <w:vAlign w:val="center"/>
          </w:tcPr>
          <w:p w14:paraId="1A1C39EA" w14:textId="03288ACA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70" w:type="dxa"/>
            <w:shd w:val="clear" w:color="auto" w:fill="F5F1EB"/>
            <w:vAlign w:val="center"/>
          </w:tcPr>
          <w:p w14:paraId="47E67DD4" w14:textId="1CF1F00D" w:rsidR="008911E2" w:rsidRPr="005F00B1" w:rsidRDefault="008911E2" w:rsidP="00B2069A">
            <w:pPr>
              <w:pStyle w:val="TableParagraph"/>
              <w:ind w:right="23"/>
              <w:rPr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F5F1EB"/>
            <w:vAlign w:val="center"/>
          </w:tcPr>
          <w:p w14:paraId="70761437" w14:textId="3F49894D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F5F1EB"/>
            <w:vAlign w:val="center"/>
          </w:tcPr>
          <w:p w14:paraId="7CF278E3" w14:textId="02891897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911E2" w:rsidRPr="0033663E" w14:paraId="7D057439" w14:textId="77777777" w:rsidTr="00B2069A">
        <w:trPr>
          <w:trHeight w:val="501"/>
        </w:trPr>
        <w:tc>
          <w:tcPr>
            <w:tcW w:w="2397" w:type="dxa"/>
            <w:vAlign w:val="center"/>
          </w:tcPr>
          <w:p w14:paraId="1C520C48" w14:textId="781FF432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2ADEF37" w14:textId="4F1A0ADB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70" w:type="dxa"/>
            <w:vAlign w:val="center"/>
          </w:tcPr>
          <w:p w14:paraId="35BEC847" w14:textId="17FACBAF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0" w:type="dxa"/>
            <w:vAlign w:val="center"/>
          </w:tcPr>
          <w:p w14:paraId="73162794" w14:textId="05E5BAB5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14:paraId="33F94629" w14:textId="5B806434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911E2" w:rsidRPr="0033663E" w14:paraId="38BC24CA" w14:textId="77777777" w:rsidTr="00B2069A">
        <w:trPr>
          <w:trHeight w:val="501"/>
        </w:trPr>
        <w:tc>
          <w:tcPr>
            <w:tcW w:w="2397" w:type="dxa"/>
            <w:shd w:val="clear" w:color="auto" w:fill="F5F1EB"/>
            <w:vAlign w:val="center"/>
          </w:tcPr>
          <w:p w14:paraId="5548AD09" w14:textId="52B70872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5F1EB"/>
            <w:vAlign w:val="center"/>
          </w:tcPr>
          <w:p w14:paraId="602315B3" w14:textId="6A4BEECF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70" w:type="dxa"/>
            <w:shd w:val="clear" w:color="auto" w:fill="F5F1EB"/>
            <w:vAlign w:val="center"/>
          </w:tcPr>
          <w:p w14:paraId="3D044F4A" w14:textId="78CE13F0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F5F1EB"/>
            <w:vAlign w:val="center"/>
          </w:tcPr>
          <w:p w14:paraId="6962ACDC" w14:textId="4110AA03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F5F1EB"/>
            <w:vAlign w:val="center"/>
          </w:tcPr>
          <w:p w14:paraId="098E721B" w14:textId="219D3AF2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911E2" w:rsidRPr="0033663E" w14:paraId="5DCE571B" w14:textId="77777777" w:rsidTr="00B2069A">
        <w:trPr>
          <w:trHeight w:val="501"/>
        </w:trPr>
        <w:tc>
          <w:tcPr>
            <w:tcW w:w="2397" w:type="dxa"/>
            <w:vAlign w:val="center"/>
          </w:tcPr>
          <w:p w14:paraId="24DC2EF4" w14:textId="3DF183BC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E020AC0" w14:textId="7131B474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70" w:type="dxa"/>
            <w:vAlign w:val="center"/>
          </w:tcPr>
          <w:p w14:paraId="1F6345DD" w14:textId="5CDF5320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0" w:type="dxa"/>
            <w:vAlign w:val="center"/>
          </w:tcPr>
          <w:p w14:paraId="3E7BE828" w14:textId="0ED1489F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14:paraId="32861B34" w14:textId="4DDE26C3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911E2" w:rsidRPr="0033663E" w14:paraId="0E348A82" w14:textId="77777777" w:rsidTr="00B2069A">
        <w:trPr>
          <w:trHeight w:val="511"/>
        </w:trPr>
        <w:tc>
          <w:tcPr>
            <w:tcW w:w="2397" w:type="dxa"/>
            <w:shd w:val="clear" w:color="auto" w:fill="F5F1EB"/>
            <w:vAlign w:val="center"/>
          </w:tcPr>
          <w:p w14:paraId="4FF09002" w14:textId="2D59F55A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5F1EB"/>
            <w:vAlign w:val="center"/>
          </w:tcPr>
          <w:p w14:paraId="5AD17777" w14:textId="0584866C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70" w:type="dxa"/>
            <w:shd w:val="clear" w:color="auto" w:fill="F5F1EB"/>
            <w:vAlign w:val="center"/>
          </w:tcPr>
          <w:p w14:paraId="30E0E8CC" w14:textId="734748BE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F5F1EB"/>
            <w:vAlign w:val="center"/>
          </w:tcPr>
          <w:p w14:paraId="3F4FA869" w14:textId="763D9C78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F5F1EB"/>
            <w:vAlign w:val="center"/>
          </w:tcPr>
          <w:p w14:paraId="6DFC96DD" w14:textId="0F3E702C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911E2" w:rsidRPr="0033663E" w14:paraId="1BFEFE4B" w14:textId="77777777" w:rsidTr="00B2069A">
        <w:trPr>
          <w:trHeight w:val="511"/>
        </w:trPr>
        <w:tc>
          <w:tcPr>
            <w:tcW w:w="2397" w:type="dxa"/>
            <w:shd w:val="clear" w:color="auto" w:fill="FFFFFF" w:themeFill="background1"/>
            <w:vAlign w:val="center"/>
          </w:tcPr>
          <w:p w14:paraId="10B25833" w14:textId="32EC64F9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24EE4E22" w14:textId="4FF2C3E5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70" w:type="dxa"/>
            <w:shd w:val="clear" w:color="auto" w:fill="FFFFFF" w:themeFill="background1"/>
            <w:vAlign w:val="center"/>
          </w:tcPr>
          <w:p w14:paraId="65382B44" w14:textId="2A46DD40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FFFFFF" w:themeFill="background1"/>
            <w:vAlign w:val="center"/>
          </w:tcPr>
          <w:p w14:paraId="36E0C365" w14:textId="5D5F9D35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FFFFFF" w:themeFill="background1"/>
            <w:vAlign w:val="center"/>
          </w:tcPr>
          <w:p w14:paraId="67B4BE8C" w14:textId="6E7D6BD7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911E2" w:rsidRPr="00B651E5" w14:paraId="1BE75D18" w14:textId="77777777" w:rsidTr="00B2069A">
        <w:trPr>
          <w:trHeight w:val="511"/>
        </w:trPr>
        <w:tc>
          <w:tcPr>
            <w:tcW w:w="2397" w:type="dxa"/>
            <w:shd w:val="clear" w:color="auto" w:fill="F5F1EB"/>
            <w:vAlign w:val="center"/>
          </w:tcPr>
          <w:p w14:paraId="206E3946" w14:textId="5AE21A40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5F1EB"/>
            <w:vAlign w:val="center"/>
          </w:tcPr>
          <w:p w14:paraId="3F97E47B" w14:textId="134E2D94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70" w:type="dxa"/>
            <w:shd w:val="clear" w:color="auto" w:fill="F5F1EB"/>
            <w:vAlign w:val="center"/>
          </w:tcPr>
          <w:p w14:paraId="41252969" w14:textId="2C1101D7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F5F1EB"/>
            <w:vAlign w:val="center"/>
          </w:tcPr>
          <w:p w14:paraId="49B27C1B" w14:textId="05B4C5A4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F5F1EB"/>
            <w:vAlign w:val="center"/>
          </w:tcPr>
          <w:p w14:paraId="5F500547" w14:textId="53F290E6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911E2" w:rsidRPr="0033663E" w14:paraId="00657DA4" w14:textId="77777777" w:rsidTr="00B2069A">
        <w:trPr>
          <w:trHeight w:val="511"/>
        </w:trPr>
        <w:tc>
          <w:tcPr>
            <w:tcW w:w="2397" w:type="dxa"/>
            <w:shd w:val="clear" w:color="auto" w:fill="FFFFFF" w:themeFill="background1"/>
            <w:vAlign w:val="center"/>
          </w:tcPr>
          <w:p w14:paraId="15EB3591" w14:textId="26FFC4D7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7B72B8F7" w14:textId="39648733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70" w:type="dxa"/>
            <w:shd w:val="clear" w:color="auto" w:fill="FFFFFF" w:themeFill="background1"/>
            <w:vAlign w:val="center"/>
          </w:tcPr>
          <w:p w14:paraId="7B2ECBE5" w14:textId="0CB98F44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FFFFFF" w:themeFill="background1"/>
            <w:vAlign w:val="center"/>
          </w:tcPr>
          <w:p w14:paraId="4D510D3F" w14:textId="0ED73413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FFFFFF" w:themeFill="background1"/>
            <w:vAlign w:val="center"/>
          </w:tcPr>
          <w:p w14:paraId="397609DF" w14:textId="568C140D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911E2" w:rsidRPr="0033663E" w14:paraId="28BE3881" w14:textId="77777777" w:rsidTr="00B2069A">
        <w:trPr>
          <w:trHeight w:val="511"/>
        </w:trPr>
        <w:tc>
          <w:tcPr>
            <w:tcW w:w="2397" w:type="dxa"/>
            <w:shd w:val="clear" w:color="auto" w:fill="F5F1EB"/>
            <w:vAlign w:val="center"/>
          </w:tcPr>
          <w:p w14:paraId="5091B6F2" w14:textId="603B0BD9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5F1EB"/>
            <w:vAlign w:val="center"/>
          </w:tcPr>
          <w:p w14:paraId="01244EDE" w14:textId="0D101D2C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70" w:type="dxa"/>
            <w:shd w:val="clear" w:color="auto" w:fill="F5F1EB"/>
            <w:vAlign w:val="center"/>
          </w:tcPr>
          <w:p w14:paraId="68F23A31" w14:textId="392086D3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F5F1EB"/>
            <w:vAlign w:val="center"/>
          </w:tcPr>
          <w:p w14:paraId="2FAF55B3" w14:textId="545A7B71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F5F1EB"/>
            <w:vAlign w:val="center"/>
          </w:tcPr>
          <w:p w14:paraId="7477888B" w14:textId="323633C9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911E2" w:rsidRPr="0033663E" w14:paraId="2EDA09E0" w14:textId="77777777" w:rsidTr="00B2069A">
        <w:trPr>
          <w:trHeight w:val="511"/>
        </w:trPr>
        <w:tc>
          <w:tcPr>
            <w:tcW w:w="2397" w:type="dxa"/>
            <w:shd w:val="clear" w:color="auto" w:fill="FFFFFF" w:themeFill="background1"/>
            <w:vAlign w:val="center"/>
          </w:tcPr>
          <w:p w14:paraId="248A7805" w14:textId="5D463377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6F2B1268" w14:textId="769427EC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70" w:type="dxa"/>
            <w:shd w:val="clear" w:color="auto" w:fill="FFFFFF" w:themeFill="background1"/>
            <w:vAlign w:val="center"/>
          </w:tcPr>
          <w:p w14:paraId="626E21A1" w14:textId="34D08542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FFFFFF" w:themeFill="background1"/>
            <w:vAlign w:val="center"/>
          </w:tcPr>
          <w:p w14:paraId="360D1573" w14:textId="016033DA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FFFFFF" w:themeFill="background1"/>
            <w:vAlign w:val="center"/>
          </w:tcPr>
          <w:p w14:paraId="2EFCAF33" w14:textId="1CD1B8AB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911E2" w:rsidRPr="0033663E" w14:paraId="4A425B2F" w14:textId="77777777" w:rsidTr="00B2069A">
        <w:trPr>
          <w:trHeight w:val="511"/>
        </w:trPr>
        <w:tc>
          <w:tcPr>
            <w:tcW w:w="2397" w:type="dxa"/>
            <w:shd w:val="clear" w:color="auto" w:fill="F5F1EB"/>
            <w:vAlign w:val="center"/>
          </w:tcPr>
          <w:p w14:paraId="7DB9A1C0" w14:textId="16E802A5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5F1EB"/>
            <w:vAlign w:val="center"/>
          </w:tcPr>
          <w:p w14:paraId="557F389C" w14:textId="0C112870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70" w:type="dxa"/>
            <w:shd w:val="clear" w:color="auto" w:fill="F5F1EB"/>
            <w:vAlign w:val="center"/>
          </w:tcPr>
          <w:p w14:paraId="0CABAE3D" w14:textId="1EC8C007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F5F1EB"/>
            <w:vAlign w:val="center"/>
          </w:tcPr>
          <w:p w14:paraId="31480D6A" w14:textId="270D993F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F5F1EB"/>
            <w:vAlign w:val="center"/>
          </w:tcPr>
          <w:p w14:paraId="34375847" w14:textId="788056FC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911E2" w:rsidRPr="00B651E5" w14:paraId="69712E8A" w14:textId="77777777" w:rsidTr="00B2069A">
        <w:trPr>
          <w:trHeight w:val="511"/>
        </w:trPr>
        <w:tc>
          <w:tcPr>
            <w:tcW w:w="2397" w:type="dxa"/>
            <w:shd w:val="clear" w:color="auto" w:fill="FFFFFF" w:themeFill="background1"/>
            <w:vAlign w:val="center"/>
          </w:tcPr>
          <w:p w14:paraId="6EB0E72C" w14:textId="15768B04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13A17FAB" w14:textId="1A77BC3D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70" w:type="dxa"/>
            <w:shd w:val="clear" w:color="auto" w:fill="FFFFFF" w:themeFill="background1"/>
            <w:vAlign w:val="center"/>
          </w:tcPr>
          <w:p w14:paraId="35AB8030" w14:textId="47CAA494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FFFFFF" w:themeFill="background1"/>
            <w:vAlign w:val="center"/>
          </w:tcPr>
          <w:p w14:paraId="0F618CB4" w14:textId="007EF190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FFFFFF" w:themeFill="background1"/>
            <w:vAlign w:val="center"/>
          </w:tcPr>
          <w:p w14:paraId="2C5F9202" w14:textId="57B5B269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911E2" w:rsidRPr="0033663E" w14:paraId="3B7B5250" w14:textId="77777777" w:rsidTr="00B2069A">
        <w:trPr>
          <w:trHeight w:val="511"/>
        </w:trPr>
        <w:tc>
          <w:tcPr>
            <w:tcW w:w="2397" w:type="dxa"/>
            <w:shd w:val="clear" w:color="auto" w:fill="F5F1EB"/>
            <w:vAlign w:val="center"/>
          </w:tcPr>
          <w:p w14:paraId="36135FD7" w14:textId="19091301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5F1EB"/>
            <w:vAlign w:val="center"/>
          </w:tcPr>
          <w:p w14:paraId="205090AD" w14:textId="52BDA16D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70" w:type="dxa"/>
            <w:shd w:val="clear" w:color="auto" w:fill="F5F1EB"/>
            <w:vAlign w:val="center"/>
          </w:tcPr>
          <w:p w14:paraId="4DCB00F5" w14:textId="65F0605D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F5F1EB"/>
            <w:vAlign w:val="center"/>
          </w:tcPr>
          <w:p w14:paraId="7FF0951C" w14:textId="09C93E46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F5F1EB"/>
            <w:vAlign w:val="center"/>
          </w:tcPr>
          <w:p w14:paraId="4B9558C5" w14:textId="140D5F9E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911E2" w:rsidRPr="00B651E5" w14:paraId="4968070C" w14:textId="77777777" w:rsidTr="00B2069A">
        <w:trPr>
          <w:trHeight w:val="511"/>
        </w:trPr>
        <w:tc>
          <w:tcPr>
            <w:tcW w:w="2397" w:type="dxa"/>
            <w:shd w:val="clear" w:color="auto" w:fill="FFFFFF" w:themeFill="background1"/>
            <w:vAlign w:val="center"/>
          </w:tcPr>
          <w:p w14:paraId="05118B40" w14:textId="73FA8C73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0D17D4F8" w14:textId="597909AB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70" w:type="dxa"/>
            <w:shd w:val="clear" w:color="auto" w:fill="FFFFFF" w:themeFill="background1"/>
            <w:vAlign w:val="center"/>
          </w:tcPr>
          <w:p w14:paraId="6651E2D7" w14:textId="6875F68F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FFFFFF" w:themeFill="background1"/>
            <w:vAlign w:val="center"/>
          </w:tcPr>
          <w:p w14:paraId="6E784D83" w14:textId="161056D2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FFFFFF" w:themeFill="background1"/>
            <w:vAlign w:val="center"/>
          </w:tcPr>
          <w:p w14:paraId="18427AA7" w14:textId="5B0772F4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911E2" w:rsidRPr="0033663E" w14:paraId="7A931D39" w14:textId="77777777" w:rsidTr="00B2069A">
        <w:trPr>
          <w:trHeight w:val="511"/>
        </w:trPr>
        <w:tc>
          <w:tcPr>
            <w:tcW w:w="2397" w:type="dxa"/>
            <w:shd w:val="clear" w:color="auto" w:fill="F5F1EB"/>
            <w:vAlign w:val="center"/>
          </w:tcPr>
          <w:p w14:paraId="36E341E9" w14:textId="18EF1D79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5F1EB"/>
            <w:vAlign w:val="center"/>
          </w:tcPr>
          <w:p w14:paraId="4764465C" w14:textId="560E5E9B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70" w:type="dxa"/>
            <w:shd w:val="clear" w:color="auto" w:fill="F5F1EB"/>
            <w:vAlign w:val="center"/>
          </w:tcPr>
          <w:p w14:paraId="6CEC1288" w14:textId="7E34003E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F5F1EB"/>
            <w:vAlign w:val="center"/>
          </w:tcPr>
          <w:p w14:paraId="378FE6D0" w14:textId="0BFE5712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F5F1EB"/>
            <w:vAlign w:val="center"/>
          </w:tcPr>
          <w:p w14:paraId="269699B3" w14:textId="21B249DE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911E2" w:rsidRPr="0033663E" w14:paraId="5958F2F7" w14:textId="77777777" w:rsidTr="00B2069A">
        <w:trPr>
          <w:trHeight w:val="511"/>
        </w:trPr>
        <w:tc>
          <w:tcPr>
            <w:tcW w:w="2397" w:type="dxa"/>
            <w:shd w:val="clear" w:color="auto" w:fill="FFFFFF" w:themeFill="background1"/>
            <w:vAlign w:val="center"/>
          </w:tcPr>
          <w:p w14:paraId="78D5128F" w14:textId="27D49C3D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2135E5B9" w14:textId="3663C595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70" w:type="dxa"/>
            <w:shd w:val="clear" w:color="auto" w:fill="FFFFFF" w:themeFill="background1"/>
            <w:vAlign w:val="center"/>
          </w:tcPr>
          <w:p w14:paraId="2BBAA1BB" w14:textId="7203D752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FFFFFF" w:themeFill="background1"/>
            <w:vAlign w:val="center"/>
          </w:tcPr>
          <w:p w14:paraId="31DB4D43" w14:textId="1B78C9CC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FFFFFF" w:themeFill="background1"/>
            <w:vAlign w:val="center"/>
          </w:tcPr>
          <w:p w14:paraId="452FE45F" w14:textId="038B805E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911E2" w:rsidRPr="00B651E5" w14:paraId="66FF5CCC" w14:textId="77777777" w:rsidTr="00B2069A">
        <w:trPr>
          <w:trHeight w:val="511"/>
        </w:trPr>
        <w:tc>
          <w:tcPr>
            <w:tcW w:w="2397" w:type="dxa"/>
            <w:shd w:val="clear" w:color="auto" w:fill="F5F1EB"/>
            <w:vAlign w:val="center"/>
          </w:tcPr>
          <w:p w14:paraId="446DE17F" w14:textId="128FC483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5F1EB"/>
            <w:vAlign w:val="center"/>
          </w:tcPr>
          <w:p w14:paraId="467090F7" w14:textId="61A82A65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70" w:type="dxa"/>
            <w:shd w:val="clear" w:color="auto" w:fill="F5F1EB"/>
            <w:vAlign w:val="center"/>
          </w:tcPr>
          <w:p w14:paraId="677626AD" w14:textId="40CF28B4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F5F1EB"/>
            <w:vAlign w:val="center"/>
          </w:tcPr>
          <w:p w14:paraId="3AB6979C" w14:textId="71265B94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F5F1EB"/>
            <w:vAlign w:val="center"/>
          </w:tcPr>
          <w:p w14:paraId="09E31092" w14:textId="2AE57DBB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911E2" w:rsidRPr="00B651E5" w14:paraId="1488D387" w14:textId="77777777" w:rsidTr="00B2069A">
        <w:trPr>
          <w:trHeight w:val="511"/>
        </w:trPr>
        <w:tc>
          <w:tcPr>
            <w:tcW w:w="2397" w:type="dxa"/>
            <w:shd w:val="clear" w:color="auto" w:fill="FFFFFF" w:themeFill="background1"/>
            <w:vAlign w:val="center"/>
          </w:tcPr>
          <w:p w14:paraId="6D97DAF1" w14:textId="14C41B4E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75B751C6" w14:textId="4077ED58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70" w:type="dxa"/>
            <w:shd w:val="clear" w:color="auto" w:fill="FFFFFF" w:themeFill="background1"/>
            <w:vAlign w:val="center"/>
          </w:tcPr>
          <w:p w14:paraId="14C90D72" w14:textId="72FF20ED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FFFFFF" w:themeFill="background1"/>
            <w:vAlign w:val="center"/>
          </w:tcPr>
          <w:p w14:paraId="00159347" w14:textId="5680B07F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FFFFFF" w:themeFill="background1"/>
            <w:vAlign w:val="center"/>
          </w:tcPr>
          <w:p w14:paraId="56BFBB7F" w14:textId="3C2AD81C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911E2" w:rsidRPr="00B651E5" w14:paraId="725486C0" w14:textId="77777777" w:rsidTr="00B2069A">
        <w:trPr>
          <w:trHeight w:val="511"/>
        </w:trPr>
        <w:tc>
          <w:tcPr>
            <w:tcW w:w="2397" w:type="dxa"/>
            <w:shd w:val="clear" w:color="auto" w:fill="F5F1EB"/>
            <w:vAlign w:val="center"/>
          </w:tcPr>
          <w:p w14:paraId="6027A1BB" w14:textId="0F6DAFEB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5F1EB"/>
            <w:vAlign w:val="center"/>
          </w:tcPr>
          <w:p w14:paraId="6B746BE8" w14:textId="6C20166C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70" w:type="dxa"/>
            <w:shd w:val="clear" w:color="auto" w:fill="F5F1EB"/>
            <w:vAlign w:val="center"/>
          </w:tcPr>
          <w:p w14:paraId="6C5C8F7A" w14:textId="1AD534B9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F5F1EB"/>
            <w:vAlign w:val="center"/>
          </w:tcPr>
          <w:p w14:paraId="35F92040" w14:textId="3A038D02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F5F1EB"/>
            <w:vAlign w:val="center"/>
          </w:tcPr>
          <w:p w14:paraId="31570481" w14:textId="526E0D7E" w:rsidR="008911E2" w:rsidRPr="005F00B1" w:rsidRDefault="008911E2" w:rsidP="00B2069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911E2" w:rsidRPr="00B651E5" w14:paraId="4334E973" w14:textId="77777777" w:rsidTr="00B2069A">
        <w:trPr>
          <w:trHeight w:val="511"/>
        </w:trPr>
        <w:sdt>
          <w:sdtPr>
            <w:rPr>
              <w:color w:val="FFFFFF" w:themeColor="background1"/>
              <w:sz w:val="20"/>
              <w:szCs w:val="20"/>
            </w:rPr>
            <w:id w:val="350533605"/>
            <w:placeholder>
              <w:docPart w:val="6A948B764BD34604AD60C7672AACBC26"/>
            </w:placeholder>
            <w:showingPlcHdr/>
          </w:sdtPr>
          <w:sdtEndPr/>
          <w:sdtContent>
            <w:tc>
              <w:tcPr>
                <w:tcW w:w="2397" w:type="dxa"/>
                <w:shd w:val="clear" w:color="auto" w:fill="FFFFFF" w:themeFill="background1"/>
                <w:vAlign w:val="center"/>
              </w:tcPr>
              <w:p w14:paraId="2FC2754D" w14:textId="77777777" w:rsidR="008911E2" w:rsidRPr="00B651E5" w:rsidRDefault="0033663E" w:rsidP="00B2069A">
                <w:pPr>
                  <w:pStyle w:val="TableParagraph"/>
                  <w:rPr>
                    <w:color w:val="FFFFFF" w:themeColor="background1"/>
                    <w:sz w:val="20"/>
                    <w:szCs w:val="20"/>
                  </w:rPr>
                </w:pPr>
                <w:r w:rsidRPr="00B651E5">
                  <w:rPr>
                    <w:rStyle w:val="PlaceholderText"/>
                    <w:color w:val="FFFFFF" w:themeColor="background1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color w:val="FFFFFF" w:themeColor="background1"/>
              <w:sz w:val="20"/>
              <w:szCs w:val="20"/>
            </w:rPr>
            <w:id w:val="620047391"/>
            <w:placeholder>
              <w:docPart w:val="C895AF03A4BC46B89D42D6A471FE2FDB"/>
            </w:placeholder>
            <w:showingPlcHdr/>
          </w:sdtPr>
          <w:sdtEndPr/>
          <w:sdtContent>
            <w:tc>
              <w:tcPr>
                <w:tcW w:w="1980" w:type="dxa"/>
                <w:shd w:val="clear" w:color="auto" w:fill="FFFFFF" w:themeFill="background1"/>
                <w:vAlign w:val="center"/>
              </w:tcPr>
              <w:p w14:paraId="521AE70F" w14:textId="77777777" w:rsidR="008911E2" w:rsidRPr="00B651E5" w:rsidRDefault="0033663E" w:rsidP="00B2069A">
                <w:pPr>
                  <w:pStyle w:val="TableParagraph"/>
                  <w:rPr>
                    <w:color w:val="FFFFFF" w:themeColor="background1"/>
                    <w:sz w:val="20"/>
                    <w:szCs w:val="20"/>
                  </w:rPr>
                </w:pPr>
                <w:r w:rsidRPr="00B651E5">
                  <w:rPr>
                    <w:rStyle w:val="PlaceholderText"/>
                    <w:color w:val="FFFFFF" w:themeColor="background1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color w:val="FFFFFF" w:themeColor="background1"/>
              <w:sz w:val="20"/>
              <w:szCs w:val="20"/>
            </w:rPr>
            <w:id w:val="-261678652"/>
            <w:placeholder>
              <w:docPart w:val="1D2D4601C7AA43288C6A689251688AC5"/>
            </w:placeholder>
            <w:showingPlcHdr/>
          </w:sdtPr>
          <w:sdtEndPr/>
          <w:sdtContent>
            <w:tc>
              <w:tcPr>
                <w:tcW w:w="1970" w:type="dxa"/>
                <w:shd w:val="clear" w:color="auto" w:fill="FFFFFF" w:themeFill="background1"/>
                <w:vAlign w:val="center"/>
              </w:tcPr>
              <w:p w14:paraId="6D1F0D5A" w14:textId="77777777" w:rsidR="008911E2" w:rsidRPr="00B651E5" w:rsidRDefault="0033663E" w:rsidP="00B2069A">
                <w:pPr>
                  <w:pStyle w:val="TableParagraph"/>
                  <w:rPr>
                    <w:color w:val="FFFFFF" w:themeColor="background1"/>
                    <w:sz w:val="20"/>
                    <w:szCs w:val="20"/>
                  </w:rPr>
                </w:pPr>
                <w:r w:rsidRPr="00B651E5">
                  <w:rPr>
                    <w:rStyle w:val="PlaceholderText"/>
                    <w:color w:val="FFFFFF" w:themeColor="background1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color w:val="FFFFFF" w:themeColor="background1"/>
              <w:sz w:val="20"/>
              <w:szCs w:val="20"/>
            </w:rPr>
            <w:id w:val="974567679"/>
            <w:placeholder>
              <w:docPart w:val="EA3341343B6041BAAA40DA56A2EAE8A3"/>
            </w:placeholder>
            <w:showingPlcHdr/>
          </w:sdtPr>
          <w:sdtEndPr/>
          <w:sdtContent>
            <w:tc>
              <w:tcPr>
                <w:tcW w:w="2260" w:type="dxa"/>
                <w:shd w:val="clear" w:color="auto" w:fill="FFFFFF" w:themeFill="background1"/>
                <w:vAlign w:val="center"/>
              </w:tcPr>
              <w:p w14:paraId="5B502CE8" w14:textId="77777777" w:rsidR="008911E2" w:rsidRPr="00B651E5" w:rsidRDefault="0033663E" w:rsidP="00B2069A">
                <w:pPr>
                  <w:pStyle w:val="TableParagraph"/>
                  <w:rPr>
                    <w:color w:val="FFFFFF" w:themeColor="background1"/>
                    <w:sz w:val="20"/>
                    <w:szCs w:val="20"/>
                  </w:rPr>
                </w:pPr>
                <w:r w:rsidRPr="00B651E5">
                  <w:rPr>
                    <w:rStyle w:val="PlaceholderText"/>
                    <w:color w:val="FFFFFF" w:themeColor="background1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color w:val="FFFFFF" w:themeColor="background1"/>
              <w:sz w:val="20"/>
              <w:szCs w:val="20"/>
            </w:rPr>
            <w:id w:val="-1452008028"/>
            <w:placeholder>
              <w:docPart w:val="CB20A20EE53E49ED9A89921C01BCDA10"/>
            </w:placeholder>
            <w:showingPlcHdr/>
          </w:sdtPr>
          <w:sdtEndPr/>
          <w:sdtContent>
            <w:tc>
              <w:tcPr>
                <w:tcW w:w="1972" w:type="dxa"/>
                <w:shd w:val="clear" w:color="auto" w:fill="FFFFFF" w:themeFill="background1"/>
                <w:vAlign w:val="center"/>
              </w:tcPr>
              <w:p w14:paraId="2DD799D2" w14:textId="77777777" w:rsidR="008911E2" w:rsidRPr="00B651E5" w:rsidRDefault="0033663E" w:rsidP="00B2069A">
                <w:pPr>
                  <w:pStyle w:val="TableParagraph"/>
                  <w:rPr>
                    <w:color w:val="FFFFFF" w:themeColor="background1"/>
                    <w:sz w:val="20"/>
                    <w:szCs w:val="20"/>
                  </w:rPr>
                </w:pPr>
                <w:r w:rsidRPr="00B651E5">
                  <w:rPr>
                    <w:rStyle w:val="PlaceholderText"/>
                    <w:color w:val="FFFFFF" w:themeColor="background1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5FECCAA6" w14:textId="77777777" w:rsidR="00541513" w:rsidRDefault="00541513" w:rsidP="006D2264">
      <w:pPr>
        <w:pStyle w:val="BodyText"/>
      </w:pPr>
    </w:p>
    <w:p w14:paraId="1A273566" w14:textId="77777777" w:rsidR="00541513" w:rsidRDefault="00541513" w:rsidP="008911E2">
      <w:pPr>
        <w:pStyle w:val="BodyText"/>
        <w:spacing w:before="66"/>
        <w:ind w:left="450"/>
      </w:pPr>
    </w:p>
    <w:p w14:paraId="6D383D87" w14:textId="77777777" w:rsidR="00541513" w:rsidRDefault="00541513" w:rsidP="008911E2">
      <w:pPr>
        <w:pStyle w:val="BodyText"/>
        <w:ind w:left="450"/>
        <w:sectPr w:rsidR="00541513" w:rsidSect="004531AF">
          <w:headerReference w:type="default" r:id="rId16"/>
          <w:footerReference w:type="default" r:id="rId17"/>
          <w:pgSz w:w="12240" w:h="15840"/>
          <w:pgMar w:top="580" w:right="720" w:bottom="500" w:left="360" w:header="605" w:footer="304" w:gutter="0"/>
          <w:cols w:space="720"/>
          <w:docGrid w:linePitch="299"/>
        </w:sectPr>
      </w:pPr>
    </w:p>
    <w:p w14:paraId="2CE244CE" w14:textId="665F7563" w:rsidR="00541513" w:rsidRDefault="00541513">
      <w:pPr>
        <w:pStyle w:val="BodyText"/>
        <w:spacing w:before="16"/>
      </w:pPr>
      <w:bookmarkStart w:id="39" w:name="INTRODUCTION_/_PURPOSE_AND_SCOPE"/>
      <w:bookmarkStart w:id="40" w:name="Introduction"/>
      <w:bookmarkStart w:id="41" w:name="This_EOP_was_prepared_by_[Insert_school_"/>
      <w:bookmarkStart w:id="42" w:name="The_information_presented_in_this_docume"/>
      <w:bookmarkStart w:id="43" w:name="Purpose"/>
      <w:bookmarkStart w:id="44" w:name="The_purpose_of_the_[Insert_school_name]_"/>
      <w:bookmarkStart w:id="45" w:name="The_[Insert_school_name]_mission_is_to_["/>
      <w:bookmarkStart w:id="46" w:name="Scope"/>
      <w:bookmarkStart w:id="47" w:name="This_plan_applies_to_all_staff,_students"/>
      <w:bookmarkStart w:id="48" w:name="Legal_References"/>
      <w:bookmarkStart w:id="49" w:name="•__Arizona_Revised_Statute_15-341(A)(31)"/>
      <w:bookmarkStart w:id="50" w:name="•__Arizona_Revised_Statute_15-183(E)(1)_"/>
      <w:bookmarkStart w:id="51" w:name="•_Arizona_Revised_Statute_41-1803(G)_-_C"/>
      <w:bookmarkStart w:id="52" w:name="•__Arizona_Revised_Statute_15-120.06_-_D"/>
      <w:bookmarkStart w:id="53" w:name="•__Arizona_Revised_Statute_15-761_-_DAFN"/>
      <w:bookmarkStart w:id="54" w:name="•__Arizona_Revised_Statute_28-900_-_Bus_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</w:p>
    <w:p w14:paraId="7F766EFF" w14:textId="77777777" w:rsidR="00541513" w:rsidRDefault="004E7E10">
      <w:pPr>
        <w:pStyle w:val="Heading5"/>
        <w:spacing w:before="107"/>
      </w:pPr>
      <w:r>
        <w:rPr>
          <w:color w:val="1B294A"/>
          <w:spacing w:val="-2"/>
        </w:rPr>
        <w:t>Introduction</w:t>
      </w:r>
    </w:p>
    <w:p w14:paraId="7D8D1682" w14:textId="77777777" w:rsidR="00541513" w:rsidRDefault="004E7E10">
      <w:pPr>
        <w:pStyle w:val="BodyText"/>
        <w:spacing w:before="136" w:line="314" w:lineRule="auto"/>
        <w:ind w:left="539" w:right="243"/>
      </w:pPr>
      <w:r>
        <w:rPr>
          <w:color w:val="2B2B2B"/>
        </w:rPr>
        <w:t xml:space="preserve">This EOP was prepared by </w:t>
      </w:r>
      <w:sdt>
        <w:sdtPr>
          <w:rPr>
            <w:color w:val="2B2B2B"/>
          </w:rPr>
          <w:id w:val="105165969"/>
          <w:placeholder>
            <w:docPart w:val="D52B7CE5FD4643E6A65BF00CF1352988"/>
          </w:placeholder>
        </w:sdtPr>
        <w:sdtEndPr>
          <w:rPr>
            <w:b/>
            <w:color w:val="900048"/>
          </w:rPr>
        </w:sdtEndPr>
        <w:sdtContent>
          <w:r>
            <w:rPr>
              <w:b/>
              <w:color w:val="900048"/>
            </w:rPr>
            <w:t>[Insert school name]</w:t>
          </w:r>
        </w:sdtContent>
      </w:sdt>
      <w:r>
        <w:rPr>
          <w:b/>
          <w:color w:val="900048"/>
        </w:rPr>
        <w:t xml:space="preserve"> </w:t>
      </w:r>
      <w:r>
        <w:rPr>
          <w:color w:val="2B2B2B"/>
        </w:rPr>
        <w:t>staff and approved by senior administration, enabling activities</w:t>
      </w:r>
      <w:r>
        <w:rPr>
          <w:color w:val="2B2B2B"/>
          <w:spacing w:val="40"/>
        </w:rPr>
        <w:t xml:space="preserve"> </w:t>
      </w:r>
      <w:r>
        <w:rPr>
          <w:color w:val="2B2B2B"/>
        </w:rPr>
        <w:t>contained within this document to be performed within the school capability. Furthermore, this EOP has been</w:t>
      </w:r>
      <w:r>
        <w:rPr>
          <w:color w:val="2B2B2B"/>
          <w:spacing w:val="40"/>
        </w:rPr>
        <w:t xml:space="preserve"> </w:t>
      </w:r>
      <w:r>
        <w:rPr>
          <w:color w:val="2B2B2B"/>
        </w:rPr>
        <w:t xml:space="preserve">distributed internally within the </w:t>
      </w:r>
      <w:sdt>
        <w:sdtPr>
          <w:rPr>
            <w:color w:val="2B2B2B"/>
          </w:rPr>
          <w:id w:val="-1121924300"/>
          <w:placeholder>
            <w:docPart w:val="D52B7CE5FD4643E6A65BF00CF1352988"/>
          </w:placeholder>
        </w:sdtPr>
        <w:sdtEndPr>
          <w:rPr>
            <w:b/>
            <w:color w:val="900048"/>
          </w:rPr>
        </w:sdtEndPr>
        <w:sdtContent>
          <w:r>
            <w:rPr>
              <w:b/>
              <w:color w:val="900048"/>
            </w:rPr>
            <w:t>[Insert school name]</w:t>
          </w:r>
        </w:sdtContent>
      </w:sdt>
      <w:r>
        <w:rPr>
          <w:b/>
          <w:color w:val="900048"/>
        </w:rPr>
        <w:t xml:space="preserve"> </w:t>
      </w:r>
      <w:r>
        <w:rPr>
          <w:color w:val="2B2B2B"/>
        </w:rPr>
        <w:t>and with external agencies that may be affected by its</w:t>
      </w:r>
      <w:r>
        <w:rPr>
          <w:color w:val="2B2B2B"/>
          <w:spacing w:val="40"/>
        </w:rPr>
        <w:t xml:space="preserve"> </w:t>
      </w:r>
      <w:r>
        <w:rPr>
          <w:color w:val="2B2B2B"/>
          <w:spacing w:val="-2"/>
        </w:rPr>
        <w:t>implementation.</w:t>
      </w:r>
    </w:p>
    <w:p w14:paraId="28A56C65" w14:textId="77777777" w:rsidR="00541513" w:rsidRDefault="004E7E10">
      <w:pPr>
        <w:pStyle w:val="BodyText"/>
        <w:spacing w:before="2" w:line="314" w:lineRule="auto"/>
        <w:ind w:left="539" w:right="282"/>
      </w:pPr>
      <w:r>
        <w:rPr>
          <w:color w:val="2B2B2B"/>
        </w:rPr>
        <w:t xml:space="preserve">The information presented in this document is classified as For Official Use </w:t>
      </w:r>
      <w:proofErr w:type="gramStart"/>
      <w:r>
        <w:rPr>
          <w:color w:val="2B2B2B"/>
        </w:rPr>
        <w:t>Only, and</w:t>
      </w:r>
      <w:proofErr w:type="gramEnd"/>
      <w:r>
        <w:rPr>
          <w:color w:val="2B2B2B"/>
        </w:rPr>
        <w:t xml:space="preserve"> is exempted from disclosure</w:t>
      </w:r>
      <w:r>
        <w:rPr>
          <w:color w:val="2B2B2B"/>
          <w:spacing w:val="40"/>
        </w:rPr>
        <w:t xml:space="preserve"> </w:t>
      </w:r>
      <w:r>
        <w:rPr>
          <w:color w:val="2B2B2B"/>
        </w:rPr>
        <w:t>under ARS 41-1803(G). This document should be handled, transmitted, and stored in accordance with appropriate</w:t>
      </w:r>
      <w:r>
        <w:rPr>
          <w:color w:val="2B2B2B"/>
          <w:spacing w:val="40"/>
        </w:rPr>
        <w:t xml:space="preserve"> </w:t>
      </w:r>
      <w:r>
        <w:rPr>
          <w:color w:val="2B2B2B"/>
        </w:rPr>
        <w:t>district security directives to prevent theft, compromise, inadvertent access, and unauthorized disclosure. The</w:t>
      </w:r>
      <w:r>
        <w:rPr>
          <w:color w:val="2B2B2B"/>
          <w:spacing w:val="40"/>
        </w:rPr>
        <w:t xml:space="preserve"> </w:t>
      </w:r>
      <w:r>
        <w:rPr>
          <w:color w:val="2B2B2B"/>
        </w:rPr>
        <w:t>information contained in this document is for emergency preparedness measures only. Reproduction or distribution of</w:t>
      </w:r>
      <w:r>
        <w:rPr>
          <w:color w:val="2B2B2B"/>
          <w:spacing w:val="40"/>
        </w:rPr>
        <w:t xml:space="preserve"> </w:t>
      </w:r>
      <w:r>
        <w:rPr>
          <w:color w:val="2B2B2B"/>
        </w:rPr>
        <w:t xml:space="preserve">this document, in whole or in part, without prior approval from </w:t>
      </w:r>
      <w:sdt>
        <w:sdtPr>
          <w:rPr>
            <w:color w:val="2B2B2B"/>
          </w:rPr>
          <w:id w:val="-1251270954"/>
          <w:placeholder>
            <w:docPart w:val="D52B7CE5FD4643E6A65BF00CF1352988"/>
          </w:placeholder>
        </w:sdtPr>
        <w:sdtEndPr>
          <w:rPr>
            <w:b/>
            <w:color w:val="900048"/>
          </w:rPr>
        </w:sdtEndPr>
        <w:sdtContent>
          <w:r>
            <w:rPr>
              <w:b/>
              <w:color w:val="900048"/>
            </w:rPr>
            <w:t>[Insert name / title]</w:t>
          </w:r>
        </w:sdtContent>
      </w:sdt>
      <w:r>
        <w:rPr>
          <w:b/>
          <w:color w:val="900048"/>
        </w:rPr>
        <w:t xml:space="preserve"> </w:t>
      </w:r>
      <w:r>
        <w:rPr>
          <w:color w:val="2B2B2B"/>
        </w:rPr>
        <w:t>is prohibited.</w:t>
      </w:r>
    </w:p>
    <w:p w14:paraId="6D3C1935" w14:textId="77777777" w:rsidR="00541513" w:rsidRDefault="00C67B28">
      <w:pPr>
        <w:pStyle w:val="BodyText"/>
        <w:spacing w:before="3" w:line="314" w:lineRule="auto"/>
        <w:ind w:left="539"/>
      </w:pPr>
      <w:sdt>
        <w:sdtPr>
          <w:rPr>
            <w:b/>
            <w:color w:val="900048"/>
          </w:rPr>
          <w:id w:val="1022438178"/>
          <w:placeholder>
            <w:docPart w:val="D52B7CE5FD4643E6A65BF00CF1352988"/>
          </w:placeholder>
        </w:sdtPr>
        <w:sdtEndPr/>
        <w:sdtContent>
          <w:r w:rsidR="004E7E10">
            <w:rPr>
              <w:b/>
              <w:color w:val="900048"/>
            </w:rPr>
            <w:t>[Insert principal name / charter equivalent]</w:t>
          </w:r>
        </w:sdtContent>
      </w:sdt>
      <w:r w:rsidR="004E7E10">
        <w:rPr>
          <w:b/>
          <w:color w:val="900048"/>
        </w:rPr>
        <w:t xml:space="preserve"> </w:t>
      </w:r>
      <w:r w:rsidR="004E7E10">
        <w:rPr>
          <w:color w:val="2B2B2B"/>
        </w:rPr>
        <w:t>stipulates that no guarantee is implied by this EOP of a perfect response</w:t>
      </w:r>
      <w:r w:rsidR="004E7E10">
        <w:rPr>
          <w:color w:val="2B2B2B"/>
          <w:spacing w:val="40"/>
        </w:rPr>
        <w:t xml:space="preserve"> </w:t>
      </w:r>
      <w:r w:rsidR="004E7E10">
        <w:rPr>
          <w:color w:val="2B2B2B"/>
        </w:rPr>
        <w:t xml:space="preserve">system. As personnel resources may be overwhelmed, the </w:t>
      </w:r>
      <w:sdt>
        <w:sdtPr>
          <w:rPr>
            <w:color w:val="2B2B2B"/>
          </w:rPr>
          <w:id w:val="-1670401092"/>
          <w:placeholder>
            <w:docPart w:val="D52B7CE5FD4643E6A65BF00CF1352988"/>
          </w:placeholder>
        </w:sdtPr>
        <w:sdtEndPr>
          <w:rPr>
            <w:b/>
            <w:color w:val="900048"/>
          </w:rPr>
        </w:sdtEndPr>
        <w:sdtContent>
          <w:r w:rsidR="004E7E10">
            <w:rPr>
              <w:b/>
              <w:color w:val="900048"/>
            </w:rPr>
            <w:t>[Insert school name]</w:t>
          </w:r>
        </w:sdtContent>
      </w:sdt>
      <w:r w:rsidR="004E7E10">
        <w:rPr>
          <w:b/>
          <w:color w:val="900048"/>
        </w:rPr>
        <w:t xml:space="preserve"> </w:t>
      </w:r>
      <w:r w:rsidR="004E7E10">
        <w:rPr>
          <w:color w:val="2B2B2B"/>
        </w:rPr>
        <w:t>can only endeavor to make every</w:t>
      </w:r>
      <w:r w:rsidR="004E7E10">
        <w:rPr>
          <w:color w:val="2B2B2B"/>
          <w:spacing w:val="40"/>
        </w:rPr>
        <w:t xml:space="preserve"> </w:t>
      </w:r>
      <w:r w:rsidR="004E7E10">
        <w:rPr>
          <w:color w:val="2B2B2B"/>
        </w:rPr>
        <w:t>reasonable effort to respond to the situation, with the resources and information available at the time.</w:t>
      </w:r>
    </w:p>
    <w:p w14:paraId="35A00123" w14:textId="77777777" w:rsidR="00541513" w:rsidRDefault="00541513">
      <w:pPr>
        <w:pStyle w:val="BodyText"/>
      </w:pPr>
    </w:p>
    <w:p w14:paraId="5658715B" w14:textId="77777777" w:rsidR="00541513" w:rsidRDefault="00541513">
      <w:pPr>
        <w:pStyle w:val="BodyText"/>
        <w:spacing w:before="14"/>
      </w:pPr>
    </w:p>
    <w:p w14:paraId="1A01A181" w14:textId="77777777" w:rsidR="00541513" w:rsidRDefault="004E7E10">
      <w:pPr>
        <w:pStyle w:val="Heading3"/>
      </w:pPr>
      <w:r>
        <w:rPr>
          <w:color w:val="1B294A"/>
          <w:spacing w:val="-2"/>
        </w:rPr>
        <w:t>Purpose</w:t>
      </w:r>
    </w:p>
    <w:p w14:paraId="4B9D857D" w14:textId="77777777" w:rsidR="00541513" w:rsidRDefault="00541513">
      <w:pPr>
        <w:pStyle w:val="BodyText"/>
        <w:spacing w:before="122"/>
        <w:rPr>
          <w:b/>
        </w:rPr>
      </w:pPr>
    </w:p>
    <w:p w14:paraId="7516EC04" w14:textId="77777777" w:rsidR="00541513" w:rsidRDefault="004E7E10">
      <w:pPr>
        <w:pStyle w:val="BodyText"/>
        <w:spacing w:line="314" w:lineRule="auto"/>
        <w:ind w:left="539" w:right="355"/>
      </w:pPr>
      <w:r>
        <w:rPr>
          <w:color w:val="2B2B2B"/>
        </w:rPr>
        <w:t xml:space="preserve">The purpose of the </w:t>
      </w:r>
      <w:sdt>
        <w:sdtPr>
          <w:rPr>
            <w:color w:val="2B2B2B"/>
          </w:rPr>
          <w:id w:val="-1267301722"/>
          <w:placeholder>
            <w:docPart w:val="D52B7CE5FD4643E6A65BF00CF1352988"/>
          </w:placeholder>
        </w:sdtPr>
        <w:sdtEndPr>
          <w:rPr>
            <w:b/>
            <w:color w:val="900048"/>
          </w:rPr>
        </w:sdtEndPr>
        <w:sdtContent>
          <w:r>
            <w:rPr>
              <w:b/>
              <w:color w:val="900048"/>
            </w:rPr>
            <w:t>[Insert school name]</w:t>
          </w:r>
        </w:sdtContent>
      </w:sdt>
      <w:r>
        <w:rPr>
          <w:b/>
          <w:color w:val="900048"/>
        </w:rPr>
        <w:t xml:space="preserve"> </w:t>
      </w:r>
      <w:r>
        <w:rPr>
          <w:color w:val="2B2B2B"/>
        </w:rPr>
        <w:t>Emergency Operations Plan is to identify and respond to incidents by</w:t>
      </w:r>
      <w:r>
        <w:rPr>
          <w:color w:val="2B2B2B"/>
          <w:spacing w:val="80"/>
          <w:w w:val="150"/>
        </w:rPr>
        <w:t xml:space="preserve"> </w:t>
      </w:r>
      <w:r>
        <w:rPr>
          <w:color w:val="2B2B2B"/>
        </w:rPr>
        <w:t xml:space="preserve">outlining the responsibilities and duties of </w:t>
      </w:r>
      <w:sdt>
        <w:sdtPr>
          <w:rPr>
            <w:color w:val="2B2B2B"/>
          </w:rPr>
          <w:id w:val="-818721163"/>
          <w:placeholder>
            <w:docPart w:val="D52B7CE5FD4643E6A65BF00CF1352988"/>
          </w:placeholder>
        </w:sdtPr>
        <w:sdtEndPr>
          <w:rPr>
            <w:b/>
            <w:color w:val="900048"/>
          </w:rPr>
        </w:sdtEndPr>
        <w:sdtContent>
          <w:r>
            <w:rPr>
              <w:b/>
              <w:color w:val="900048"/>
            </w:rPr>
            <w:t>[Insert school name]</w:t>
          </w:r>
        </w:sdtContent>
      </w:sdt>
      <w:r>
        <w:rPr>
          <w:b/>
          <w:color w:val="900048"/>
        </w:rPr>
        <w:t xml:space="preserve"> </w:t>
      </w:r>
      <w:r>
        <w:rPr>
          <w:color w:val="2B2B2B"/>
        </w:rPr>
        <w:t>and its employees, as dictated by A.R.S. 15-341(A)(31).</w:t>
      </w:r>
      <w:r>
        <w:rPr>
          <w:color w:val="2B2B2B"/>
          <w:spacing w:val="40"/>
        </w:rPr>
        <w:t xml:space="preserve"> </w:t>
      </w:r>
      <w:r>
        <w:rPr>
          <w:color w:val="2B2B2B"/>
        </w:rPr>
        <w:t xml:space="preserve">Developing, maintaining, and exercising, the school EOP increases </w:t>
      </w:r>
      <w:sdt>
        <w:sdtPr>
          <w:rPr>
            <w:color w:val="2B2B2B"/>
          </w:rPr>
          <w:id w:val="-499197950"/>
          <w:placeholder>
            <w:docPart w:val="D52B7CE5FD4643E6A65BF00CF1352988"/>
          </w:placeholder>
        </w:sdtPr>
        <w:sdtEndPr>
          <w:rPr>
            <w:b/>
            <w:color w:val="900048"/>
          </w:rPr>
        </w:sdtEndPr>
        <w:sdtContent>
          <w:r>
            <w:rPr>
              <w:b/>
              <w:color w:val="900048"/>
            </w:rPr>
            <w:t>[Insert school name]</w:t>
          </w:r>
        </w:sdtContent>
      </w:sdt>
      <w:r>
        <w:rPr>
          <w:b/>
          <w:color w:val="900048"/>
        </w:rPr>
        <w:t xml:space="preserve"> </w:t>
      </w:r>
      <w:r>
        <w:rPr>
          <w:color w:val="2B2B2B"/>
        </w:rPr>
        <w:t>legal protection.</w:t>
      </w:r>
      <w:r>
        <w:rPr>
          <w:color w:val="2B2B2B"/>
          <w:spacing w:val="40"/>
        </w:rPr>
        <w:t xml:space="preserve"> </w:t>
      </w:r>
      <w:r>
        <w:rPr>
          <w:color w:val="2B2B2B"/>
        </w:rPr>
        <w:t>Schools</w:t>
      </w:r>
      <w:r>
        <w:rPr>
          <w:color w:val="2B2B2B"/>
          <w:spacing w:val="40"/>
        </w:rPr>
        <w:t xml:space="preserve"> </w:t>
      </w:r>
      <w:r>
        <w:rPr>
          <w:color w:val="2B2B2B"/>
        </w:rPr>
        <w:t>without established incident management procedures have been found liable for their absence.</w:t>
      </w:r>
      <w:r>
        <w:rPr>
          <w:color w:val="2B2B2B"/>
          <w:spacing w:val="40"/>
        </w:rPr>
        <w:t xml:space="preserve"> </w:t>
      </w:r>
      <w:r>
        <w:rPr>
          <w:color w:val="2B2B2B"/>
        </w:rPr>
        <w:t>While no set of</w:t>
      </w:r>
      <w:r>
        <w:rPr>
          <w:color w:val="2B2B2B"/>
          <w:spacing w:val="80"/>
        </w:rPr>
        <w:t xml:space="preserve"> </w:t>
      </w:r>
      <w:r>
        <w:rPr>
          <w:color w:val="2B2B2B"/>
        </w:rPr>
        <w:t>policies rules out the potential for legal problems, establishing procedures and guidelines provides a margin of</w:t>
      </w:r>
      <w:r>
        <w:rPr>
          <w:color w:val="2B2B2B"/>
          <w:spacing w:val="40"/>
        </w:rPr>
        <w:t xml:space="preserve"> </w:t>
      </w:r>
      <w:r>
        <w:rPr>
          <w:color w:val="2B2B2B"/>
        </w:rPr>
        <w:t>protection against liability.</w:t>
      </w:r>
    </w:p>
    <w:p w14:paraId="0B694CF8" w14:textId="77777777" w:rsidR="00541513" w:rsidRDefault="004E7E10">
      <w:pPr>
        <w:spacing w:before="3" w:line="314" w:lineRule="auto"/>
        <w:ind w:left="539" w:right="410"/>
        <w:rPr>
          <w:sz w:val="20"/>
        </w:rPr>
      </w:pPr>
      <w:r>
        <w:rPr>
          <w:color w:val="2B2B2B"/>
          <w:sz w:val="20"/>
        </w:rPr>
        <w:t xml:space="preserve">The </w:t>
      </w:r>
      <w:sdt>
        <w:sdtPr>
          <w:rPr>
            <w:color w:val="2B2B2B"/>
            <w:sz w:val="20"/>
          </w:rPr>
          <w:id w:val="1604849467"/>
          <w:placeholder>
            <w:docPart w:val="D52B7CE5FD4643E6A65BF00CF1352988"/>
          </w:placeholder>
        </w:sdtPr>
        <w:sdtEndPr>
          <w:rPr>
            <w:b/>
            <w:color w:val="900048"/>
          </w:rPr>
        </w:sdtEndPr>
        <w:sdtContent>
          <w:r>
            <w:rPr>
              <w:b/>
              <w:color w:val="900048"/>
              <w:sz w:val="20"/>
            </w:rPr>
            <w:t>[Insert school name]</w:t>
          </w:r>
        </w:sdtContent>
      </w:sdt>
      <w:r>
        <w:rPr>
          <w:b/>
          <w:color w:val="900048"/>
          <w:sz w:val="20"/>
        </w:rPr>
        <w:t xml:space="preserve"> </w:t>
      </w:r>
      <w:r>
        <w:rPr>
          <w:color w:val="2B2B2B"/>
          <w:sz w:val="20"/>
        </w:rPr>
        <w:t xml:space="preserve">mission is to </w:t>
      </w:r>
      <w:sdt>
        <w:sdtPr>
          <w:rPr>
            <w:color w:val="2B2B2B"/>
            <w:sz w:val="20"/>
          </w:rPr>
          <w:id w:val="740301594"/>
          <w:placeholder>
            <w:docPart w:val="D52B7CE5FD4643E6A65BF00CF1352988"/>
          </w:placeholder>
        </w:sdtPr>
        <w:sdtEndPr>
          <w:rPr>
            <w:b/>
            <w:color w:val="900048"/>
          </w:rPr>
        </w:sdtEndPr>
        <w:sdtContent>
          <w:r>
            <w:rPr>
              <w:b/>
              <w:color w:val="900048"/>
              <w:sz w:val="20"/>
            </w:rPr>
            <w:t>[Insert mission statement]</w:t>
          </w:r>
        </w:sdtContent>
      </w:sdt>
      <w:r>
        <w:rPr>
          <w:b/>
          <w:color w:val="900048"/>
          <w:sz w:val="20"/>
        </w:rPr>
        <w:t xml:space="preserve"> </w:t>
      </w:r>
      <w:r>
        <w:rPr>
          <w:color w:val="2B2B2B"/>
          <w:sz w:val="20"/>
        </w:rPr>
        <w:t xml:space="preserve">To accomplish this mission, </w:t>
      </w:r>
      <w:sdt>
        <w:sdtPr>
          <w:rPr>
            <w:color w:val="2B2B2B"/>
            <w:sz w:val="20"/>
          </w:rPr>
          <w:id w:val="1568379920"/>
          <w:placeholder>
            <w:docPart w:val="D52B7CE5FD4643E6A65BF00CF1352988"/>
          </w:placeholder>
        </w:sdtPr>
        <w:sdtEndPr>
          <w:rPr>
            <w:b/>
            <w:color w:val="900048"/>
          </w:rPr>
        </w:sdtEndPr>
        <w:sdtContent>
          <w:r>
            <w:rPr>
              <w:b/>
              <w:color w:val="900048"/>
              <w:sz w:val="20"/>
            </w:rPr>
            <w:t>[Insert school name]</w:t>
          </w:r>
        </w:sdtContent>
      </w:sdt>
      <w:r>
        <w:rPr>
          <w:b/>
          <w:color w:val="900048"/>
          <w:spacing w:val="40"/>
          <w:sz w:val="20"/>
        </w:rPr>
        <w:t xml:space="preserve"> </w:t>
      </w:r>
      <w:r>
        <w:rPr>
          <w:color w:val="2B2B2B"/>
          <w:sz w:val="20"/>
        </w:rPr>
        <w:t xml:space="preserve">must ensure </w:t>
      </w:r>
      <w:proofErr w:type="gramStart"/>
      <w:r>
        <w:rPr>
          <w:color w:val="2B2B2B"/>
          <w:sz w:val="20"/>
        </w:rPr>
        <w:t>this operations</w:t>
      </w:r>
      <w:proofErr w:type="gramEnd"/>
      <w:r>
        <w:rPr>
          <w:color w:val="2B2B2B"/>
          <w:sz w:val="20"/>
        </w:rPr>
        <w:t xml:space="preserve"> are performed efficiently with minimal disruption, especially during an emergency. This</w:t>
      </w:r>
      <w:r>
        <w:rPr>
          <w:color w:val="2B2B2B"/>
          <w:spacing w:val="40"/>
          <w:sz w:val="20"/>
        </w:rPr>
        <w:t xml:space="preserve"> </w:t>
      </w:r>
      <w:r>
        <w:rPr>
          <w:color w:val="2B2B2B"/>
          <w:sz w:val="20"/>
        </w:rPr>
        <w:t xml:space="preserve">document provides planning and program guidance for implementing the </w:t>
      </w:r>
      <w:sdt>
        <w:sdtPr>
          <w:rPr>
            <w:color w:val="2B2B2B"/>
            <w:sz w:val="20"/>
          </w:rPr>
          <w:id w:val="671072127"/>
          <w:placeholder>
            <w:docPart w:val="D52B7CE5FD4643E6A65BF00CF1352988"/>
          </w:placeholder>
        </w:sdtPr>
        <w:sdtEndPr>
          <w:rPr>
            <w:b/>
            <w:color w:val="900048"/>
          </w:rPr>
        </w:sdtEndPr>
        <w:sdtContent>
          <w:r>
            <w:rPr>
              <w:b/>
              <w:color w:val="900048"/>
              <w:sz w:val="20"/>
            </w:rPr>
            <w:t>[Insert school name]</w:t>
          </w:r>
        </w:sdtContent>
      </w:sdt>
      <w:r>
        <w:rPr>
          <w:b/>
          <w:color w:val="900048"/>
          <w:sz w:val="20"/>
        </w:rPr>
        <w:t xml:space="preserve"> </w:t>
      </w:r>
      <w:r>
        <w:rPr>
          <w:color w:val="2B2B2B"/>
          <w:sz w:val="20"/>
        </w:rPr>
        <w:t>Emergency operations</w:t>
      </w:r>
      <w:r>
        <w:rPr>
          <w:color w:val="2B2B2B"/>
          <w:spacing w:val="40"/>
          <w:sz w:val="20"/>
        </w:rPr>
        <w:t xml:space="preserve"> </w:t>
      </w:r>
      <w:r>
        <w:rPr>
          <w:color w:val="2B2B2B"/>
          <w:sz w:val="20"/>
        </w:rPr>
        <w:t>Plan to ensure proper response actions are taken in the event of an emergency.</w:t>
      </w:r>
    </w:p>
    <w:p w14:paraId="61BA6EC7" w14:textId="77777777" w:rsidR="00541513" w:rsidRDefault="00541513">
      <w:pPr>
        <w:pStyle w:val="BodyText"/>
        <w:spacing w:before="123"/>
        <w:rPr>
          <w:sz w:val="24"/>
        </w:rPr>
      </w:pPr>
    </w:p>
    <w:p w14:paraId="4838BA55" w14:textId="77777777" w:rsidR="00541513" w:rsidRDefault="004E7E10">
      <w:pPr>
        <w:pStyle w:val="Heading5"/>
      </w:pPr>
      <w:r>
        <w:rPr>
          <w:color w:val="1B294A"/>
          <w:spacing w:val="-2"/>
        </w:rPr>
        <w:t>Scope</w:t>
      </w:r>
    </w:p>
    <w:p w14:paraId="43513A40" w14:textId="77777777" w:rsidR="00541513" w:rsidRDefault="004E7E10">
      <w:pPr>
        <w:pStyle w:val="BodyText"/>
        <w:spacing w:before="221" w:line="314" w:lineRule="auto"/>
        <w:ind w:left="539"/>
      </w:pPr>
      <w:r>
        <w:rPr>
          <w:color w:val="2B2B2B"/>
        </w:rPr>
        <w:t xml:space="preserve">This plan applies to all staff, students, and visitors at </w:t>
      </w:r>
      <w:sdt>
        <w:sdtPr>
          <w:rPr>
            <w:color w:val="2B2B2B"/>
          </w:rPr>
          <w:id w:val="-2056153319"/>
          <w:placeholder>
            <w:docPart w:val="D52B7CE5FD4643E6A65BF00CF1352988"/>
          </w:placeholder>
        </w:sdtPr>
        <w:sdtEndPr>
          <w:rPr>
            <w:b/>
            <w:color w:val="900048"/>
          </w:rPr>
        </w:sdtEndPr>
        <w:sdtContent>
          <w:r>
            <w:rPr>
              <w:b/>
              <w:color w:val="900048"/>
            </w:rPr>
            <w:t>[Insert school name]</w:t>
          </w:r>
        </w:sdtContent>
      </w:sdt>
      <w:r>
        <w:rPr>
          <w:color w:val="2B2B2B"/>
        </w:rPr>
        <w:t>. It covers actions during school hours,</w:t>
      </w:r>
      <w:r>
        <w:rPr>
          <w:color w:val="2B2B2B"/>
          <w:spacing w:val="40"/>
        </w:rPr>
        <w:t xml:space="preserve"> </w:t>
      </w:r>
      <w:r>
        <w:rPr>
          <w:color w:val="2B2B2B"/>
        </w:rPr>
        <w:t>before/after school programs, school-sponsored events, and field trips. The plan establishes protocols for coordination</w:t>
      </w:r>
      <w:r>
        <w:rPr>
          <w:color w:val="2B2B2B"/>
          <w:spacing w:val="40"/>
        </w:rPr>
        <w:t xml:space="preserve"> </w:t>
      </w:r>
      <w:r>
        <w:rPr>
          <w:color w:val="2B2B2B"/>
        </w:rPr>
        <w:t>with local law enforcement, fire services, and emergency management agencies.</w:t>
      </w:r>
    </w:p>
    <w:p w14:paraId="1E348E41" w14:textId="77777777" w:rsidR="00541513" w:rsidRDefault="004E7E10">
      <w:pPr>
        <w:pStyle w:val="Heading5"/>
        <w:spacing w:before="103"/>
      </w:pPr>
      <w:r>
        <w:rPr>
          <w:color w:val="1B294A"/>
        </w:rPr>
        <w:t>Legal</w:t>
      </w:r>
      <w:r>
        <w:rPr>
          <w:color w:val="1B294A"/>
          <w:spacing w:val="2"/>
        </w:rPr>
        <w:t xml:space="preserve"> </w:t>
      </w:r>
      <w:r>
        <w:rPr>
          <w:color w:val="1B294A"/>
          <w:spacing w:val="-2"/>
        </w:rPr>
        <w:t>References</w:t>
      </w:r>
    </w:p>
    <w:p w14:paraId="614227C2" w14:textId="03C5A876" w:rsidR="00541513" w:rsidRDefault="004E7E10">
      <w:pPr>
        <w:pStyle w:val="ListParagraph"/>
        <w:numPr>
          <w:ilvl w:val="0"/>
          <w:numId w:val="5"/>
        </w:numPr>
        <w:tabs>
          <w:tab w:val="left" w:pos="756"/>
        </w:tabs>
        <w:spacing w:before="207"/>
        <w:ind w:left="756" w:hanging="217"/>
        <w:rPr>
          <w:sz w:val="20"/>
        </w:rPr>
      </w:pPr>
      <w:r>
        <w:rPr>
          <w:color w:val="2B2B2B"/>
          <w:sz w:val="20"/>
        </w:rPr>
        <w:t>Arizona</w:t>
      </w:r>
      <w:r>
        <w:rPr>
          <w:color w:val="2B2B2B"/>
          <w:spacing w:val="-6"/>
          <w:sz w:val="20"/>
        </w:rPr>
        <w:t xml:space="preserve"> </w:t>
      </w:r>
      <w:r>
        <w:rPr>
          <w:color w:val="2B2B2B"/>
          <w:sz w:val="20"/>
        </w:rPr>
        <w:t>Revised</w:t>
      </w:r>
      <w:r>
        <w:rPr>
          <w:color w:val="2B2B2B"/>
          <w:spacing w:val="-6"/>
          <w:sz w:val="20"/>
        </w:rPr>
        <w:t xml:space="preserve"> </w:t>
      </w:r>
      <w:r>
        <w:rPr>
          <w:color w:val="2B2B2B"/>
          <w:sz w:val="20"/>
        </w:rPr>
        <w:t>Statute</w:t>
      </w:r>
      <w:r>
        <w:rPr>
          <w:color w:val="2B2B2B"/>
          <w:spacing w:val="-6"/>
          <w:sz w:val="20"/>
        </w:rPr>
        <w:t xml:space="preserve"> </w:t>
      </w:r>
      <w:hyperlink r:id="rId18" w:history="1">
        <w:r w:rsidRPr="00FA13F8">
          <w:rPr>
            <w:rStyle w:val="Hyperlink"/>
            <w:sz w:val="20"/>
          </w:rPr>
          <w:t>15-341(A)</w:t>
        </w:r>
        <w:r w:rsidRPr="00FA13F8">
          <w:rPr>
            <w:rStyle w:val="Hyperlink"/>
            <w:rFonts w:ascii="Times New Roman" w:hAnsi="Times New Roman"/>
            <w:spacing w:val="-38"/>
            <w:sz w:val="20"/>
          </w:rPr>
          <w:t xml:space="preserve"> </w:t>
        </w:r>
        <w:r w:rsidRPr="00FA13F8">
          <w:rPr>
            <w:rStyle w:val="Hyperlink"/>
            <w:sz w:val="20"/>
          </w:rPr>
          <w:t>(31)</w:t>
        </w:r>
      </w:hyperlink>
      <w:r>
        <w:rPr>
          <w:color w:val="2B2B2B"/>
          <w:spacing w:val="-5"/>
          <w:sz w:val="20"/>
        </w:rPr>
        <w:t xml:space="preserve"> </w:t>
      </w:r>
      <w:r>
        <w:rPr>
          <w:color w:val="2B2B2B"/>
          <w:sz w:val="20"/>
        </w:rPr>
        <w:t>-</w:t>
      </w:r>
      <w:r>
        <w:rPr>
          <w:color w:val="2B2B2B"/>
          <w:spacing w:val="-5"/>
          <w:sz w:val="20"/>
        </w:rPr>
        <w:t xml:space="preserve"> </w:t>
      </w:r>
      <w:r>
        <w:rPr>
          <w:color w:val="2B2B2B"/>
          <w:sz w:val="20"/>
        </w:rPr>
        <w:t>Emergency</w:t>
      </w:r>
      <w:r>
        <w:rPr>
          <w:color w:val="2B2B2B"/>
          <w:spacing w:val="-5"/>
          <w:sz w:val="20"/>
        </w:rPr>
        <w:t xml:space="preserve"> </w:t>
      </w:r>
      <w:r>
        <w:rPr>
          <w:color w:val="2B2B2B"/>
          <w:sz w:val="20"/>
        </w:rPr>
        <w:t>operations</w:t>
      </w:r>
      <w:r>
        <w:rPr>
          <w:color w:val="2B2B2B"/>
          <w:spacing w:val="-5"/>
          <w:sz w:val="20"/>
        </w:rPr>
        <w:t xml:space="preserve"> </w:t>
      </w:r>
      <w:r>
        <w:rPr>
          <w:color w:val="2B2B2B"/>
          <w:sz w:val="20"/>
        </w:rPr>
        <w:t>plan</w:t>
      </w:r>
      <w:r>
        <w:rPr>
          <w:color w:val="2B2B2B"/>
          <w:spacing w:val="-4"/>
          <w:sz w:val="20"/>
        </w:rPr>
        <w:t xml:space="preserve"> </w:t>
      </w:r>
      <w:r>
        <w:rPr>
          <w:color w:val="2B2B2B"/>
          <w:sz w:val="20"/>
        </w:rPr>
        <w:t>requirements</w:t>
      </w:r>
      <w:r>
        <w:rPr>
          <w:color w:val="2B2B2B"/>
          <w:spacing w:val="-5"/>
          <w:sz w:val="20"/>
        </w:rPr>
        <w:t xml:space="preserve"> </w:t>
      </w:r>
      <w:r>
        <w:rPr>
          <w:color w:val="2B2B2B"/>
          <w:sz w:val="20"/>
        </w:rPr>
        <w:t>for</w:t>
      </w:r>
      <w:r>
        <w:rPr>
          <w:color w:val="2B2B2B"/>
          <w:spacing w:val="-5"/>
          <w:sz w:val="20"/>
        </w:rPr>
        <w:t xml:space="preserve"> </w:t>
      </w:r>
      <w:r>
        <w:rPr>
          <w:color w:val="2B2B2B"/>
          <w:spacing w:val="-2"/>
          <w:sz w:val="20"/>
        </w:rPr>
        <w:t>schools</w:t>
      </w:r>
    </w:p>
    <w:p w14:paraId="41FC16A4" w14:textId="0B327C27" w:rsidR="00541513" w:rsidRDefault="004E7E10">
      <w:pPr>
        <w:pStyle w:val="ListParagraph"/>
        <w:numPr>
          <w:ilvl w:val="0"/>
          <w:numId w:val="5"/>
        </w:numPr>
        <w:tabs>
          <w:tab w:val="left" w:pos="756"/>
        </w:tabs>
        <w:spacing w:before="120"/>
        <w:ind w:left="756" w:hanging="217"/>
        <w:rPr>
          <w:sz w:val="20"/>
        </w:rPr>
      </w:pPr>
      <w:r>
        <w:rPr>
          <w:color w:val="2B2B2B"/>
          <w:spacing w:val="-2"/>
          <w:sz w:val="20"/>
        </w:rPr>
        <w:t>Arizona</w:t>
      </w:r>
      <w:r>
        <w:rPr>
          <w:color w:val="2B2B2B"/>
          <w:spacing w:val="7"/>
          <w:sz w:val="20"/>
        </w:rPr>
        <w:t xml:space="preserve"> </w:t>
      </w:r>
      <w:r>
        <w:rPr>
          <w:color w:val="2B2B2B"/>
          <w:spacing w:val="-2"/>
          <w:sz w:val="20"/>
        </w:rPr>
        <w:t>Revised</w:t>
      </w:r>
      <w:r>
        <w:rPr>
          <w:color w:val="2B2B2B"/>
          <w:spacing w:val="9"/>
          <w:sz w:val="20"/>
        </w:rPr>
        <w:t xml:space="preserve"> </w:t>
      </w:r>
      <w:r>
        <w:rPr>
          <w:color w:val="2B2B2B"/>
          <w:spacing w:val="-2"/>
          <w:sz w:val="20"/>
        </w:rPr>
        <w:t>Statute</w:t>
      </w:r>
      <w:r>
        <w:rPr>
          <w:color w:val="2B2B2B"/>
          <w:spacing w:val="8"/>
          <w:sz w:val="20"/>
        </w:rPr>
        <w:t xml:space="preserve"> </w:t>
      </w:r>
      <w:hyperlink r:id="rId19" w:history="1">
        <w:r w:rsidRPr="00FA13F8">
          <w:rPr>
            <w:rStyle w:val="Hyperlink"/>
            <w:spacing w:val="-2"/>
            <w:sz w:val="20"/>
          </w:rPr>
          <w:t>15-183(E)</w:t>
        </w:r>
        <w:r w:rsidRPr="00FA13F8">
          <w:rPr>
            <w:rStyle w:val="Hyperlink"/>
            <w:rFonts w:ascii="Times New Roman" w:hAnsi="Times New Roman"/>
            <w:spacing w:val="-38"/>
            <w:sz w:val="20"/>
          </w:rPr>
          <w:t xml:space="preserve"> </w:t>
        </w:r>
        <w:r w:rsidRPr="00FA13F8">
          <w:rPr>
            <w:rStyle w:val="Hyperlink"/>
            <w:spacing w:val="-2"/>
            <w:sz w:val="20"/>
          </w:rPr>
          <w:t>(1)</w:t>
        </w:r>
      </w:hyperlink>
      <w:r>
        <w:rPr>
          <w:color w:val="2B2B2B"/>
          <w:spacing w:val="9"/>
          <w:sz w:val="20"/>
        </w:rPr>
        <w:t xml:space="preserve"> </w:t>
      </w:r>
      <w:r>
        <w:rPr>
          <w:color w:val="2B2B2B"/>
          <w:spacing w:val="-2"/>
          <w:sz w:val="20"/>
        </w:rPr>
        <w:t>-</w:t>
      </w:r>
      <w:r>
        <w:rPr>
          <w:color w:val="2B2B2B"/>
          <w:spacing w:val="8"/>
          <w:sz w:val="20"/>
        </w:rPr>
        <w:t xml:space="preserve"> </w:t>
      </w:r>
      <w:r>
        <w:rPr>
          <w:color w:val="2B2B2B"/>
          <w:spacing w:val="-2"/>
          <w:sz w:val="20"/>
        </w:rPr>
        <w:t>Emergency</w:t>
      </w:r>
      <w:r>
        <w:rPr>
          <w:color w:val="2B2B2B"/>
          <w:spacing w:val="9"/>
          <w:sz w:val="20"/>
        </w:rPr>
        <w:t xml:space="preserve"> </w:t>
      </w:r>
      <w:r>
        <w:rPr>
          <w:color w:val="2B2B2B"/>
          <w:spacing w:val="-2"/>
          <w:sz w:val="20"/>
        </w:rPr>
        <w:t>operations</w:t>
      </w:r>
      <w:r>
        <w:rPr>
          <w:color w:val="2B2B2B"/>
          <w:spacing w:val="8"/>
          <w:sz w:val="20"/>
        </w:rPr>
        <w:t xml:space="preserve"> </w:t>
      </w:r>
      <w:r>
        <w:rPr>
          <w:color w:val="2B2B2B"/>
          <w:spacing w:val="-2"/>
          <w:sz w:val="20"/>
        </w:rPr>
        <w:t>plan</w:t>
      </w:r>
      <w:r>
        <w:rPr>
          <w:color w:val="2B2B2B"/>
          <w:spacing w:val="9"/>
          <w:sz w:val="20"/>
        </w:rPr>
        <w:t xml:space="preserve"> </w:t>
      </w:r>
      <w:r>
        <w:rPr>
          <w:color w:val="2B2B2B"/>
          <w:spacing w:val="-2"/>
          <w:sz w:val="20"/>
        </w:rPr>
        <w:t>requirements</w:t>
      </w:r>
      <w:r>
        <w:rPr>
          <w:color w:val="2B2B2B"/>
          <w:spacing w:val="8"/>
          <w:sz w:val="20"/>
        </w:rPr>
        <w:t xml:space="preserve"> </w:t>
      </w:r>
      <w:r>
        <w:rPr>
          <w:color w:val="2B2B2B"/>
          <w:spacing w:val="-2"/>
          <w:sz w:val="20"/>
        </w:rPr>
        <w:t>for</w:t>
      </w:r>
      <w:r>
        <w:rPr>
          <w:color w:val="2B2B2B"/>
          <w:spacing w:val="9"/>
          <w:sz w:val="20"/>
        </w:rPr>
        <w:t xml:space="preserve"> </w:t>
      </w:r>
      <w:r>
        <w:rPr>
          <w:color w:val="2B2B2B"/>
          <w:spacing w:val="-2"/>
          <w:sz w:val="20"/>
        </w:rPr>
        <w:t>charter</w:t>
      </w:r>
      <w:r>
        <w:rPr>
          <w:color w:val="2B2B2B"/>
          <w:spacing w:val="8"/>
          <w:sz w:val="20"/>
        </w:rPr>
        <w:t xml:space="preserve"> </w:t>
      </w:r>
      <w:r>
        <w:rPr>
          <w:color w:val="2B2B2B"/>
          <w:spacing w:val="-2"/>
          <w:sz w:val="20"/>
        </w:rPr>
        <w:t>schools</w:t>
      </w:r>
    </w:p>
    <w:p w14:paraId="7EFD7142" w14:textId="2D8A32FE" w:rsidR="00541513" w:rsidRDefault="004E7E10">
      <w:pPr>
        <w:pStyle w:val="ListParagraph"/>
        <w:numPr>
          <w:ilvl w:val="0"/>
          <w:numId w:val="5"/>
        </w:numPr>
        <w:tabs>
          <w:tab w:val="left" w:pos="705"/>
        </w:tabs>
        <w:spacing w:before="120"/>
        <w:ind w:left="705" w:hanging="166"/>
        <w:rPr>
          <w:sz w:val="20"/>
        </w:rPr>
      </w:pPr>
      <w:r>
        <w:rPr>
          <w:color w:val="2B2B2B"/>
          <w:sz w:val="20"/>
        </w:rPr>
        <w:t>Arizona</w:t>
      </w:r>
      <w:r>
        <w:rPr>
          <w:color w:val="2B2B2B"/>
          <w:spacing w:val="-2"/>
          <w:sz w:val="20"/>
        </w:rPr>
        <w:t xml:space="preserve"> </w:t>
      </w:r>
      <w:r>
        <w:rPr>
          <w:color w:val="2B2B2B"/>
          <w:sz w:val="20"/>
        </w:rPr>
        <w:t>Revised</w:t>
      </w:r>
      <w:r>
        <w:rPr>
          <w:color w:val="2B2B2B"/>
          <w:spacing w:val="-2"/>
          <w:sz w:val="20"/>
        </w:rPr>
        <w:t xml:space="preserve"> </w:t>
      </w:r>
      <w:r>
        <w:rPr>
          <w:color w:val="2B2B2B"/>
          <w:sz w:val="20"/>
        </w:rPr>
        <w:t>Statute</w:t>
      </w:r>
      <w:r>
        <w:rPr>
          <w:color w:val="2B2B2B"/>
          <w:spacing w:val="-1"/>
          <w:sz w:val="20"/>
        </w:rPr>
        <w:t xml:space="preserve"> </w:t>
      </w:r>
      <w:hyperlink r:id="rId20" w:history="1">
        <w:r w:rsidRPr="00FA13F8">
          <w:rPr>
            <w:rStyle w:val="Hyperlink"/>
            <w:sz w:val="20"/>
          </w:rPr>
          <w:t>41-1803(G)</w:t>
        </w:r>
      </w:hyperlink>
      <w:r>
        <w:rPr>
          <w:color w:val="2B2B2B"/>
          <w:spacing w:val="-2"/>
          <w:sz w:val="20"/>
        </w:rPr>
        <w:t xml:space="preserve"> </w:t>
      </w:r>
      <w:r>
        <w:rPr>
          <w:color w:val="2B2B2B"/>
          <w:sz w:val="20"/>
        </w:rPr>
        <w:t>-</w:t>
      </w:r>
      <w:r>
        <w:rPr>
          <w:color w:val="2B2B2B"/>
          <w:spacing w:val="-1"/>
          <w:sz w:val="20"/>
        </w:rPr>
        <w:t xml:space="preserve"> </w:t>
      </w:r>
      <w:r>
        <w:rPr>
          <w:color w:val="2B2B2B"/>
          <w:sz w:val="20"/>
        </w:rPr>
        <w:t>Confidentiality</w:t>
      </w:r>
      <w:r>
        <w:rPr>
          <w:color w:val="2B2B2B"/>
          <w:spacing w:val="-2"/>
          <w:sz w:val="20"/>
        </w:rPr>
        <w:t xml:space="preserve"> </w:t>
      </w:r>
      <w:r>
        <w:rPr>
          <w:color w:val="2B2B2B"/>
          <w:sz w:val="20"/>
        </w:rPr>
        <w:t>and</w:t>
      </w:r>
      <w:r>
        <w:rPr>
          <w:color w:val="2B2B2B"/>
          <w:spacing w:val="-1"/>
          <w:sz w:val="20"/>
        </w:rPr>
        <w:t xml:space="preserve"> </w:t>
      </w:r>
      <w:r>
        <w:rPr>
          <w:color w:val="2B2B2B"/>
          <w:sz w:val="20"/>
        </w:rPr>
        <w:t>public</w:t>
      </w:r>
      <w:r>
        <w:rPr>
          <w:color w:val="2B2B2B"/>
          <w:spacing w:val="-2"/>
          <w:sz w:val="20"/>
        </w:rPr>
        <w:t xml:space="preserve"> </w:t>
      </w:r>
      <w:r>
        <w:rPr>
          <w:color w:val="2B2B2B"/>
          <w:sz w:val="20"/>
        </w:rPr>
        <w:t>disclosure</w:t>
      </w:r>
      <w:r>
        <w:rPr>
          <w:color w:val="2B2B2B"/>
          <w:spacing w:val="-1"/>
          <w:sz w:val="20"/>
        </w:rPr>
        <w:t xml:space="preserve"> </w:t>
      </w:r>
      <w:r>
        <w:rPr>
          <w:color w:val="2B2B2B"/>
          <w:sz w:val="20"/>
        </w:rPr>
        <w:t>exemption</w:t>
      </w:r>
      <w:r>
        <w:rPr>
          <w:color w:val="2B2B2B"/>
          <w:spacing w:val="-2"/>
          <w:sz w:val="20"/>
        </w:rPr>
        <w:t xml:space="preserve"> </w:t>
      </w:r>
      <w:r>
        <w:rPr>
          <w:color w:val="2B2B2B"/>
          <w:sz w:val="20"/>
        </w:rPr>
        <w:t>for</w:t>
      </w:r>
      <w:r>
        <w:rPr>
          <w:color w:val="2B2B2B"/>
          <w:spacing w:val="-1"/>
          <w:sz w:val="20"/>
        </w:rPr>
        <w:t xml:space="preserve"> </w:t>
      </w:r>
      <w:r>
        <w:rPr>
          <w:color w:val="2B2B2B"/>
          <w:spacing w:val="-4"/>
          <w:sz w:val="20"/>
        </w:rPr>
        <w:t>EOPs</w:t>
      </w:r>
    </w:p>
    <w:p w14:paraId="5BEEEF74" w14:textId="0118707F" w:rsidR="00541513" w:rsidRDefault="004E7E10">
      <w:pPr>
        <w:pStyle w:val="ListParagraph"/>
        <w:numPr>
          <w:ilvl w:val="0"/>
          <w:numId w:val="5"/>
        </w:numPr>
        <w:tabs>
          <w:tab w:val="left" w:pos="756"/>
        </w:tabs>
        <w:spacing w:before="120"/>
        <w:ind w:left="756" w:hanging="217"/>
        <w:rPr>
          <w:sz w:val="20"/>
        </w:rPr>
      </w:pPr>
      <w:r>
        <w:rPr>
          <w:color w:val="2B2B2B"/>
          <w:sz w:val="20"/>
        </w:rPr>
        <w:t>Arizona</w:t>
      </w:r>
      <w:r>
        <w:rPr>
          <w:color w:val="2B2B2B"/>
          <w:spacing w:val="1"/>
          <w:sz w:val="20"/>
        </w:rPr>
        <w:t xml:space="preserve"> </w:t>
      </w:r>
      <w:r>
        <w:rPr>
          <w:color w:val="2B2B2B"/>
          <w:sz w:val="20"/>
        </w:rPr>
        <w:t>Revised</w:t>
      </w:r>
      <w:r>
        <w:rPr>
          <w:color w:val="2B2B2B"/>
          <w:spacing w:val="1"/>
          <w:sz w:val="20"/>
        </w:rPr>
        <w:t xml:space="preserve"> </w:t>
      </w:r>
      <w:r>
        <w:rPr>
          <w:color w:val="2B2B2B"/>
          <w:sz w:val="20"/>
        </w:rPr>
        <w:t>Statute</w:t>
      </w:r>
      <w:r>
        <w:rPr>
          <w:color w:val="2B2B2B"/>
          <w:spacing w:val="2"/>
          <w:sz w:val="20"/>
        </w:rPr>
        <w:t xml:space="preserve"> </w:t>
      </w:r>
      <w:hyperlink r:id="rId21" w:history="1">
        <w:r w:rsidRPr="00FA13F8">
          <w:rPr>
            <w:rStyle w:val="Hyperlink"/>
            <w:sz w:val="20"/>
          </w:rPr>
          <w:t>15-120.06</w:t>
        </w:r>
      </w:hyperlink>
      <w:r>
        <w:rPr>
          <w:color w:val="2B2B2B"/>
          <w:spacing w:val="1"/>
          <w:sz w:val="20"/>
        </w:rPr>
        <w:t xml:space="preserve"> </w:t>
      </w:r>
      <w:r>
        <w:rPr>
          <w:color w:val="2B2B2B"/>
          <w:sz w:val="20"/>
        </w:rPr>
        <w:t>-</w:t>
      </w:r>
      <w:r>
        <w:rPr>
          <w:color w:val="2B2B2B"/>
          <w:spacing w:val="1"/>
          <w:sz w:val="20"/>
        </w:rPr>
        <w:t xml:space="preserve"> </w:t>
      </w:r>
      <w:r>
        <w:rPr>
          <w:color w:val="2B2B2B"/>
          <w:sz w:val="20"/>
        </w:rPr>
        <w:t>DAFN</w:t>
      </w:r>
      <w:r>
        <w:rPr>
          <w:color w:val="2B2B2B"/>
          <w:spacing w:val="2"/>
          <w:sz w:val="20"/>
        </w:rPr>
        <w:t xml:space="preserve"> </w:t>
      </w:r>
      <w:r>
        <w:rPr>
          <w:color w:val="2B2B2B"/>
          <w:sz w:val="20"/>
        </w:rPr>
        <w:t>training</w:t>
      </w:r>
      <w:r>
        <w:rPr>
          <w:color w:val="2B2B2B"/>
          <w:spacing w:val="1"/>
          <w:sz w:val="20"/>
        </w:rPr>
        <w:t xml:space="preserve"> </w:t>
      </w:r>
      <w:r>
        <w:rPr>
          <w:color w:val="2B2B2B"/>
          <w:sz w:val="20"/>
        </w:rPr>
        <w:t>required</w:t>
      </w:r>
      <w:r>
        <w:rPr>
          <w:color w:val="2B2B2B"/>
          <w:spacing w:val="1"/>
          <w:sz w:val="20"/>
        </w:rPr>
        <w:t xml:space="preserve"> </w:t>
      </w:r>
      <w:r>
        <w:rPr>
          <w:color w:val="2B2B2B"/>
          <w:sz w:val="20"/>
        </w:rPr>
        <w:t>for</w:t>
      </w:r>
      <w:r>
        <w:rPr>
          <w:color w:val="2B2B2B"/>
          <w:spacing w:val="2"/>
          <w:sz w:val="20"/>
        </w:rPr>
        <w:t xml:space="preserve"> </w:t>
      </w:r>
      <w:r>
        <w:rPr>
          <w:color w:val="2B2B2B"/>
          <w:sz w:val="20"/>
        </w:rPr>
        <w:t>school</w:t>
      </w:r>
      <w:r>
        <w:rPr>
          <w:color w:val="2B2B2B"/>
          <w:spacing w:val="1"/>
          <w:sz w:val="20"/>
        </w:rPr>
        <w:t xml:space="preserve"> </w:t>
      </w:r>
      <w:r>
        <w:rPr>
          <w:color w:val="2B2B2B"/>
          <w:sz w:val="20"/>
        </w:rPr>
        <w:t>safety</w:t>
      </w:r>
      <w:r>
        <w:rPr>
          <w:color w:val="2B2B2B"/>
          <w:spacing w:val="1"/>
          <w:sz w:val="20"/>
        </w:rPr>
        <w:t xml:space="preserve"> </w:t>
      </w:r>
      <w:r>
        <w:rPr>
          <w:color w:val="2B2B2B"/>
          <w:spacing w:val="-2"/>
          <w:sz w:val="20"/>
        </w:rPr>
        <w:t>officers</w:t>
      </w:r>
    </w:p>
    <w:p w14:paraId="7865265B" w14:textId="46383F73" w:rsidR="00541513" w:rsidRDefault="004E7E10">
      <w:pPr>
        <w:pStyle w:val="ListParagraph"/>
        <w:numPr>
          <w:ilvl w:val="0"/>
          <w:numId w:val="5"/>
        </w:numPr>
        <w:tabs>
          <w:tab w:val="left" w:pos="756"/>
        </w:tabs>
        <w:spacing w:before="120"/>
        <w:ind w:left="756" w:hanging="217"/>
        <w:rPr>
          <w:sz w:val="20"/>
        </w:rPr>
      </w:pPr>
      <w:r>
        <w:rPr>
          <w:color w:val="2B2B2B"/>
          <w:sz w:val="20"/>
        </w:rPr>
        <w:t>Arizona</w:t>
      </w:r>
      <w:r>
        <w:rPr>
          <w:color w:val="2B2B2B"/>
          <w:spacing w:val="3"/>
          <w:sz w:val="20"/>
        </w:rPr>
        <w:t xml:space="preserve"> </w:t>
      </w:r>
      <w:r>
        <w:rPr>
          <w:color w:val="2B2B2B"/>
          <w:sz w:val="20"/>
        </w:rPr>
        <w:t>Revised</w:t>
      </w:r>
      <w:r>
        <w:rPr>
          <w:color w:val="2B2B2B"/>
          <w:spacing w:val="4"/>
          <w:sz w:val="20"/>
        </w:rPr>
        <w:t xml:space="preserve"> </w:t>
      </w:r>
      <w:r>
        <w:rPr>
          <w:color w:val="2B2B2B"/>
          <w:sz w:val="20"/>
        </w:rPr>
        <w:t>Statute</w:t>
      </w:r>
      <w:r>
        <w:rPr>
          <w:color w:val="2B2B2B"/>
          <w:spacing w:val="4"/>
          <w:sz w:val="20"/>
        </w:rPr>
        <w:t xml:space="preserve"> </w:t>
      </w:r>
      <w:hyperlink r:id="rId22" w:history="1">
        <w:r w:rsidRPr="00FA13F8">
          <w:rPr>
            <w:rStyle w:val="Hyperlink"/>
            <w:sz w:val="20"/>
          </w:rPr>
          <w:t>15-761</w:t>
        </w:r>
      </w:hyperlink>
      <w:r>
        <w:rPr>
          <w:color w:val="2B2B2B"/>
          <w:spacing w:val="3"/>
          <w:sz w:val="20"/>
        </w:rPr>
        <w:t xml:space="preserve"> </w:t>
      </w:r>
      <w:r>
        <w:rPr>
          <w:color w:val="2B2B2B"/>
          <w:sz w:val="20"/>
        </w:rPr>
        <w:t>-</w:t>
      </w:r>
      <w:r>
        <w:rPr>
          <w:color w:val="2B2B2B"/>
          <w:spacing w:val="4"/>
          <w:sz w:val="20"/>
        </w:rPr>
        <w:t xml:space="preserve"> </w:t>
      </w:r>
      <w:r>
        <w:rPr>
          <w:color w:val="2B2B2B"/>
          <w:sz w:val="20"/>
        </w:rPr>
        <w:t>DAFN</w:t>
      </w:r>
      <w:r>
        <w:rPr>
          <w:color w:val="2B2B2B"/>
          <w:spacing w:val="4"/>
          <w:sz w:val="20"/>
        </w:rPr>
        <w:t xml:space="preserve"> </w:t>
      </w:r>
      <w:r>
        <w:rPr>
          <w:color w:val="2B2B2B"/>
          <w:spacing w:val="-2"/>
          <w:sz w:val="20"/>
        </w:rPr>
        <w:t>definitions</w:t>
      </w:r>
    </w:p>
    <w:p w14:paraId="7352ACFB" w14:textId="77777777" w:rsidR="00541513" w:rsidRPr="005411D4" w:rsidRDefault="00541513" w:rsidP="005411D4">
      <w:pPr>
        <w:rPr>
          <w:sz w:val="20"/>
        </w:rPr>
        <w:sectPr w:rsidR="00541513" w:rsidRPr="005411D4" w:rsidSect="00F3176B">
          <w:headerReference w:type="default" r:id="rId23"/>
          <w:footerReference w:type="default" r:id="rId24"/>
          <w:pgSz w:w="12240" w:h="15840"/>
          <w:pgMar w:top="580" w:right="720" w:bottom="500" w:left="360" w:header="605" w:footer="304" w:gutter="0"/>
          <w:cols w:space="720"/>
          <w:docGrid w:linePitch="299"/>
        </w:sectPr>
      </w:pPr>
    </w:p>
    <w:p w14:paraId="415D2178" w14:textId="77777777" w:rsidR="00541513" w:rsidRDefault="00541513" w:rsidP="00982EFF">
      <w:pPr>
        <w:pStyle w:val="BodyText"/>
      </w:pPr>
    </w:p>
    <w:bookmarkStart w:id="56" w:name="INCIDENT_COMMAND_SYSTEM_(ICS)"/>
    <w:bookmarkStart w:id="57" w:name="[Insert_school_name]_utilizes_the_Nation"/>
    <w:bookmarkStart w:id="58" w:name="During_an_emergency_or_disaster,_school_"/>
    <w:bookmarkStart w:id="59" w:name="The_ICS_may_expand_or_contract_based_on_"/>
    <w:bookmarkStart w:id="60" w:name="Unified_Command,_is_when_multiple_agenci"/>
    <w:bookmarkStart w:id="61" w:name="Primary"/>
    <w:bookmarkEnd w:id="56"/>
    <w:bookmarkEnd w:id="57"/>
    <w:bookmarkEnd w:id="58"/>
    <w:bookmarkEnd w:id="59"/>
    <w:bookmarkEnd w:id="60"/>
    <w:bookmarkEnd w:id="61"/>
    <w:p w14:paraId="2CD9C339" w14:textId="77777777" w:rsidR="00541513" w:rsidRDefault="00C67B28">
      <w:pPr>
        <w:pStyle w:val="BodyText"/>
        <w:spacing w:line="271" w:lineRule="auto"/>
        <w:ind w:left="539" w:right="51"/>
      </w:pPr>
      <w:sdt>
        <w:sdtPr>
          <w:rPr>
            <w:b/>
            <w:color w:val="900048"/>
          </w:rPr>
          <w:id w:val="2095588907"/>
          <w:placeholder>
            <w:docPart w:val="D52B7CE5FD4643E6A65BF00CF1352988"/>
          </w:placeholder>
        </w:sdtPr>
        <w:sdtEndPr/>
        <w:sdtContent>
          <w:r w:rsidR="004E7E10">
            <w:rPr>
              <w:b/>
              <w:color w:val="900048"/>
            </w:rPr>
            <w:t>[Insert</w:t>
          </w:r>
          <w:r w:rsidR="004E7E10">
            <w:rPr>
              <w:b/>
              <w:color w:val="900048"/>
              <w:spacing w:val="-2"/>
            </w:rPr>
            <w:t xml:space="preserve"> </w:t>
          </w:r>
          <w:r w:rsidR="004E7E10">
            <w:rPr>
              <w:b/>
              <w:color w:val="900048"/>
            </w:rPr>
            <w:t>school</w:t>
          </w:r>
          <w:r w:rsidR="004E7E10">
            <w:rPr>
              <w:b/>
              <w:color w:val="900048"/>
              <w:spacing w:val="-2"/>
            </w:rPr>
            <w:t xml:space="preserve"> </w:t>
          </w:r>
          <w:r w:rsidR="004E7E10">
            <w:rPr>
              <w:b/>
              <w:color w:val="900048"/>
            </w:rPr>
            <w:t>name]</w:t>
          </w:r>
        </w:sdtContent>
      </w:sdt>
      <w:r w:rsidR="004E7E10">
        <w:rPr>
          <w:b/>
          <w:color w:val="900048"/>
        </w:rPr>
        <w:t xml:space="preserve"> </w:t>
      </w:r>
      <w:r w:rsidR="004E7E10">
        <w:t>utilizes the National Incident Management System (NIMS) and the Incident Command System (ICS)</w:t>
      </w:r>
      <w:r w:rsidR="004E7E10">
        <w:rPr>
          <w:spacing w:val="40"/>
        </w:rPr>
        <w:t xml:space="preserve"> </w:t>
      </w:r>
      <w:r w:rsidR="004E7E10">
        <w:t>to manage emergencies, incidents, and planned events.</w:t>
      </w:r>
      <w:r w:rsidR="004E7E10">
        <w:rPr>
          <w:spacing w:val="40"/>
        </w:rPr>
        <w:t xml:space="preserve"> </w:t>
      </w:r>
      <w:r w:rsidR="004E7E10">
        <w:t>Consistent with ARS 15-341(A), ICS provides a standardized</w:t>
      </w:r>
      <w:r w:rsidR="004E7E10">
        <w:rPr>
          <w:spacing w:val="40"/>
        </w:rPr>
        <w:t xml:space="preserve"> </w:t>
      </w:r>
      <w:r w:rsidR="004E7E10">
        <w:t>structure for coordinating personnel, resources, communications, and decision-making before, during, and after an</w:t>
      </w:r>
      <w:r w:rsidR="004E7E10">
        <w:rPr>
          <w:spacing w:val="40"/>
        </w:rPr>
        <w:t xml:space="preserve"> </w:t>
      </w:r>
      <w:r w:rsidR="004E7E10">
        <w:rPr>
          <w:spacing w:val="-2"/>
        </w:rPr>
        <w:t>incident.</w:t>
      </w:r>
    </w:p>
    <w:p w14:paraId="39233840" w14:textId="77777777" w:rsidR="00541513" w:rsidRDefault="00541513">
      <w:pPr>
        <w:pStyle w:val="BodyText"/>
        <w:spacing w:before="25"/>
      </w:pPr>
    </w:p>
    <w:p w14:paraId="1731C139" w14:textId="77777777" w:rsidR="00541513" w:rsidRDefault="004E7E10">
      <w:pPr>
        <w:pStyle w:val="BodyText"/>
        <w:spacing w:before="1" w:line="271" w:lineRule="auto"/>
        <w:ind w:left="539"/>
      </w:pPr>
      <w:r>
        <w:t>During an emergency or disaster, school facilities may be damaged, and evacuation may be required, individuals may be</w:t>
      </w:r>
      <w:r>
        <w:rPr>
          <w:spacing w:val="40"/>
        </w:rPr>
        <w:t xml:space="preserve"> </w:t>
      </w:r>
      <w:r>
        <w:t>injured, and multiple response activities may</w:t>
      </w:r>
      <w:r>
        <w:rPr>
          <w:spacing w:val="-4"/>
        </w:rPr>
        <w:t xml:space="preserve"> </w:t>
      </w:r>
      <w:r>
        <w:t>simultaneously</w:t>
      </w:r>
      <w:r>
        <w:rPr>
          <w:spacing w:val="-4"/>
        </w:rPr>
        <w:t xml:space="preserve"> </w:t>
      </w:r>
      <w:r>
        <w:t>occur. ICS provides a scalable organized structure to ensure</w:t>
      </w:r>
      <w:r>
        <w:rPr>
          <w:spacing w:val="40"/>
        </w:rPr>
        <w:t xml:space="preserve"> </w:t>
      </w:r>
      <w:r>
        <w:t>these activities are coordinated efficiently and effectively.</w:t>
      </w:r>
    </w:p>
    <w:p w14:paraId="6ACE769B" w14:textId="77777777" w:rsidR="00541513" w:rsidRDefault="00541513">
      <w:pPr>
        <w:pStyle w:val="BodyText"/>
        <w:spacing w:before="26"/>
      </w:pPr>
    </w:p>
    <w:p w14:paraId="0DA8FC6B" w14:textId="77777777" w:rsidR="00541513" w:rsidRDefault="004E7E10">
      <w:pPr>
        <w:pStyle w:val="BodyText"/>
        <w:spacing w:line="271" w:lineRule="auto"/>
        <w:ind w:left="539" w:right="243"/>
      </w:pPr>
      <w:r>
        <w:t>The ICS may expand or contract based on the size, scope, and complexity of the incident.</w:t>
      </w:r>
      <w:r>
        <w:rPr>
          <w:spacing w:val="40"/>
        </w:rPr>
        <w:t xml:space="preserve"> </w:t>
      </w:r>
      <w:r>
        <w:t xml:space="preserve">The </w:t>
      </w:r>
      <w:hyperlink r:id="rId25">
        <w:r>
          <w:rPr>
            <w:u w:val="single"/>
          </w:rPr>
          <w:t>ICS chart</w:t>
        </w:r>
      </w:hyperlink>
      <w:r>
        <w:t xml:space="preserve"> included in this</w:t>
      </w:r>
      <w:r>
        <w:rPr>
          <w:spacing w:val="40"/>
        </w:rPr>
        <w:t xml:space="preserve"> </w:t>
      </w:r>
      <w:r>
        <w:t>EOP identifies the minimum required command and coordination positions and functions.</w:t>
      </w:r>
      <w:r>
        <w:rPr>
          <w:spacing w:val="40"/>
        </w:rPr>
        <w:t xml:space="preserve"> </w:t>
      </w:r>
      <w:r>
        <w:t>Additional positions may be</w:t>
      </w:r>
      <w:r>
        <w:rPr>
          <w:spacing w:val="40"/>
        </w:rPr>
        <w:t xml:space="preserve"> </w:t>
      </w:r>
      <w:r>
        <w:t>added to the chart to support expanded roles for incident management.</w:t>
      </w:r>
    </w:p>
    <w:p w14:paraId="26E83BC3" w14:textId="77777777" w:rsidR="00541513" w:rsidRDefault="00541513">
      <w:pPr>
        <w:pStyle w:val="BodyText"/>
        <w:spacing w:before="26"/>
      </w:pPr>
    </w:p>
    <w:p w14:paraId="364965BB" w14:textId="77777777" w:rsidR="00541513" w:rsidRDefault="004E7E10">
      <w:pPr>
        <w:pStyle w:val="BodyText"/>
        <w:spacing w:line="271" w:lineRule="auto"/>
        <w:ind w:left="539"/>
      </w:pPr>
      <w:proofErr w:type="gramStart"/>
      <w:r>
        <w:t>Unified Command,</w:t>
      </w:r>
      <w:proofErr w:type="gramEnd"/>
      <w:r>
        <w:t xml:space="preserve"> is when multiple agencies respond, the Incident Commander</w:t>
      </w:r>
      <w:r>
        <w:rPr>
          <w:spacing w:val="-3"/>
        </w:rPr>
        <w:t xml:space="preserve"> </w:t>
      </w:r>
      <w:r>
        <w:t>will transition to Unified Command as</w:t>
      </w:r>
      <w:r>
        <w:rPr>
          <w:spacing w:val="40"/>
        </w:rPr>
        <w:t xml:space="preserve"> </w:t>
      </w:r>
      <w:r>
        <w:t>appropriate. School personnel will support the Unified Command structure and provide information as requested by</w:t>
      </w:r>
      <w:r>
        <w:rPr>
          <w:spacing w:val="40"/>
        </w:rPr>
        <w:t xml:space="preserve"> </w:t>
      </w:r>
      <w:r>
        <w:t>responding agencies.</w:t>
      </w:r>
    </w:p>
    <w:p w14:paraId="38D0921F" w14:textId="77777777" w:rsidR="00541513" w:rsidRDefault="00541513">
      <w:pPr>
        <w:pStyle w:val="BodyText"/>
        <w:spacing w:before="58"/>
      </w:pPr>
    </w:p>
    <w:p w14:paraId="1CFD0505" w14:textId="5DF4C825" w:rsidR="009B056C" w:rsidRDefault="00C67B28" w:rsidP="00954115">
      <w:pPr>
        <w:pStyle w:val="BodyText"/>
        <w:spacing w:after="240" w:line="271" w:lineRule="auto"/>
        <w:ind w:left="539" w:right="450"/>
        <w:rPr>
          <w:spacing w:val="-2"/>
        </w:rPr>
        <w:sectPr w:rsidR="009B056C" w:rsidSect="00982EFF">
          <w:headerReference w:type="default" r:id="rId26"/>
          <w:footerReference w:type="default" r:id="rId27"/>
          <w:pgSz w:w="12240" w:h="15840" w:code="1"/>
          <w:pgMar w:top="1526" w:right="720" w:bottom="504" w:left="360" w:header="605" w:footer="302" w:gutter="0"/>
          <w:cols w:space="720"/>
        </w:sectPr>
      </w:pPr>
      <w:sdt>
        <w:sdtPr>
          <w:rPr>
            <w:b/>
            <w:color w:val="900048"/>
          </w:rPr>
          <w:id w:val="-1197844425"/>
          <w:placeholder>
            <w:docPart w:val="D52B7CE5FD4643E6A65BF00CF1352988"/>
          </w:placeholder>
        </w:sdtPr>
        <w:sdtEndPr/>
        <w:sdtContent>
          <w:r w:rsidR="004E7E10">
            <w:rPr>
              <w:b/>
              <w:color w:val="900048"/>
            </w:rPr>
            <w:t>[Insert principal name / charter equivalent]</w:t>
          </w:r>
        </w:sdtContent>
      </w:sdt>
      <w:r w:rsidR="004E7E10">
        <w:rPr>
          <w:b/>
          <w:color w:val="900048"/>
        </w:rPr>
        <w:t xml:space="preserve"> </w:t>
      </w:r>
      <w:r w:rsidR="004E7E10">
        <w:t xml:space="preserve">ensures that individuals designated on the ICS chart will complete </w:t>
      </w:r>
      <w:hyperlink r:id="rId28" w:history="1">
        <w:r w:rsidR="004E7E10" w:rsidRPr="00A22BA6">
          <w:rPr>
            <w:rStyle w:val="Hyperlink"/>
            <w:i/>
            <w:iCs/>
          </w:rPr>
          <w:t>COPS</w:t>
        </w:r>
        <w:r w:rsidR="004E7E10" w:rsidRPr="00A22BA6">
          <w:rPr>
            <w:rStyle w:val="Hyperlink"/>
            <w:i/>
            <w:iCs/>
            <w:spacing w:val="40"/>
          </w:rPr>
          <w:t xml:space="preserve"> </w:t>
        </w:r>
        <w:r w:rsidR="004E7E10" w:rsidRPr="00A22BA6">
          <w:rPr>
            <w:rStyle w:val="Hyperlink"/>
            <w:i/>
            <w:iCs/>
          </w:rPr>
          <w:t>Safety Training Program: Intro to Incident Command System ICS for School Personnel</w:t>
        </w:r>
      </w:hyperlink>
      <w:r w:rsidR="004E7E10">
        <w:t xml:space="preserve"> prior to designation. The</w:t>
      </w:r>
      <w:r w:rsidR="004E7E10">
        <w:rPr>
          <w:spacing w:val="40"/>
        </w:rPr>
        <w:t xml:space="preserve"> </w:t>
      </w:r>
      <w:r w:rsidR="004E7E10">
        <w:t>school further assures that personnel with assigned ICS responsibilities will complete all approved training as</w:t>
      </w:r>
      <w:r w:rsidR="004E7E10">
        <w:rPr>
          <w:spacing w:val="40"/>
        </w:rPr>
        <w:t xml:space="preserve"> </w:t>
      </w:r>
      <w:r w:rsidR="004E7E10">
        <w:t>described within the Training Section of the 2026 EOP Minimum Requirements for School Emergency Operations</w:t>
      </w:r>
      <w:r w:rsidR="004E7E10">
        <w:rPr>
          <w:spacing w:val="40"/>
        </w:rPr>
        <w:t xml:space="preserve"> </w:t>
      </w:r>
      <w:r w:rsidR="004E7E10">
        <w:rPr>
          <w:spacing w:val="-2"/>
        </w:rPr>
        <w:t>Plan</w:t>
      </w:r>
    </w:p>
    <w:p w14:paraId="0BA1A6F2" w14:textId="7A474228" w:rsidR="00954115" w:rsidRDefault="00E50E8C" w:rsidP="00F43943">
      <w:pPr>
        <w:pStyle w:val="BodyText"/>
        <w:spacing w:line="271" w:lineRule="auto"/>
        <w:ind w:left="540" w:right="450"/>
      </w:pPr>
      <w:r>
        <w:rPr>
          <w:b/>
          <w:color w:val="900048"/>
        </w:rPr>
        <w:t>[Insert Incident Command Chart]</w:t>
      </w:r>
    </w:p>
    <w:p w14:paraId="0F25D85F" w14:textId="77777777" w:rsidR="00541513" w:rsidRDefault="00541513">
      <w:pPr>
        <w:pStyle w:val="BodyText"/>
        <w:spacing w:line="271" w:lineRule="auto"/>
        <w:sectPr w:rsidR="00541513" w:rsidSect="00982EFF">
          <w:type w:val="continuous"/>
          <w:pgSz w:w="12240" w:h="15840"/>
          <w:pgMar w:top="1340" w:right="720" w:bottom="500" w:left="360" w:header="603" w:footer="304" w:gutter="0"/>
          <w:cols w:space="720"/>
          <w:formProt w:val="0"/>
        </w:sectPr>
      </w:pPr>
    </w:p>
    <w:p w14:paraId="39EA631E" w14:textId="77777777" w:rsidR="00541513" w:rsidRDefault="00541513">
      <w:pPr>
        <w:pStyle w:val="BodyText"/>
        <w:spacing w:before="6"/>
        <w:rPr>
          <w:sz w:val="12"/>
        </w:rPr>
      </w:pPr>
    </w:p>
    <w:p w14:paraId="6FE94EFC" w14:textId="60C6C45F" w:rsidR="00541513" w:rsidRDefault="00541513">
      <w:pPr>
        <w:spacing w:line="30" w:lineRule="exact"/>
        <w:ind w:left="540"/>
        <w:rPr>
          <w:sz w:val="3"/>
        </w:rPr>
      </w:pPr>
    </w:p>
    <w:p w14:paraId="648818A0" w14:textId="77777777" w:rsidR="00541513" w:rsidRDefault="004E7E10">
      <w:pPr>
        <w:pStyle w:val="Heading5"/>
        <w:spacing w:before="174"/>
      </w:pPr>
      <w:bookmarkStart w:id="62" w:name="SCHOOL_OVERVIEW"/>
      <w:bookmarkStart w:id="63" w:name="School_Property_Description"/>
      <w:bookmarkStart w:id="64" w:name="School_Name:"/>
      <w:bookmarkStart w:id="65" w:name="[Insert_school_name]"/>
      <w:bookmarkStart w:id="66" w:name="Address:"/>
      <w:bookmarkStart w:id="67" w:name="[Insert_school_address]"/>
      <w:bookmarkStart w:id="68" w:name="Campus/Property_Size:"/>
      <w:bookmarkStart w:id="69" w:name="[Insert_school_acreage/size]"/>
      <w:bookmarkStart w:id="70" w:name="Number_of_Buildings:"/>
      <w:bookmarkStart w:id="71" w:name="[Insert_number]"/>
      <w:bookmarkStart w:id="72" w:name="Number_of_Floors:"/>
      <w:bookmarkStart w:id="73" w:name="Grades_Served:"/>
      <w:bookmarkStart w:id="74" w:name="[Insert_grades]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r>
        <w:rPr>
          <w:color w:val="1B294A"/>
        </w:rPr>
        <w:t>School</w:t>
      </w:r>
      <w:r>
        <w:rPr>
          <w:color w:val="1B294A"/>
          <w:spacing w:val="-2"/>
        </w:rPr>
        <w:t xml:space="preserve"> </w:t>
      </w:r>
      <w:r>
        <w:rPr>
          <w:color w:val="1B294A"/>
        </w:rPr>
        <w:t>Property</w:t>
      </w:r>
      <w:r>
        <w:rPr>
          <w:color w:val="1B294A"/>
          <w:spacing w:val="-1"/>
        </w:rPr>
        <w:t xml:space="preserve"> </w:t>
      </w:r>
      <w:r>
        <w:rPr>
          <w:color w:val="1B294A"/>
          <w:spacing w:val="-2"/>
        </w:rPr>
        <w:t>Description</w:t>
      </w:r>
    </w:p>
    <w:p w14:paraId="54258E5C" w14:textId="77777777" w:rsidR="00541513" w:rsidRDefault="004E7E10">
      <w:pPr>
        <w:tabs>
          <w:tab w:val="left" w:pos="3539"/>
        </w:tabs>
        <w:spacing w:before="113"/>
        <w:ind w:left="539"/>
        <w:rPr>
          <w:b/>
          <w:sz w:val="20"/>
        </w:rPr>
      </w:pPr>
      <w:r>
        <w:rPr>
          <w:color w:val="2B2B2B"/>
          <w:sz w:val="20"/>
        </w:rPr>
        <w:t>School</w:t>
      </w:r>
      <w:r>
        <w:rPr>
          <w:color w:val="2B2B2B"/>
          <w:spacing w:val="9"/>
          <w:sz w:val="20"/>
        </w:rPr>
        <w:t xml:space="preserve"> </w:t>
      </w:r>
      <w:r>
        <w:rPr>
          <w:color w:val="2B2B2B"/>
          <w:spacing w:val="-2"/>
          <w:sz w:val="20"/>
        </w:rPr>
        <w:t>Name:</w:t>
      </w:r>
      <w:r>
        <w:rPr>
          <w:color w:val="2B2B2B"/>
          <w:sz w:val="20"/>
        </w:rPr>
        <w:tab/>
      </w:r>
      <w:sdt>
        <w:sdtPr>
          <w:rPr>
            <w:color w:val="2B2B2B"/>
            <w:sz w:val="20"/>
          </w:rPr>
          <w:id w:val="-1652667881"/>
          <w:placeholder>
            <w:docPart w:val="D52B7CE5FD4643E6A65BF00CF1352988"/>
          </w:placeholder>
        </w:sdtPr>
        <w:sdtEndPr>
          <w:rPr>
            <w:b/>
            <w:color w:val="900048"/>
            <w:spacing w:val="-2"/>
          </w:rPr>
        </w:sdtEndPr>
        <w:sdtContent>
          <w:r>
            <w:rPr>
              <w:b/>
              <w:color w:val="900048"/>
              <w:sz w:val="20"/>
            </w:rPr>
            <w:t>[Insert</w:t>
          </w:r>
          <w:r>
            <w:rPr>
              <w:b/>
              <w:color w:val="900048"/>
              <w:spacing w:val="-4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school</w:t>
          </w:r>
          <w:r>
            <w:rPr>
              <w:b/>
              <w:color w:val="900048"/>
              <w:spacing w:val="-4"/>
              <w:sz w:val="20"/>
            </w:rPr>
            <w:t xml:space="preserve"> </w:t>
          </w:r>
          <w:r>
            <w:rPr>
              <w:b/>
              <w:color w:val="900048"/>
              <w:spacing w:val="-2"/>
              <w:sz w:val="20"/>
            </w:rPr>
            <w:t>name]</w:t>
          </w:r>
        </w:sdtContent>
      </w:sdt>
    </w:p>
    <w:p w14:paraId="3FD35044" w14:textId="77777777" w:rsidR="001A2839" w:rsidRDefault="001A2839" w:rsidP="001A2839">
      <w:pPr>
        <w:tabs>
          <w:tab w:val="left" w:pos="3539"/>
        </w:tabs>
        <w:spacing w:before="180"/>
        <w:ind w:left="533"/>
        <w:rPr>
          <w:b/>
          <w:sz w:val="20"/>
        </w:rPr>
      </w:pPr>
      <w:r>
        <w:rPr>
          <w:color w:val="2B2B2B"/>
          <w:sz w:val="20"/>
        </w:rPr>
        <w:t>Address</w:t>
      </w:r>
      <w:r>
        <w:rPr>
          <w:color w:val="2B2B2B"/>
          <w:spacing w:val="-2"/>
          <w:sz w:val="20"/>
        </w:rPr>
        <w:t>:</w:t>
      </w:r>
      <w:r>
        <w:rPr>
          <w:color w:val="2B2B2B"/>
          <w:sz w:val="20"/>
        </w:rPr>
        <w:tab/>
      </w:r>
      <w:sdt>
        <w:sdtPr>
          <w:rPr>
            <w:color w:val="2B2B2B"/>
            <w:sz w:val="20"/>
          </w:rPr>
          <w:id w:val="1085336194"/>
          <w:placeholder>
            <w:docPart w:val="F8FD25B2199942F79C2D677C37B85B4C"/>
          </w:placeholder>
        </w:sdtPr>
        <w:sdtEndPr>
          <w:rPr>
            <w:b/>
            <w:color w:val="900048"/>
            <w:spacing w:val="-2"/>
          </w:rPr>
        </w:sdtEndPr>
        <w:sdtContent>
          <w:r>
            <w:rPr>
              <w:b/>
              <w:color w:val="900048"/>
              <w:sz w:val="20"/>
            </w:rPr>
            <w:t>[Insert</w:t>
          </w:r>
          <w:r>
            <w:rPr>
              <w:b/>
              <w:color w:val="900048"/>
              <w:spacing w:val="-4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school</w:t>
          </w:r>
          <w:r>
            <w:rPr>
              <w:b/>
              <w:color w:val="900048"/>
              <w:spacing w:val="-4"/>
              <w:sz w:val="20"/>
            </w:rPr>
            <w:t xml:space="preserve"> </w:t>
          </w:r>
          <w:r>
            <w:rPr>
              <w:b/>
              <w:color w:val="900048"/>
              <w:spacing w:val="-2"/>
              <w:sz w:val="20"/>
            </w:rPr>
            <w:t>address]</w:t>
          </w:r>
        </w:sdtContent>
      </w:sdt>
    </w:p>
    <w:p w14:paraId="28BB094F" w14:textId="77777777" w:rsidR="00541513" w:rsidRDefault="004E7E10">
      <w:pPr>
        <w:tabs>
          <w:tab w:val="left" w:pos="3539"/>
        </w:tabs>
        <w:spacing w:before="186"/>
        <w:ind w:left="539"/>
        <w:rPr>
          <w:b/>
          <w:sz w:val="20"/>
        </w:rPr>
      </w:pPr>
      <w:r>
        <w:rPr>
          <w:color w:val="2B2B2B"/>
          <w:spacing w:val="-2"/>
          <w:sz w:val="20"/>
        </w:rPr>
        <w:t>Campus/Property</w:t>
      </w:r>
      <w:r>
        <w:rPr>
          <w:color w:val="2B2B2B"/>
          <w:spacing w:val="18"/>
          <w:sz w:val="20"/>
        </w:rPr>
        <w:t xml:space="preserve"> </w:t>
      </w:r>
      <w:r>
        <w:rPr>
          <w:color w:val="2B2B2B"/>
          <w:spacing w:val="-2"/>
          <w:sz w:val="20"/>
        </w:rPr>
        <w:t>Size:</w:t>
      </w:r>
      <w:r>
        <w:rPr>
          <w:color w:val="2B2B2B"/>
          <w:sz w:val="20"/>
        </w:rPr>
        <w:tab/>
      </w:r>
      <w:sdt>
        <w:sdtPr>
          <w:rPr>
            <w:color w:val="2B2B2B"/>
            <w:sz w:val="20"/>
          </w:rPr>
          <w:id w:val="-121693486"/>
          <w:placeholder>
            <w:docPart w:val="D52B7CE5FD4643E6A65BF00CF1352988"/>
          </w:placeholder>
        </w:sdtPr>
        <w:sdtEndPr>
          <w:rPr>
            <w:b/>
            <w:color w:val="900048"/>
            <w:spacing w:val="-2"/>
          </w:rPr>
        </w:sdtEndPr>
        <w:sdtContent>
          <w:r>
            <w:rPr>
              <w:b/>
              <w:color w:val="900048"/>
              <w:sz w:val="20"/>
            </w:rPr>
            <w:t>[Insert</w:t>
          </w:r>
          <w:r>
            <w:rPr>
              <w:b/>
              <w:color w:val="900048"/>
              <w:spacing w:val="-4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school</w:t>
          </w:r>
          <w:r>
            <w:rPr>
              <w:b/>
              <w:color w:val="900048"/>
              <w:spacing w:val="-4"/>
              <w:sz w:val="20"/>
            </w:rPr>
            <w:t xml:space="preserve"> </w:t>
          </w:r>
          <w:r>
            <w:rPr>
              <w:b/>
              <w:color w:val="900048"/>
              <w:spacing w:val="-2"/>
              <w:sz w:val="20"/>
            </w:rPr>
            <w:t>acreage/size]</w:t>
          </w:r>
        </w:sdtContent>
      </w:sdt>
    </w:p>
    <w:p w14:paraId="2A60F5EA" w14:textId="77777777" w:rsidR="00541513" w:rsidRDefault="004E7E10">
      <w:pPr>
        <w:tabs>
          <w:tab w:val="left" w:pos="3539"/>
        </w:tabs>
        <w:spacing w:before="179"/>
        <w:ind w:left="539"/>
        <w:rPr>
          <w:b/>
          <w:sz w:val="20"/>
        </w:rPr>
      </w:pPr>
      <w:r>
        <w:rPr>
          <w:color w:val="2B2B2B"/>
          <w:sz w:val="20"/>
        </w:rPr>
        <w:t>Number</w:t>
      </w:r>
      <w:r>
        <w:rPr>
          <w:color w:val="2B2B2B"/>
          <w:spacing w:val="6"/>
          <w:sz w:val="20"/>
        </w:rPr>
        <w:t xml:space="preserve"> </w:t>
      </w:r>
      <w:r>
        <w:rPr>
          <w:color w:val="2B2B2B"/>
          <w:sz w:val="20"/>
        </w:rPr>
        <w:t>of</w:t>
      </w:r>
      <w:r>
        <w:rPr>
          <w:color w:val="2B2B2B"/>
          <w:spacing w:val="7"/>
          <w:sz w:val="20"/>
        </w:rPr>
        <w:t xml:space="preserve"> </w:t>
      </w:r>
      <w:r>
        <w:rPr>
          <w:color w:val="2B2B2B"/>
          <w:spacing w:val="-2"/>
          <w:sz w:val="20"/>
        </w:rPr>
        <w:t>Buildings:</w:t>
      </w:r>
      <w:r>
        <w:rPr>
          <w:color w:val="2B2B2B"/>
          <w:sz w:val="20"/>
        </w:rPr>
        <w:tab/>
      </w:r>
      <w:sdt>
        <w:sdtPr>
          <w:rPr>
            <w:color w:val="2B2B2B"/>
            <w:sz w:val="20"/>
          </w:rPr>
          <w:id w:val="-679655952"/>
          <w:placeholder>
            <w:docPart w:val="D52B7CE5FD4643E6A65BF00CF1352988"/>
          </w:placeholder>
        </w:sdtPr>
        <w:sdtEndPr>
          <w:rPr>
            <w:b/>
            <w:color w:val="900048"/>
            <w:spacing w:val="-2"/>
          </w:rPr>
        </w:sdtEndPr>
        <w:sdtContent>
          <w:r>
            <w:rPr>
              <w:b/>
              <w:color w:val="900048"/>
              <w:spacing w:val="-2"/>
              <w:sz w:val="20"/>
            </w:rPr>
            <w:t>[Insert</w:t>
          </w:r>
          <w:r>
            <w:rPr>
              <w:b/>
              <w:color w:val="900048"/>
              <w:spacing w:val="4"/>
              <w:sz w:val="20"/>
            </w:rPr>
            <w:t xml:space="preserve"> </w:t>
          </w:r>
          <w:r>
            <w:rPr>
              <w:b/>
              <w:color w:val="900048"/>
              <w:spacing w:val="-2"/>
              <w:sz w:val="20"/>
            </w:rPr>
            <w:t>number]</w:t>
          </w:r>
        </w:sdtContent>
      </w:sdt>
    </w:p>
    <w:p w14:paraId="64C6E028" w14:textId="77777777" w:rsidR="00541513" w:rsidRDefault="004E7E10" w:rsidP="001A2839">
      <w:pPr>
        <w:tabs>
          <w:tab w:val="left" w:pos="3539"/>
        </w:tabs>
        <w:spacing w:before="180"/>
        <w:ind w:left="533"/>
        <w:rPr>
          <w:b/>
          <w:position w:val="6"/>
          <w:sz w:val="20"/>
        </w:rPr>
      </w:pPr>
      <w:r>
        <w:rPr>
          <w:color w:val="2B2B2B"/>
          <w:sz w:val="20"/>
        </w:rPr>
        <w:t>Number</w:t>
      </w:r>
      <w:r>
        <w:rPr>
          <w:color w:val="2B2B2B"/>
          <w:spacing w:val="6"/>
          <w:sz w:val="20"/>
        </w:rPr>
        <w:t xml:space="preserve"> </w:t>
      </w:r>
      <w:r>
        <w:rPr>
          <w:color w:val="2B2B2B"/>
          <w:sz w:val="20"/>
        </w:rPr>
        <w:t>of</w:t>
      </w:r>
      <w:r>
        <w:rPr>
          <w:color w:val="2B2B2B"/>
          <w:spacing w:val="7"/>
          <w:sz w:val="20"/>
        </w:rPr>
        <w:t xml:space="preserve"> </w:t>
      </w:r>
      <w:r>
        <w:rPr>
          <w:color w:val="2B2B2B"/>
          <w:spacing w:val="-2"/>
          <w:sz w:val="20"/>
        </w:rPr>
        <w:t>Floors</w:t>
      </w:r>
      <w:r w:rsidR="00DE754A" w:rsidRPr="00DE754A">
        <w:rPr>
          <w:color w:val="2B2B2B"/>
          <w:sz w:val="20"/>
        </w:rPr>
        <w:t xml:space="preserve"> </w:t>
      </w:r>
      <w:r w:rsidR="00DE754A">
        <w:rPr>
          <w:color w:val="2B2B2B"/>
          <w:sz w:val="20"/>
        </w:rPr>
        <w:tab/>
      </w:r>
      <w:sdt>
        <w:sdtPr>
          <w:rPr>
            <w:color w:val="2B2B2B"/>
            <w:sz w:val="20"/>
          </w:rPr>
          <w:id w:val="2029068842"/>
          <w:placeholder>
            <w:docPart w:val="7DDB3734B0D3413692C3F6814D6F8641"/>
          </w:placeholder>
        </w:sdtPr>
        <w:sdtEndPr>
          <w:rPr>
            <w:b/>
            <w:color w:val="900048"/>
            <w:spacing w:val="-2"/>
          </w:rPr>
        </w:sdtEndPr>
        <w:sdtContent>
          <w:r w:rsidR="00DE754A">
            <w:rPr>
              <w:b/>
              <w:color w:val="900048"/>
              <w:spacing w:val="-2"/>
              <w:sz w:val="20"/>
            </w:rPr>
            <w:t>[Insert</w:t>
          </w:r>
          <w:r w:rsidR="00DE754A">
            <w:rPr>
              <w:b/>
              <w:color w:val="900048"/>
              <w:spacing w:val="4"/>
              <w:sz w:val="20"/>
            </w:rPr>
            <w:t xml:space="preserve"> </w:t>
          </w:r>
          <w:r w:rsidR="00DE754A">
            <w:rPr>
              <w:b/>
              <w:color w:val="900048"/>
              <w:spacing w:val="-2"/>
              <w:sz w:val="20"/>
            </w:rPr>
            <w:t>number]</w:t>
          </w:r>
        </w:sdtContent>
      </w:sdt>
    </w:p>
    <w:p w14:paraId="3C9249AE" w14:textId="77777777" w:rsidR="00541513" w:rsidRDefault="004E7E10">
      <w:pPr>
        <w:tabs>
          <w:tab w:val="left" w:pos="3539"/>
        </w:tabs>
        <w:spacing w:before="180"/>
        <w:ind w:left="539"/>
        <w:rPr>
          <w:b/>
          <w:sz w:val="20"/>
        </w:rPr>
      </w:pPr>
      <w:r>
        <w:rPr>
          <w:color w:val="2B2B2B"/>
          <w:sz w:val="20"/>
        </w:rPr>
        <w:t>Grades</w:t>
      </w:r>
      <w:r>
        <w:rPr>
          <w:color w:val="2B2B2B"/>
          <w:spacing w:val="-6"/>
          <w:sz w:val="20"/>
        </w:rPr>
        <w:t xml:space="preserve"> </w:t>
      </w:r>
      <w:r>
        <w:rPr>
          <w:color w:val="2B2B2B"/>
          <w:spacing w:val="-2"/>
          <w:sz w:val="20"/>
        </w:rPr>
        <w:t>Served:</w:t>
      </w:r>
      <w:r>
        <w:rPr>
          <w:color w:val="2B2B2B"/>
          <w:sz w:val="20"/>
        </w:rPr>
        <w:tab/>
      </w:r>
      <w:sdt>
        <w:sdtPr>
          <w:rPr>
            <w:color w:val="2B2B2B"/>
            <w:sz w:val="20"/>
          </w:rPr>
          <w:id w:val="-1813698269"/>
          <w:placeholder>
            <w:docPart w:val="D52B7CE5FD4643E6A65BF00CF1352988"/>
          </w:placeholder>
        </w:sdtPr>
        <w:sdtEndPr>
          <w:rPr>
            <w:b/>
            <w:color w:val="900048"/>
            <w:spacing w:val="-2"/>
          </w:rPr>
        </w:sdtEndPr>
        <w:sdtContent>
          <w:r>
            <w:rPr>
              <w:b/>
              <w:color w:val="900048"/>
              <w:spacing w:val="-2"/>
              <w:sz w:val="20"/>
            </w:rPr>
            <w:t>[Insert</w:t>
          </w:r>
          <w:r>
            <w:rPr>
              <w:b/>
              <w:color w:val="900048"/>
              <w:spacing w:val="4"/>
              <w:sz w:val="20"/>
            </w:rPr>
            <w:t xml:space="preserve"> </w:t>
          </w:r>
          <w:r>
            <w:rPr>
              <w:b/>
              <w:color w:val="900048"/>
              <w:spacing w:val="-2"/>
              <w:sz w:val="20"/>
            </w:rPr>
            <w:t>grades]</w:t>
          </w:r>
        </w:sdtContent>
      </w:sdt>
    </w:p>
    <w:p w14:paraId="5321684F" w14:textId="77777777" w:rsidR="00541513" w:rsidRDefault="00541513">
      <w:pPr>
        <w:pStyle w:val="BodyText"/>
        <w:spacing w:before="214"/>
        <w:rPr>
          <w:b/>
        </w:rPr>
      </w:pPr>
    </w:p>
    <w:p w14:paraId="43AB7F35" w14:textId="77777777" w:rsidR="00541513" w:rsidRPr="00BE3CA5" w:rsidRDefault="004E7E10" w:rsidP="00BE3CA5">
      <w:pPr>
        <w:pStyle w:val="Heading5"/>
        <w:spacing w:after="60"/>
        <w:ind w:left="446"/>
      </w:pPr>
      <w:r>
        <w:rPr>
          <w:color w:val="1B294A"/>
        </w:rPr>
        <w:t>School</w:t>
      </w:r>
      <w:r>
        <w:rPr>
          <w:color w:val="1B294A"/>
          <w:spacing w:val="-1"/>
        </w:rPr>
        <w:t xml:space="preserve"> </w:t>
      </w:r>
      <w:r>
        <w:rPr>
          <w:color w:val="1B294A"/>
        </w:rPr>
        <w:t>Population (Based</w:t>
      </w:r>
      <w:r>
        <w:rPr>
          <w:color w:val="1B294A"/>
          <w:spacing w:val="-1"/>
        </w:rPr>
        <w:t xml:space="preserve"> </w:t>
      </w:r>
      <w:r>
        <w:rPr>
          <w:color w:val="1B294A"/>
        </w:rPr>
        <w:t>on Arizona</w:t>
      </w:r>
      <w:r>
        <w:rPr>
          <w:color w:val="1B294A"/>
          <w:spacing w:val="-1"/>
        </w:rPr>
        <w:t xml:space="preserve"> </w:t>
      </w:r>
      <w:r>
        <w:rPr>
          <w:color w:val="1B294A"/>
        </w:rPr>
        <w:t xml:space="preserve">Official </w:t>
      </w:r>
      <w:r>
        <w:rPr>
          <w:color w:val="1B294A"/>
          <w:spacing w:val="-2"/>
        </w:rPr>
        <w:t>Enrollment)</w:t>
      </w:r>
    </w:p>
    <w:tbl>
      <w:tblPr>
        <w:tblW w:w="0" w:type="auto"/>
        <w:tblInd w:w="547" w:type="dxa"/>
        <w:tblLayout w:type="fixed"/>
        <w:tblCellMar>
          <w:top w:w="29" w:type="dxa"/>
          <w:left w:w="72" w:type="dxa"/>
          <w:bottom w:w="29" w:type="dxa"/>
          <w:right w:w="72" w:type="dxa"/>
        </w:tblCellMar>
        <w:tblLook w:val="01E0" w:firstRow="1" w:lastRow="1" w:firstColumn="1" w:lastColumn="1" w:noHBand="0" w:noVBand="0"/>
      </w:tblPr>
      <w:tblGrid>
        <w:gridCol w:w="3668"/>
        <w:gridCol w:w="3593"/>
        <w:gridCol w:w="3179"/>
      </w:tblGrid>
      <w:tr w:rsidR="00757FA1" w:rsidRPr="00A27C5D" w14:paraId="70FC1D33" w14:textId="77777777" w:rsidTr="005C3CEC">
        <w:trPr>
          <w:trHeight w:val="427"/>
        </w:trPr>
        <w:tc>
          <w:tcPr>
            <w:tcW w:w="3668" w:type="dxa"/>
            <w:shd w:val="clear" w:color="auto" w:fill="1B294A"/>
            <w:vAlign w:val="center"/>
          </w:tcPr>
          <w:p w14:paraId="253BEC4C" w14:textId="77777777" w:rsidR="00757FA1" w:rsidRPr="00A27C5D" w:rsidRDefault="00757FA1" w:rsidP="00063DC3">
            <w:pPr>
              <w:rPr>
                <w:sz w:val="20"/>
                <w:szCs w:val="20"/>
              </w:rPr>
            </w:pPr>
            <w:r w:rsidRPr="00A27C5D">
              <w:rPr>
                <w:color w:val="FFFFFF"/>
                <w:sz w:val="20"/>
                <w:szCs w:val="20"/>
              </w:rPr>
              <w:t>Category</w:t>
            </w:r>
          </w:p>
        </w:tc>
        <w:tc>
          <w:tcPr>
            <w:tcW w:w="3593" w:type="dxa"/>
            <w:shd w:val="clear" w:color="auto" w:fill="1B294A"/>
            <w:vAlign w:val="center"/>
          </w:tcPr>
          <w:p w14:paraId="06E4E380" w14:textId="77777777" w:rsidR="00757FA1" w:rsidRPr="00A27C5D" w:rsidRDefault="00757FA1" w:rsidP="00063DC3">
            <w:pPr>
              <w:rPr>
                <w:sz w:val="20"/>
                <w:szCs w:val="20"/>
              </w:rPr>
            </w:pPr>
            <w:r w:rsidRPr="00A27C5D">
              <w:rPr>
                <w:color w:val="FFFFFF"/>
                <w:spacing w:val="-2"/>
                <w:sz w:val="20"/>
                <w:szCs w:val="20"/>
              </w:rPr>
              <w:t>Count</w:t>
            </w:r>
          </w:p>
        </w:tc>
        <w:tc>
          <w:tcPr>
            <w:tcW w:w="3179" w:type="dxa"/>
            <w:shd w:val="clear" w:color="auto" w:fill="1B294A"/>
            <w:vAlign w:val="center"/>
          </w:tcPr>
          <w:p w14:paraId="15F84858" w14:textId="77777777" w:rsidR="00757FA1" w:rsidRPr="00A27C5D" w:rsidRDefault="00757FA1" w:rsidP="00063DC3">
            <w:pPr>
              <w:rPr>
                <w:sz w:val="20"/>
                <w:szCs w:val="20"/>
              </w:rPr>
            </w:pPr>
            <w:r w:rsidRPr="00A27C5D">
              <w:rPr>
                <w:color w:val="FFFFFF"/>
                <w:sz w:val="20"/>
                <w:szCs w:val="20"/>
              </w:rPr>
              <w:t>Notes</w:t>
            </w:r>
          </w:p>
        </w:tc>
      </w:tr>
      <w:tr w:rsidR="00757FA1" w:rsidRPr="00A27C5D" w14:paraId="2F225143" w14:textId="77777777" w:rsidTr="005C3CEC">
        <w:trPr>
          <w:trHeight w:val="399"/>
        </w:trPr>
        <w:tc>
          <w:tcPr>
            <w:tcW w:w="3668" w:type="dxa"/>
            <w:shd w:val="clear" w:color="auto" w:fill="F5F1EB"/>
            <w:vAlign w:val="center"/>
          </w:tcPr>
          <w:p w14:paraId="12F92770" w14:textId="77777777" w:rsidR="00757FA1" w:rsidRPr="005F00B1" w:rsidRDefault="00757FA1" w:rsidP="00063DC3">
            <w:pPr>
              <w:pStyle w:val="TableParagraph"/>
              <w:rPr>
                <w:sz w:val="20"/>
                <w:szCs w:val="20"/>
              </w:rPr>
            </w:pPr>
            <w:r w:rsidRPr="005F00B1">
              <w:rPr>
                <w:sz w:val="20"/>
                <w:szCs w:val="20"/>
              </w:rPr>
              <w:t>Students (during school hours)</w:t>
            </w:r>
          </w:p>
        </w:tc>
        <w:tc>
          <w:tcPr>
            <w:tcW w:w="3593" w:type="dxa"/>
            <w:shd w:val="clear" w:color="auto" w:fill="F5F1EB"/>
            <w:vAlign w:val="center"/>
          </w:tcPr>
          <w:p w14:paraId="7B6ABB8A" w14:textId="6811E406" w:rsidR="00757FA1" w:rsidRPr="005F00B1" w:rsidRDefault="00757FA1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79" w:type="dxa"/>
            <w:shd w:val="clear" w:color="auto" w:fill="F5F1EB"/>
            <w:vAlign w:val="center"/>
          </w:tcPr>
          <w:p w14:paraId="48A9A4C1" w14:textId="569C8E99" w:rsidR="00757FA1" w:rsidRPr="005F00B1" w:rsidRDefault="00757FA1" w:rsidP="00063DC3">
            <w:pPr>
              <w:pStyle w:val="TableParagraph"/>
              <w:ind w:right="23"/>
              <w:rPr>
                <w:sz w:val="20"/>
                <w:szCs w:val="20"/>
              </w:rPr>
            </w:pPr>
          </w:p>
        </w:tc>
      </w:tr>
      <w:tr w:rsidR="00757FA1" w:rsidRPr="00A27C5D" w14:paraId="052F541A" w14:textId="77777777" w:rsidTr="005C3CEC">
        <w:trPr>
          <w:trHeight w:val="480"/>
        </w:trPr>
        <w:tc>
          <w:tcPr>
            <w:tcW w:w="3668" w:type="dxa"/>
            <w:vAlign w:val="center"/>
          </w:tcPr>
          <w:p w14:paraId="52944650" w14:textId="77777777" w:rsidR="00757FA1" w:rsidRPr="005F00B1" w:rsidRDefault="00757FA1" w:rsidP="00063DC3">
            <w:pPr>
              <w:pStyle w:val="TableParagraph"/>
              <w:rPr>
                <w:sz w:val="20"/>
                <w:szCs w:val="20"/>
              </w:rPr>
            </w:pPr>
            <w:r w:rsidRPr="005F00B1">
              <w:rPr>
                <w:sz w:val="20"/>
                <w:szCs w:val="20"/>
              </w:rPr>
              <w:t>Staff/Employees (during school hours)</w:t>
            </w:r>
          </w:p>
        </w:tc>
        <w:tc>
          <w:tcPr>
            <w:tcW w:w="3593" w:type="dxa"/>
            <w:vAlign w:val="center"/>
          </w:tcPr>
          <w:p w14:paraId="1D5A5623" w14:textId="1B2C616E" w:rsidR="00757FA1" w:rsidRPr="005F00B1" w:rsidRDefault="00757FA1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79" w:type="dxa"/>
            <w:vAlign w:val="center"/>
          </w:tcPr>
          <w:p w14:paraId="2DA745D9" w14:textId="33D14915" w:rsidR="00757FA1" w:rsidRPr="005F00B1" w:rsidRDefault="00757FA1" w:rsidP="00063DC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57FA1" w:rsidRPr="00A27C5D" w14:paraId="56471654" w14:textId="77777777" w:rsidTr="005C3CEC">
        <w:trPr>
          <w:trHeight w:val="480"/>
        </w:trPr>
        <w:tc>
          <w:tcPr>
            <w:tcW w:w="3668" w:type="dxa"/>
            <w:shd w:val="clear" w:color="auto" w:fill="F5F1EB"/>
            <w:vAlign w:val="center"/>
          </w:tcPr>
          <w:p w14:paraId="03BA1AC1" w14:textId="77777777" w:rsidR="00757FA1" w:rsidRPr="005F00B1" w:rsidRDefault="00757FA1" w:rsidP="00063DC3">
            <w:pPr>
              <w:pStyle w:val="TableParagraph"/>
              <w:rPr>
                <w:sz w:val="20"/>
                <w:szCs w:val="20"/>
              </w:rPr>
            </w:pPr>
            <w:r w:rsidRPr="005F00B1">
              <w:rPr>
                <w:sz w:val="20"/>
                <w:szCs w:val="20"/>
              </w:rPr>
              <w:t>Before School Program</w:t>
            </w:r>
          </w:p>
        </w:tc>
        <w:tc>
          <w:tcPr>
            <w:tcW w:w="3593" w:type="dxa"/>
            <w:shd w:val="clear" w:color="auto" w:fill="F5F1EB"/>
            <w:vAlign w:val="center"/>
          </w:tcPr>
          <w:p w14:paraId="15A0FF29" w14:textId="41950275" w:rsidR="00757FA1" w:rsidRPr="005F00B1" w:rsidRDefault="00757FA1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79" w:type="dxa"/>
            <w:shd w:val="clear" w:color="auto" w:fill="F5F1EB"/>
            <w:vAlign w:val="center"/>
          </w:tcPr>
          <w:p w14:paraId="5C697F57" w14:textId="2E386F42" w:rsidR="00757FA1" w:rsidRPr="005F00B1" w:rsidRDefault="00757FA1" w:rsidP="00063DC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57FA1" w:rsidRPr="00A27C5D" w14:paraId="585AD861" w14:textId="77777777" w:rsidTr="005C3CEC">
        <w:trPr>
          <w:trHeight w:val="480"/>
        </w:trPr>
        <w:tc>
          <w:tcPr>
            <w:tcW w:w="3668" w:type="dxa"/>
            <w:vAlign w:val="center"/>
          </w:tcPr>
          <w:p w14:paraId="003079AC" w14:textId="77777777" w:rsidR="00757FA1" w:rsidRPr="005F00B1" w:rsidRDefault="00757FA1" w:rsidP="00063DC3">
            <w:pPr>
              <w:pStyle w:val="TableParagraph"/>
              <w:rPr>
                <w:sz w:val="20"/>
                <w:szCs w:val="20"/>
              </w:rPr>
            </w:pPr>
            <w:r w:rsidRPr="005F00B1">
              <w:rPr>
                <w:sz w:val="20"/>
                <w:szCs w:val="20"/>
              </w:rPr>
              <w:t>After School Program</w:t>
            </w:r>
          </w:p>
        </w:tc>
        <w:tc>
          <w:tcPr>
            <w:tcW w:w="3593" w:type="dxa"/>
            <w:vAlign w:val="center"/>
          </w:tcPr>
          <w:p w14:paraId="5EB87733" w14:textId="4831C7EF" w:rsidR="00757FA1" w:rsidRPr="005F00B1" w:rsidRDefault="00757FA1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79" w:type="dxa"/>
            <w:vAlign w:val="center"/>
          </w:tcPr>
          <w:p w14:paraId="65C1D6D0" w14:textId="6409ECE0" w:rsidR="00757FA1" w:rsidRPr="005F00B1" w:rsidRDefault="00757FA1" w:rsidP="00063DC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57FA1" w:rsidRPr="00A27C5D" w14:paraId="4F57D61B" w14:textId="77777777" w:rsidTr="005C3CEC">
        <w:trPr>
          <w:trHeight w:val="489"/>
        </w:trPr>
        <w:tc>
          <w:tcPr>
            <w:tcW w:w="3668" w:type="dxa"/>
            <w:shd w:val="clear" w:color="auto" w:fill="F5F1EB"/>
            <w:vAlign w:val="center"/>
          </w:tcPr>
          <w:p w14:paraId="302BF3E1" w14:textId="77777777" w:rsidR="00757FA1" w:rsidRPr="005F00B1" w:rsidRDefault="00757FA1" w:rsidP="00063DC3">
            <w:pPr>
              <w:pStyle w:val="TableParagraph"/>
              <w:rPr>
                <w:sz w:val="20"/>
                <w:szCs w:val="20"/>
              </w:rPr>
            </w:pPr>
            <w:r w:rsidRPr="005F00B1">
              <w:rPr>
                <w:sz w:val="20"/>
                <w:szCs w:val="20"/>
              </w:rPr>
              <w:t>Clubs/Athletics/Events</w:t>
            </w:r>
          </w:p>
        </w:tc>
        <w:tc>
          <w:tcPr>
            <w:tcW w:w="3593" w:type="dxa"/>
            <w:shd w:val="clear" w:color="auto" w:fill="F5F1EB"/>
            <w:vAlign w:val="center"/>
          </w:tcPr>
          <w:p w14:paraId="2137D522" w14:textId="11DD62C5" w:rsidR="00757FA1" w:rsidRPr="005F00B1" w:rsidRDefault="00757FA1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79" w:type="dxa"/>
            <w:shd w:val="clear" w:color="auto" w:fill="F5F1EB"/>
            <w:vAlign w:val="center"/>
          </w:tcPr>
          <w:p w14:paraId="75F83D62" w14:textId="7FD55DE1" w:rsidR="00757FA1" w:rsidRPr="005F00B1" w:rsidRDefault="00757FA1" w:rsidP="00063DC3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77BDAD3C" w14:textId="77777777" w:rsidR="00541513" w:rsidRDefault="00541513">
      <w:pPr>
        <w:pStyle w:val="BodyText"/>
        <w:spacing w:before="141"/>
        <w:rPr>
          <w:sz w:val="24"/>
        </w:rPr>
      </w:pPr>
    </w:p>
    <w:p w14:paraId="42ABD86C" w14:textId="77777777" w:rsidR="00ED2CD2" w:rsidRDefault="00ED2CD2">
      <w:pPr>
        <w:pStyle w:val="BodyText"/>
        <w:spacing w:before="141"/>
        <w:rPr>
          <w:sz w:val="24"/>
        </w:rPr>
      </w:pPr>
    </w:p>
    <w:p w14:paraId="559A8A5D" w14:textId="77777777" w:rsidR="00541513" w:rsidRPr="006F36DF" w:rsidRDefault="004E7E10" w:rsidP="006F36DF">
      <w:pPr>
        <w:pStyle w:val="Heading5"/>
        <w:spacing w:after="60"/>
        <w:ind w:left="360"/>
      </w:pPr>
      <w:r>
        <w:rPr>
          <w:color w:val="1B294A"/>
          <w:spacing w:val="-2"/>
        </w:rPr>
        <w:t>After-Hours</w:t>
      </w:r>
      <w:r>
        <w:rPr>
          <w:color w:val="1B294A"/>
          <w:spacing w:val="12"/>
        </w:rPr>
        <w:t xml:space="preserve"> </w:t>
      </w:r>
      <w:r>
        <w:rPr>
          <w:color w:val="1B294A"/>
          <w:spacing w:val="-2"/>
        </w:rPr>
        <w:t>Activities</w:t>
      </w:r>
    </w:p>
    <w:tbl>
      <w:tblPr>
        <w:tblW w:w="0" w:type="auto"/>
        <w:tblInd w:w="465" w:type="dxa"/>
        <w:tblLayout w:type="fixed"/>
        <w:tblCellMar>
          <w:top w:w="29" w:type="dxa"/>
          <w:left w:w="72" w:type="dxa"/>
          <w:bottom w:w="29" w:type="dxa"/>
          <w:right w:w="72" w:type="dxa"/>
        </w:tblCellMar>
        <w:tblLook w:val="01E0" w:firstRow="1" w:lastRow="1" w:firstColumn="1" w:lastColumn="1" w:noHBand="0" w:noVBand="0"/>
      </w:tblPr>
      <w:tblGrid>
        <w:gridCol w:w="2651"/>
        <w:gridCol w:w="2651"/>
        <w:gridCol w:w="2651"/>
        <w:gridCol w:w="2651"/>
      </w:tblGrid>
      <w:tr w:rsidR="00ED2CD2" w:rsidRPr="00DC3B3F" w14:paraId="33A1CFFF" w14:textId="77777777" w:rsidTr="006F36DF">
        <w:trPr>
          <w:trHeight w:val="427"/>
        </w:trPr>
        <w:tc>
          <w:tcPr>
            <w:tcW w:w="2651" w:type="dxa"/>
            <w:shd w:val="clear" w:color="auto" w:fill="1B294A"/>
            <w:vAlign w:val="center"/>
          </w:tcPr>
          <w:p w14:paraId="24BAF78A" w14:textId="77777777" w:rsidR="00ED2CD2" w:rsidRPr="00DC3B3F" w:rsidRDefault="00231D2B" w:rsidP="00063DC3">
            <w:pPr>
              <w:rPr>
                <w:sz w:val="20"/>
                <w:szCs w:val="20"/>
              </w:rPr>
            </w:pPr>
            <w:r w:rsidRPr="00DC3B3F">
              <w:rPr>
                <w:color w:val="FFFFFF"/>
                <w:sz w:val="20"/>
                <w:szCs w:val="20"/>
              </w:rPr>
              <w:t>Activity Name</w:t>
            </w:r>
          </w:p>
        </w:tc>
        <w:tc>
          <w:tcPr>
            <w:tcW w:w="2651" w:type="dxa"/>
            <w:shd w:val="clear" w:color="auto" w:fill="1B294A"/>
            <w:vAlign w:val="center"/>
          </w:tcPr>
          <w:p w14:paraId="33B7363C" w14:textId="77777777" w:rsidR="00ED2CD2" w:rsidRPr="00DC3B3F" w:rsidRDefault="00231D2B" w:rsidP="00063DC3">
            <w:pPr>
              <w:rPr>
                <w:sz w:val="20"/>
                <w:szCs w:val="20"/>
              </w:rPr>
            </w:pPr>
            <w:r w:rsidRPr="00DC3B3F">
              <w:rPr>
                <w:color w:val="FFFFFF"/>
                <w:spacing w:val="-2"/>
                <w:sz w:val="20"/>
                <w:szCs w:val="20"/>
              </w:rPr>
              <w:t>Days/Times</w:t>
            </w:r>
          </w:p>
        </w:tc>
        <w:tc>
          <w:tcPr>
            <w:tcW w:w="2651" w:type="dxa"/>
            <w:shd w:val="clear" w:color="auto" w:fill="1B294A"/>
            <w:vAlign w:val="center"/>
          </w:tcPr>
          <w:p w14:paraId="16A8721E" w14:textId="77777777" w:rsidR="00ED2CD2" w:rsidRPr="00DC3B3F" w:rsidRDefault="00231D2B" w:rsidP="00063DC3">
            <w:pPr>
              <w:rPr>
                <w:sz w:val="20"/>
                <w:szCs w:val="20"/>
              </w:rPr>
            </w:pPr>
            <w:r w:rsidRPr="00DC3B3F">
              <w:rPr>
                <w:color w:val="FFFFFF"/>
                <w:sz w:val="20"/>
                <w:szCs w:val="20"/>
              </w:rPr>
              <w:t>Location</w:t>
            </w:r>
          </w:p>
        </w:tc>
        <w:tc>
          <w:tcPr>
            <w:tcW w:w="2651" w:type="dxa"/>
            <w:shd w:val="clear" w:color="auto" w:fill="1B294A"/>
            <w:vAlign w:val="center"/>
          </w:tcPr>
          <w:p w14:paraId="572EA5F7" w14:textId="77777777" w:rsidR="00ED2CD2" w:rsidRPr="00DC3B3F" w:rsidRDefault="005C3CEC" w:rsidP="00063DC3">
            <w:pPr>
              <w:pStyle w:val="TableParagraph"/>
              <w:rPr>
                <w:sz w:val="20"/>
                <w:szCs w:val="20"/>
              </w:rPr>
            </w:pPr>
            <w:r w:rsidRPr="00DC3B3F">
              <w:rPr>
                <w:sz w:val="20"/>
                <w:szCs w:val="20"/>
              </w:rPr>
              <w:t>Appro</w:t>
            </w:r>
            <w:r w:rsidR="00231D2B" w:rsidRPr="00DC3B3F">
              <w:rPr>
                <w:sz w:val="20"/>
                <w:szCs w:val="20"/>
              </w:rPr>
              <w:t>x. Attendance</w:t>
            </w:r>
          </w:p>
        </w:tc>
      </w:tr>
      <w:tr w:rsidR="00ED2CD2" w:rsidRPr="00DC3B3F" w14:paraId="56B14143" w14:textId="77777777" w:rsidTr="006F36DF">
        <w:trPr>
          <w:trHeight w:val="399"/>
        </w:trPr>
        <w:tc>
          <w:tcPr>
            <w:tcW w:w="2651" w:type="dxa"/>
            <w:shd w:val="clear" w:color="auto" w:fill="F5F1EB"/>
            <w:vAlign w:val="center"/>
          </w:tcPr>
          <w:p w14:paraId="61B52641" w14:textId="16D9AD7A" w:rsidR="00ED2CD2" w:rsidRPr="005F00B1" w:rsidRDefault="00ED2CD2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51" w:type="dxa"/>
            <w:shd w:val="clear" w:color="auto" w:fill="F5F1EB"/>
            <w:vAlign w:val="center"/>
          </w:tcPr>
          <w:p w14:paraId="7D89636D" w14:textId="5E74D609" w:rsidR="00ED2CD2" w:rsidRPr="005F00B1" w:rsidRDefault="00ED2CD2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51" w:type="dxa"/>
            <w:shd w:val="clear" w:color="auto" w:fill="F5F1EB"/>
            <w:vAlign w:val="center"/>
          </w:tcPr>
          <w:p w14:paraId="1AB8484F" w14:textId="338C5E0F" w:rsidR="00ED2CD2" w:rsidRPr="005F00B1" w:rsidRDefault="00ED2CD2" w:rsidP="00063DC3">
            <w:pPr>
              <w:pStyle w:val="TableParagraph"/>
              <w:ind w:right="23"/>
              <w:rPr>
                <w:sz w:val="20"/>
                <w:szCs w:val="20"/>
              </w:rPr>
            </w:pPr>
          </w:p>
        </w:tc>
        <w:tc>
          <w:tcPr>
            <w:tcW w:w="2651" w:type="dxa"/>
            <w:shd w:val="clear" w:color="auto" w:fill="F5F1EB"/>
            <w:vAlign w:val="center"/>
          </w:tcPr>
          <w:p w14:paraId="2ABAADFB" w14:textId="4F718C17" w:rsidR="00ED2CD2" w:rsidRPr="005F00B1" w:rsidRDefault="00ED2CD2" w:rsidP="00063DC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D2CD2" w:rsidRPr="00DC3B3F" w14:paraId="09A9F5FE" w14:textId="77777777" w:rsidTr="006F36DF">
        <w:trPr>
          <w:trHeight w:val="480"/>
        </w:trPr>
        <w:tc>
          <w:tcPr>
            <w:tcW w:w="2651" w:type="dxa"/>
            <w:vAlign w:val="center"/>
          </w:tcPr>
          <w:p w14:paraId="69218154" w14:textId="180E6263" w:rsidR="00ED2CD2" w:rsidRPr="005F00B1" w:rsidRDefault="00ED2CD2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51" w:type="dxa"/>
            <w:vAlign w:val="center"/>
          </w:tcPr>
          <w:p w14:paraId="456B5320" w14:textId="34B8606E" w:rsidR="00ED2CD2" w:rsidRPr="005F00B1" w:rsidRDefault="00ED2CD2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51" w:type="dxa"/>
            <w:vAlign w:val="center"/>
          </w:tcPr>
          <w:p w14:paraId="4160C3C6" w14:textId="664F859A" w:rsidR="00ED2CD2" w:rsidRPr="005F00B1" w:rsidRDefault="00ED2CD2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51" w:type="dxa"/>
          </w:tcPr>
          <w:p w14:paraId="384351E8" w14:textId="251A79CB" w:rsidR="00ED2CD2" w:rsidRPr="005F00B1" w:rsidRDefault="00ED2CD2" w:rsidP="00063DC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D2CD2" w:rsidRPr="00DC3B3F" w14:paraId="5D5F5116" w14:textId="77777777" w:rsidTr="006F36DF">
        <w:trPr>
          <w:trHeight w:val="480"/>
        </w:trPr>
        <w:tc>
          <w:tcPr>
            <w:tcW w:w="2651" w:type="dxa"/>
            <w:shd w:val="clear" w:color="auto" w:fill="F5F1EB"/>
            <w:vAlign w:val="center"/>
          </w:tcPr>
          <w:p w14:paraId="584EDA67" w14:textId="12056DE7" w:rsidR="00ED2CD2" w:rsidRPr="005F00B1" w:rsidRDefault="00ED2CD2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51" w:type="dxa"/>
            <w:shd w:val="clear" w:color="auto" w:fill="F5F1EB"/>
            <w:vAlign w:val="center"/>
          </w:tcPr>
          <w:p w14:paraId="641D860B" w14:textId="2D3F281E" w:rsidR="00ED2CD2" w:rsidRPr="005F00B1" w:rsidRDefault="00ED2CD2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51" w:type="dxa"/>
            <w:shd w:val="clear" w:color="auto" w:fill="F5F1EB"/>
            <w:vAlign w:val="center"/>
          </w:tcPr>
          <w:p w14:paraId="5BAC5206" w14:textId="38BA4BF3" w:rsidR="00ED2CD2" w:rsidRPr="005F00B1" w:rsidRDefault="00ED2CD2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51" w:type="dxa"/>
            <w:shd w:val="clear" w:color="auto" w:fill="F5F1EB"/>
            <w:vAlign w:val="center"/>
          </w:tcPr>
          <w:p w14:paraId="7CD39DF2" w14:textId="6FEFE762" w:rsidR="00ED2CD2" w:rsidRPr="005F00B1" w:rsidRDefault="00ED2CD2" w:rsidP="00063DC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D2CD2" w:rsidRPr="00DC3B3F" w14:paraId="50CB1BB0" w14:textId="77777777" w:rsidTr="006F36DF">
        <w:trPr>
          <w:trHeight w:val="480"/>
        </w:trPr>
        <w:tc>
          <w:tcPr>
            <w:tcW w:w="2651" w:type="dxa"/>
            <w:vAlign w:val="center"/>
          </w:tcPr>
          <w:p w14:paraId="2CB6A2B8" w14:textId="102F4474" w:rsidR="00ED2CD2" w:rsidRPr="005F00B1" w:rsidRDefault="00ED2CD2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51" w:type="dxa"/>
            <w:vAlign w:val="center"/>
          </w:tcPr>
          <w:p w14:paraId="758D2BA1" w14:textId="0F50E916" w:rsidR="00ED2CD2" w:rsidRPr="005F00B1" w:rsidRDefault="00ED2CD2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51" w:type="dxa"/>
            <w:vAlign w:val="center"/>
          </w:tcPr>
          <w:p w14:paraId="43CFC7EF" w14:textId="1099BE95" w:rsidR="00ED2CD2" w:rsidRPr="005F00B1" w:rsidRDefault="00ED2CD2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51" w:type="dxa"/>
            <w:vAlign w:val="center"/>
          </w:tcPr>
          <w:p w14:paraId="1535ECD3" w14:textId="7938803E" w:rsidR="00ED2CD2" w:rsidRPr="005F00B1" w:rsidRDefault="00ED2CD2" w:rsidP="00063DC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D2CD2" w:rsidRPr="00DC3B3F" w14:paraId="7373939E" w14:textId="77777777" w:rsidTr="006F36DF">
        <w:trPr>
          <w:trHeight w:val="489"/>
        </w:trPr>
        <w:tc>
          <w:tcPr>
            <w:tcW w:w="2651" w:type="dxa"/>
            <w:shd w:val="clear" w:color="auto" w:fill="F5F1EB"/>
            <w:vAlign w:val="center"/>
          </w:tcPr>
          <w:p w14:paraId="1AF22241" w14:textId="559E052D" w:rsidR="00ED2CD2" w:rsidRPr="005F00B1" w:rsidRDefault="00ED2CD2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51" w:type="dxa"/>
            <w:shd w:val="clear" w:color="auto" w:fill="F5F1EB"/>
            <w:vAlign w:val="center"/>
          </w:tcPr>
          <w:p w14:paraId="5618DFFE" w14:textId="754FC525" w:rsidR="00ED2CD2" w:rsidRPr="005F00B1" w:rsidRDefault="00ED2CD2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51" w:type="dxa"/>
            <w:shd w:val="clear" w:color="auto" w:fill="F5F1EB"/>
            <w:vAlign w:val="center"/>
          </w:tcPr>
          <w:p w14:paraId="1355FEF3" w14:textId="3411A4D3" w:rsidR="00ED2CD2" w:rsidRPr="005F00B1" w:rsidRDefault="00ED2CD2" w:rsidP="00063D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51" w:type="dxa"/>
            <w:shd w:val="clear" w:color="auto" w:fill="F5F1EB"/>
            <w:vAlign w:val="center"/>
          </w:tcPr>
          <w:p w14:paraId="6522646D" w14:textId="38DABB97" w:rsidR="00ED2CD2" w:rsidRPr="005F00B1" w:rsidRDefault="00ED2CD2" w:rsidP="00063DC3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33F3156D" w14:textId="77777777" w:rsidR="00672C10" w:rsidRDefault="00672C10">
      <w:pPr>
        <w:pStyle w:val="BodyText"/>
        <w:spacing w:before="216"/>
        <w:rPr>
          <w:b/>
        </w:rPr>
      </w:pPr>
    </w:p>
    <w:p w14:paraId="0F89C859" w14:textId="77777777" w:rsidR="00541513" w:rsidRDefault="00541513">
      <w:pPr>
        <w:pStyle w:val="BodyText"/>
        <w:rPr>
          <w:b/>
        </w:rPr>
        <w:sectPr w:rsidR="00541513" w:rsidSect="00982EFF">
          <w:headerReference w:type="default" r:id="rId29"/>
          <w:footerReference w:type="default" r:id="rId30"/>
          <w:pgSz w:w="12240" w:h="15840"/>
          <w:pgMar w:top="1526" w:right="720" w:bottom="504" w:left="360" w:header="605" w:footer="302" w:gutter="0"/>
          <w:cols w:space="720"/>
        </w:sectPr>
      </w:pPr>
    </w:p>
    <w:p w14:paraId="76D3F7E3" w14:textId="77777777" w:rsidR="00541513" w:rsidRPr="004B6440" w:rsidRDefault="004E7E10" w:rsidP="00355550">
      <w:pPr>
        <w:pStyle w:val="Heading5"/>
        <w:spacing w:before="240" w:after="60"/>
        <w:ind w:left="450"/>
      </w:pPr>
      <w:r>
        <w:rPr>
          <w:color w:val="1B294A"/>
        </w:rPr>
        <w:lastRenderedPageBreak/>
        <w:t>School</w:t>
      </w:r>
      <w:r>
        <w:rPr>
          <w:color w:val="1B294A"/>
          <w:spacing w:val="3"/>
        </w:rPr>
        <w:t xml:space="preserve"> </w:t>
      </w:r>
      <w:r>
        <w:rPr>
          <w:color w:val="1B294A"/>
        </w:rPr>
        <w:t>Staff</w:t>
      </w:r>
      <w:r>
        <w:rPr>
          <w:color w:val="1B294A"/>
          <w:spacing w:val="3"/>
        </w:rPr>
        <w:t xml:space="preserve"> </w:t>
      </w:r>
      <w:r>
        <w:rPr>
          <w:color w:val="1B294A"/>
        </w:rPr>
        <w:t>Population</w:t>
      </w:r>
      <w:r>
        <w:rPr>
          <w:color w:val="1B294A"/>
          <w:spacing w:val="3"/>
        </w:rPr>
        <w:t xml:space="preserve"> </w:t>
      </w:r>
      <w:r>
        <w:rPr>
          <w:color w:val="1B294A"/>
        </w:rPr>
        <w:t>(if</w:t>
      </w:r>
      <w:r>
        <w:rPr>
          <w:color w:val="1B294A"/>
          <w:spacing w:val="3"/>
        </w:rPr>
        <w:t xml:space="preserve"> </w:t>
      </w:r>
      <w:r>
        <w:rPr>
          <w:color w:val="1B294A"/>
        </w:rPr>
        <w:t>your</w:t>
      </w:r>
      <w:r>
        <w:rPr>
          <w:color w:val="1B294A"/>
          <w:spacing w:val="3"/>
        </w:rPr>
        <w:t xml:space="preserve"> </w:t>
      </w:r>
      <w:r>
        <w:rPr>
          <w:color w:val="1B294A"/>
        </w:rPr>
        <w:t>staffing</w:t>
      </w:r>
      <w:r>
        <w:rPr>
          <w:color w:val="1B294A"/>
          <w:spacing w:val="4"/>
        </w:rPr>
        <w:t xml:space="preserve"> </w:t>
      </w:r>
      <w:r>
        <w:rPr>
          <w:color w:val="1B294A"/>
        </w:rPr>
        <w:t>allows,</w:t>
      </w:r>
      <w:r>
        <w:rPr>
          <w:color w:val="1B294A"/>
          <w:spacing w:val="3"/>
        </w:rPr>
        <w:t xml:space="preserve"> </w:t>
      </w:r>
      <w:r>
        <w:rPr>
          <w:color w:val="1B294A"/>
        </w:rPr>
        <w:t>this</w:t>
      </w:r>
      <w:r>
        <w:rPr>
          <w:color w:val="1B294A"/>
          <w:spacing w:val="3"/>
        </w:rPr>
        <w:t xml:space="preserve"> </w:t>
      </w:r>
      <w:r>
        <w:rPr>
          <w:color w:val="1B294A"/>
        </w:rPr>
        <w:t>is</w:t>
      </w:r>
      <w:r>
        <w:rPr>
          <w:color w:val="1B294A"/>
          <w:spacing w:val="3"/>
        </w:rPr>
        <w:t xml:space="preserve"> </w:t>
      </w:r>
      <w:r>
        <w:rPr>
          <w:color w:val="1B294A"/>
          <w:spacing w:val="-2"/>
        </w:rPr>
        <w:t>scalable)</w:t>
      </w:r>
    </w:p>
    <w:tbl>
      <w:tblPr>
        <w:tblW w:w="0" w:type="auto"/>
        <w:tblInd w:w="547" w:type="dxa"/>
        <w:tblLayout w:type="fixed"/>
        <w:tblCellMar>
          <w:top w:w="29" w:type="dxa"/>
          <w:left w:w="72" w:type="dxa"/>
          <w:bottom w:w="29" w:type="dxa"/>
          <w:right w:w="72" w:type="dxa"/>
        </w:tblCellMar>
        <w:tblLook w:val="01E0" w:firstRow="1" w:lastRow="1" w:firstColumn="1" w:lastColumn="1" w:noHBand="0" w:noVBand="0"/>
      </w:tblPr>
      <w:tblGrid>
        <w:gridCol w:w="3668"/>
        <w:gridCol w:w="3593"/>
        <w:gridCol w:w="3179"/>
      </w:tblGrid>
      <w:tr w:rsidR="00355550" w:rsidRPr="00A27C5D" w14:paraId="133A4CCB" w14:textId="77777777" w:rsidTr="00355550">
        <w:trPr>
          <w:trHeight w:val="427"/>
        </w:trPr>
        <w:tc>
          <w:tcPr>
            <w:tcW w:w="3668" w:type="dxa"/>
            <w:shd w:val="clear" w:color="auto" w:fill="1B294A"/>
            <w:vAlign w:val="center"/>
          </w:tcPr>
          <w:p w14:paraId="3CD9AE49" w14:textId="77777777" w:rsidR="00355550" w:rsidRPr="00A27C5D" w:rsidRDefault="00355550" w:rsidP="00063DC3">
            <w:pPr>
              <w:rPr>
                <w:sz w:val="20"/>
                <w:szCs w:val="20"/>
              </w:rPr>
            </w:pPr>
            <w:r w:rsidRPr="00A27C5D">
              <w:rPr>
                <w:color w:val="FFFFFF"/>
                <w:sz w:val="20"/>
                <w:szCs w:val="20"/>
              </w:rPr>
              <w:t>Category</w:t>
            </w:r>
          </w:p>
        </w:tc>
        <w:tc>
          <w:tcPr>
            <w:tcW w:w="3593" w:type="dxa"/>
            <w:shd w:val="clear" w:color="auto" w:fill="1B294A"/>
            <w:vAlign w:val="center"/>
          </w:tcPr>
          <w:p w14:paraId="05FFF2E0" w14:textId="77777777" w:rsidR="00355550" w:rsidRPr="00A27C5D" w:rsidRDefault="00355550" w:rsidP="00FC5058">
            <w:pPr>
              <w:rPr>
                <w:sz w:val="20"/>
                <w:szCs w:val="20"/>
              </w:rPr>
            </w:pPr>
            <w:r w:rsidRPr="00A27C5D">
              <w:rPr>
                <w:color w:val="FFFFFF"/>
                <w:spacing w:val="-2"/>
                <w:sz w:val="20"/>
                <w:szCs w:val="20"/>
              </w:rPr>
              <w:t>Count</w:t>
            </w:r>
          </w:p>
        </w:tc>
        <w:tc>
          <w:tcPr>
            <w:tcW w:w="3179" w:type="dxa"/>
            <w:shd w:val="clear" w:color="auto" w:fill="1B294A"/>
            <w:vAlign w:val="center"/>
          </w:tcPr>
          <w:p w14:paraId="4715325F" w14:textId="77777777" w:rsidR="00355550" w:rsidRPr="00A27C5D" w:rsidRDefault="00355550" w:rsidP="003508CC">
            <w:pPr>
              <w:rPr>
                <w:sz w:val="20"/>
                <w:szCs w:val="20"/>
              </w:rPr>
            </w:pPr>
            <w:r w:rsidRPr="00A27C5D">
              <w:rPr>
                <w:color w:val="FFFFFF"/>
                <w:sz w:val="20"/>
                <w:szCs w:val="20"/>
              </w:rPr>
              <w:t>Notes</w:t>
            </w:r>
          </w:p>
        </w:tc>
      </w:tr>
      <w:tr w:rsidR="00355550" w:rsidRPr="00A27C5D" w14:paraId="3752B56E" w14:textId="77777777" w:rsidTr="00355550">
        <w:trPr>
          <w:trHeight w:val="399"/>
        </w:trPr>
        <w:tc>
          <w:tcPr>
            <w:tcW w:w="3668" w:type="dxa"/>
            <w:shd w:val="clear" w:color="auto" w:fill="F5F1EB"/>
            <w:vAlign w:val="center"/>
          </w:tcPr>
          <w:p w14:paraId="3EA0B8E6" w14:textId="77777777" w:rsidR="00355550" w:rsidRPr="005F00B1" w:rsidRDefault="00355550" w:rsidP="00063DC3">
            <w:pPr>
              <w:pStyle w:val="TableParagraph"/>
              <w:rPr>
                <w:sz w:val="20"/>
                <w:szCs w:val="20"/>
              </w:rPr>
            </w:pPr>
            <w:r w:rsidRPr="005F00B1">
              <w:rPr>
                <w:sz w:val="20"/>
                <w:szCs w:val="20"/>
              </w:rPr>
              <w:t>Principal</w:t>
            </w:r>
          </w:p>
        </w:tc>
        <w:tc>
          <w:tcPr>
            <w:tcW w:w="3593" w:type="dxa"/>
            <w:shd w:val="clear" w:color="auto" w:fill="F5F1EB"/>
            <w:vAlign w:val="center"/>
          </w:tcPr>
          <w:p w14:paraId="36E22F64" w14:textId="0671366C" w:rsidR="00355550" w:rsidRPr="005F00B1" w:rsidRDefault="00355550" w:rsidP="003508C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79" w:type="dxa"/>
            <w:shd w:val="clear" w:color="auto" w:fill="F5F1EB"/>
            <w:vAlign w:val="center"/>
          </w:tcPr>
          <w:p w14:paraId="1E40CF05" w14:textId="0FDD336F" w:rsidR="00355550" w:rsidRPr="005F00B1" w:rsidRDefault="00355550" w:rsidP="003508CC">
            <w:pPr>
              <w:pStyle w:val="TableParagraph"/>
              <w:ind w:right="23"/>
              <w:rPr>
                <w:sz w:val="20"/>
                <w:szCs w:val="20"/>
              </w:rPr>
            </w:pPr>
          </w:p>
        </w:tc>
      </w:tr>
      <w:tr w:rsidR="00355550" w:rsidRPr="00A27C5D" w14:paraId="3D830F56" w14:textId="77777777" w:rsidTr="00355550">
        <w:trPr>
          <w:trHeight w:val="480"/>
        </w:trPr>
        <w:tc>
          <w:tcPr>
            <w:tcW w:w="3668" w:type="dxa"/>
            <w:vAlign w:val="center"/>
          </w:tcPr>
          <w:p w14:paraId="7B0702CA" w14:textId="77777777" w:rsidR="00355550" w:rsidRPr="005F00B1" w:rsidRDefault="00355550" w:rsidP="00063DC3">
            <w:pPr>
              <w:pStyle w:val="TableParagraph"/>
              <w:rPr>
                <w:sz w:val="20"/>
                <w:szCs w:val="20"/>
              </w:rPr>
            </w:pPr>
            <w:r w:rsidRPr="005F00B1">
              <w:rPr>
                <w:sz w:val="20"/>
                <w:szCs w:val="20"/>
              </w:rPr>
              <w:t>Assistant Principal</w:t>
            </w:r>
          </w:p>
        </w:tc>
        <w:tc>
          <w:tcPr>
            <w:tcW w:w="3593" w:type="dxa"/>
            <w:vAlign w:val="center"/>
          </w:tcPr>
          <w:p w14:paraId="57030AAC" w14:textId="709DE815" w:rsidR="00355550" w:rsidRPr="005F00B1" w:rsidRDefault="00355550" w:rsidP="003508C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79" w:type="dxa"/>
            <w:vAlign w:val="center"/>
          </w:tcPr>
          <w:p w14:paraId="2ABD5C1A" w14:textId="26866D28" w:rsidR="00355550" w:rsidRPr="005F00B1" w:rsidRDefault="00355550" w:rsidP="003508C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55550" w:rsidRPr="00A27C5D" w14:paraId="5C1B37A9" w14:textId="77777777" w:rsidTr="00355550">
        <w:trPr>
          <w:trHeight w:val="480"/>
        </w:trPr>
        <w:tc>
          <w:tcPr>
            <w:tcW w:w="3668" w:type="dxa"/>
            <w:shd w:val="clear" w:color="auto" w:fill="F5F1EB"/>
            <w:vAlign w:val="center"/>
          </w:tcPr>
          <w:p w14:paraId="67F0316E" w14:textId="77777777" w:rsidR="00355550" w:rsidRPr="005F00B1" w:rsidRDefault="00355550" w:rsidP="00063DC3">
            <w:pPr>
              <w:pStyle w:val="TableParagraph"/>
              <w:rPr>
                <w:sz w:val="20"/>
                <w:szCs w:val="20"/>
              </w:rPr>
            </w:pPr>
            <w:r w:rsidRPr="005F00B1">
              <w:rPr>
                <w:sz w:val="20"/>
                <w:szCs w:val="20"/>
              </w:rPr>
              <w:t>Administrative Assistant</w:t>
            </w:r>
          </w:p>
        </w:tc>
        <w:tc>
          <w:tcPr>
            <w:tcW w:w="3593" w:type="dxa"/>
            <w:shd w:val="clear" w:color="auto" w:fill="F5F1EB"/>
            <w:vAlign w:val="center"/>
          </w:tcPr>
          <w:p w14:paraId="04A524FA" w14:textId="5BE8802A" w:rsidR="00355550" w:rsidRPr="005F00B1" w:rsidRDefault="00355550" w:rsidP="003508C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79" w:type="dxa"/>
            <w:shd w:val="clear" w:color="auto" w:fill="F5F1EB"/>
            <w:vAlign w:val="center"/>
          </w:tcPr>
          <w:p w14:paraId="4E884065" w14:textId="6B74E07F" w:rsidR="00355550" w:rsidRPr="005F00B1" w:rsidRDefault="00355550" w:rsidP="003508C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55550" w:rsidRPr="00A27C5D" w14:paraId="2E14C2BF" w14:textId="77777777" w:rsidTr="00355550">
        <w:trPr>
          <w:trHeight w:val="480"/>
        </w:trPr>
        <w:tc>
          <w:tcPr>
            <w:tcW w:w="3668" w:type="dxa"/>
            <w:vAlign w:val="center"/>
          </w:tcPr>
          <w:p w14:paraId="1B33277D" w14:textId="77777777" w:rsidR="00355550" w:rsidRPr="005F00B1" w:rsidRDefault="00355550" w:rsidP="00063DC3">
            <w:pPr>
              <w:pStyle w:val="TableParagraph"/>
              <w:rPr>
                <w:sz w:val="20"/>
                <w:szCs w:val="20"/>
              </w:rPr>
            </w:pPr>
            <w:r w:rsidRPr="005F00B1">
              <w:rPr>
                <w:sz w:val="20"/>
                <w:szCs w:val="20"/>
              </w:rPr>
              <w:t>Facilities</w:t>
            </w:r>
          </w:p>
        </w:tc>
        <w:tc>
          <w:tcPr>
            <w:tcW w:w="3593" w:type="dxa"/>
            <w:vAlign w:val="center"/>
          </w:tcPr>
          <w:p w14:paraId="147E98C4" w14:textId="2AEE2754" w:rsidR="00355550" w:rsidRPr="005F00B1" w:rsidRDefault="00355550" w:rsidP="003508C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79" w:type="dxa"/>
            <w:vAlign w:val="center"/>
          </w:tcPr>
          <w:p w14:paraId="57B74D13" w14:textId="79C9D531" w:rsidR="00355550" w:rsidRPr="005F00B1" w:rsidRDefault="00355550" w:rsidP="003508C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55550" w:rsidRPr="00A27C5D" w14:paraId="29F03D19" w14:textId="77777777" w:rsidTr="00355550">
        <w:trPr>
          <w:trHeight w:val="489"/>
        </w:trPr>
        <w:tc>
          <w:tcPr>
            <w:tcW w:w="3668" w:type="dxa"/>
            <w:shd w:val="clear" w:color="auto" w:fill="F5F1EB"/>
            <w:vAlign w:val="center"/>
          </w:tcPr>
          <w:p w14:paraId="6D7FE1FD" w14:textId="77777777" w:rsidR="00355550" w:rsidRPr="005F00B1" w:rsidRDefault="00355550" w:rsidP="00063DC3">
            <w:pPr>
              <w:pStyle w:val="TableParagraph"/>
              <w:rPr>
                <w:sz w:val="20"/>
                <w:szCs w:val="20"/>
              </w:rPr>
            </w:pPr>
            <w:r w:rsidRPr="005F00B1">
              <w:rPr>
                <w:sz w:val="20"/>
                <w:szCs w:val="20"/>
              </w:rPr>
              <w:t>Food Service</w:t>
            </w:r>
          </w:p>
        </w:tc>
        <w:tc>
          <w:tcPr>
            <w:tcW w:w="3593" w:type="dxa"/>
            <w:shd w:val="clear" w:color="auto" w:fill="F5F1EB"/>
            <w:vAlign w:val="center"/>
          </w:tcPr>
          <w:p w14:paraId="5E0DA77C" w14:textId="5CD87D3D" w:rsidR="00355550" w:rsidRPr="005F00B1" w:rsidRDefault="00355550" w:rsidP="003508C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79" w:type="dxa"/>
            <w:shd w:val="clear" w:color="auto" w:fill="F5F1EB"/>
            <w:vAlign w:val="center"/>
          </w:tcPr>
          <w:p w14:paraId="4CDF348F" w14:textId="458FBB0E" w:rsidR="00355550" w:rsidRPr="005F00B1" w:rsidRDefault="00355550" w:rsidP="003508C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55550" w:rsidRPr="00A27C5D" w14:paraId="4868B93C" w14:textId="77777777" w:rsidTr="00355550">
        <w:trPr>
          <w:trHeight w:val="480"/>
        </w:trPr>
        <w:tc>
          <w:tcPr>
            <w:tcW w:w="3668" w:type="dxa"/>
            <w:vAlign w:val="center"/>
          </w:tcPr>
          <w:p w14:paraId="0064B82F" w14:textId="77777777" w:rsidR="00355550" w:rsidRPr="005F00B1" w:rsidRDefault="00355550" w:rsidP="00063DC3">
            <w:pPr>
              <w:pStyle w:val="TableParagraph"/>
              <w:spacing w:line="220" w:lineRule="exact"/>
              <w:rPr>
                <w:sz w:val="20"/>
                <w:szCs w:val="20"/>
              </w:rPr>
            </w:pPr>
            <w:r w:rsidRPr="005F00B1">
              <w:rPr>
                <w:sz w:val="20"/>
                <w:szCs w:val="20"/>
              </w:rPr>
              <w:t>Transportation Director</w:t>
            </w:r>
          </w:p>
        </w:tc>
        <w:tc>
          <w:tcPr>
            <w:tcW w:w="3593" w:type="dxa"/>
            <w:vAlign w:val="center"/>
          </w:tcPr>
          <w:p w14:paraId="32FA9D38" w14:textId="1EFA2645" w:rsidR="00355550" w:rsidRPr="005F00B1" w:rsidRDefault="00355550" w:rsidP="003508C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79" w:type="dxa"/>
            <w:vAlign w:val="center"/>
          </w:tcPr>
          <w:p w14:paraId="536E4563" w14:textId="0980F68B" w:rsidR="00355550" w:rsidRPr="005F00B1" w:rsidRDefault="00355550" w:rsidP="003508C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55550" w:rsidRPr="00A27C5D" w14:paraId="16B7A09D" w14:textId="77777777" w:rsidTr="00355550">
        <w:trPr>
          <w:trHeight w:val="480"/>
        </w:trPr>
        <w:tc>
          <w:tcPr>
            <w:tcW w:w="3668" w:type="dxa"/>
            <w:shd w:val="clear" w:color="auto" w:fill="F5F1EB"/>
            <w:vAlign w:val="center"/>
          </w:tcPr>
          <w:p w14:paraId="74971D91" w14:textId="77777777" w:rsidR="00355550" w:rsidRPr="005F00B1" w:rsidRDefault="00355550" w:rsidP="00063DC3">
            <w:pPr>
              <w:pStyle w:val="TableParagraph"/>
              <w:spacing w:line="220" w:lineRule="exact"/>
              <w:rPr>
                <w:sz w:val="20"/>
                <w:szCs w:val="20"/>
              </w:rPr>
            </w:pPr>
            <w:r w:rsidRPr="005F00B1">
              <w:rPr>
                <w:sz w:val="20"/>
                <w:szCs w:val="20"/>
              </w:rPr>
              <w:t>Secretary/Office Clerk</w:t>
            </w:r>
          </w:p>
        </w:tc>
        <w:tc>
          <w:tcPr>
            <w:tcW w:w="3593" w:type="dxa"/>
            <w:shd w:val="clear" w:color="auto" w:fill="F5F1EB"/>
            <w:vAlign w:val="center"/>
          </w:tcPr>
          <w:p w14:paraId="64563DA8" w14:textId="21429EEC" w:rsidR="00355550" w:rsidRPr="005F00B1" w:rsidRDefault="00355550" w:rsidP="003508C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79" w:type="dxa"/>
            <w:shd w:val="clear" w:color="auto" w:fill="F5F1EB"/>
            <w:vAlign w:val="center"/>
          </w:tcPr>
          <w:p w14:paraId="5B884B25" w14:textId="192D05DF" w:rsidR="00355550" w:rsidRPr="005F00B1" w:rsidRDefault="00355550" w:rsidP="003508C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22BA6" w:rsidRPr="00A27C5D" w14:paraId="3FD3AD49" w14:textId="77777777" w:rsidTr="00A22BA6">
        <w:trPr>
          <w:trHeight w:val="480"/>
        </w:trPr>
        <w:tc>
          <w:tcPr>
            <w:tcW w:w="3668" w:type="dxa"/>
            <w:vAlign w:val="center"/>
          </w:tcPr>
          <w:p w14:paraId="6C340027" w14:textId="1C57746B" w:rsidR="00A22BA6" w:rsidRPr="005F00B1" w:rsidRDefault="00A22BA6" w:rsidP="00063DC3">
            <w:pPr>
              <w:pStyle w:val="TableParagraph"/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3593" w:type="dxa"/>
            <w:vAlign w:val="center"/>
          </w:tcPr>
          <w:p w14:paraId="21F6C75D" w14:textId="117860D6" w:rsidR="00A22BA6" w:rsidRPr="005F00B1" w:rsidRDefault="00A22BA6" w:rsidP="003508C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79" w:type="dxa"/>
            <w:vAlign w:val="center"/>
          </w:tcPr>
          <w:p w14:paraId="134B038B" w14:textId="1D90CBD1" w:rsidR="00A22BA6" w:rsidRPr="005F00B1" w:rsidRDefault="00A22BA6" w:rsidP="003508C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22BA6" w:rsidRPr="00A22BA6" w14:paraId="45D96359" w14:textId="77777777" w:rsidTr="00355550">
        <w:trPr>
          <w:trHeight w:val="480"/>
        </w:trPr>
        <w:tc>
          <w:tcPr>
            <w:tcW w:w="3668" w:type="dxa"/>
            <w:shd w:val="clear" w:color="auto" w:fill="F5F1EB"/>
            <w:vAlign w:val="center"/>
          </w:tcPr>
          <w:p w14:paraId="06AFF68A" w14:textId="15F4938D" w:rsidR="00A22BA6" w:rsidRPr="005F00B1" w:rsidRDefault="00A22BA6" w:rsidP="00A22BA6">
            <w:pPr>
              <w:pStyle w:val="TableParagraph"/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3593" w:type="dxa"/>
            <w:shd w:val="clear" w:color="auto" w:fill="F5F1EB"/>
            <w:vAlign w:val="center"/>
          </w:tcPr>
          <w:p w14:paraId="2791C887" w14:textId="30B899D6" w:rsidR="00A22BA6" w:rsidRPr="005F00B1" w:rsidRDefault="00A22BA6" w:rsidP="00A22BA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79" w:type="dxa"/>
            <w:shd w:val="clear" w:color="auto" w:fill="F5F1EB"/>
            <w:vAlign w:val="center"/>
          </w:tcPr>
          <w:p w14:paraId="1EC6A5F5" w14:textId="127696DE" w:rsidR="00A22BA6" w:rsidRPr="005F00B1" w:rsidRDefault="00A22BA6" w:rsidP="00A22BA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22BA6" w:rsidRPr="00A22BA6" w14:paraId="61ED906B" w14:textId="77777777" w:rsidTr="00A22BA6">
        <w:trPr>
          <w:trHeight w:val="480"/>
        </w:trPr>
        <w:tc>
          <w:tcPr>
            <w:tcW w:w="3668" w:type="dxa"/>
            <w:vAlign w:val="center"/>
          </w:tcPr>
          <w:p w14:paraId="076ED0DD" w14:textId="5A82B108" w:rsidR="00A22BA6" w:rsidRPr="005F00B1" w:rsidRDefault="00A22BA6" w:rsidP="00A22BA6">
            <w:pPr>
              <w:pStyle w:val="TableParagraph"/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3593" w:type="dxa"/>
            <w:vAlign w:val="center"/>
          </w:tcPr>
          <w:p w14:paraId="414F6B0D" w14:textId="1B67452F" w:rsidR="00A22BA6" w:rsidRPr="005F00B1" w:rsidRDefault="00A22BA6" w:rsidP="00A22BA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79" w:type="dxa"/>
            <w:vAlign w:val="center"/>
          </w:tcPr>
          <w:p w14:paraId="1ECAB77A" w14:textId="0D09D48B" w:rsidR="00A22BA6" w:rsidRPr="005F00B1" w:rsidRDefault="00A22BA6" w:rsidP="00A22BA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22BA6" w:rsidRPr="00A22BA6" w14:paraId="0CF20B6B" w14:textId="77777777" w:rsidTr="00355550">
        <w:trPr>
          <w:trHeight w:val="480"/>
        </w:trPr>
        <w:tc>
          <w:tcPr>
            <w:tcW w:w="3668" w:type="dxa"/>
            <w:shd w:val="clear" w:color="auto" w:fill="F5F1EB"/>
            <w:vAlign w:val="center"/>
          </w:tcPr>
          <w:p w14:paraId="5860F763" w14:textId="56C18C60" w:rsidR="00A22BA6" w:rsidRPr="005F00B1" w:rsidRDefault="00A22BA6" w:rsidP="00A22BA6">
            <w:pPr>
              <w:pStyle w:val="TableParagraph"/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3593" w:type="dxa"/>
            <w:shd w:val="clear" w:color="auto" w:fill="F5F1EB"/>
            <w:vAlign w:val="center"/>
          </w:tcPr>
          <w:p w14:paraId="1AFF6BA1" w14:textId="72D9B577" w:rsidR="00A22BA6" w:rsidRPr="005F00B1" w:rsidRDefault="00A22BA6" w:rsidP="00A22BA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79" w:type="dxa"/>
            <w:shd w:val="clear" w:color="auto" w:fill="F5F1EB"/>
            <w:vAlign w:val="center"/>
          </w:tcPr>
          <w:p w14:paraId="53D0D116" w14:textId="6AD479F9" w:rsidR="00A22BA6" w:rsidRPr="005F00B1" w:rsidRDefault="00A22BA6" w:rsidP="00A22BA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22BA6" w:rsidRPr="00A22BA6" w14:paraId="1E0B947F" w14:textId="77777777" w:rsidTr="00A22BA6">
        <w:trPr>
          <w:trHeight w:val="480"/>
        </w:trPr>
        <w:tc>
          <w:tcPr>
            <w:tcW w:w="3668" w:type="dxa"/>
            <w:vAlign w:val="center"/>
          </w:tcPr>
          <w:p w14:paraId="44761810" w14:textId="3F3D744A" w:rsidR="00A22BA6" w:rsidRPr="005F00B1" w:rsidRDefault="00A22BA6" w:rsidP="00A22BA6">
            <w:pPr>
              <w:pStyle w:val="TableParagraph"/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3593" w:type="dxa"/>
            <w:vAlign w:val="center"/>
          </w:tcPr>
          <w:p w14:paraId="0185F076" w14:textId="45C601AD" w:rsidR="00A22BA6" w:rsidRPr="005F00B1" w:rsidRDefault="00A22BA6" w:rsidP="00A22BA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79" w:type="dxa"/>
            <w:vAlign w:val="center"/>
          </w:tcPr>
          <w:p w14:paraId="0A669FC2" w14:textId="7CC71C80" w:rsidR="00A22BA6" w:rsidRPr="005F00B1" w:rsidRDefault="00A22BA6" w:rsidP="00A22BA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22BA6" w:rsidRPr="00A22BA6" w14:paraId="65DB1ECA" w14:textId="77777777" w:rsidTr="00355550">
        <w:trPr>
          <w:trHeight w:val="480"/>
        </w:trPr>
        <w:tc>
          <w:tcPr>
            <w:tcW w:w="3668" w:type="dxa"/>
            <w:shd w:val="clear" w:color="auto" w:fill="F5F1EB"/>
            <w:vAlign w:val="center"/>
          </w:tcPr>
          <w:p w14:paraId="7B5E5FC8" w14:textId="39271DBF" w:rsidR="00A22BA6" w:rsidRPr="005F00B1" w:rsidRDefault="00A22BA6" w:rsidP="00A22BA6">
            <w:pPr>
              <w:pStyle w:val="TableParagraph"/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3593" w:type="dxa"/>
            <w:shd w:val="clear" w:color="auto" w:fill="F5F1EB"/>
            <w:vAlign w:val="center"/>
          </w:tcPr>
          <w:p w14:paraId="6E8D8692" w14:textId="1116AAFC" w:rsidR="00A22BA6" w:rsidRPr="005F00B1" w:rsidRDefault="00A22BA6" w:rsidP="00A22BA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79" w:type="dxa"/>
            <w:shd w:val="clear" w:color="auto" w:fill="F5F1EB"/>
            <w:vAlign w:val="center"/>
          </w:tcPr>
          <w:p w14:paraId="46708640" w14:textId="0DC535AC" w:rsidR="00A22BA6" w:rsidRPr="005F00B1" w:rsidRDefault="00A22BA6" w:rsidP="00A22BA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22BA6" w:rsidRPr="00A22BA6" w14:paraId="00FD0DD5" w14:textId="77777777" w:rsidTr="00A22BA6">
        <w:trPr>
          <w:trHeight w:val="480"/>
        </w:trPr>
        <w:tc>
          <w:tcPr>
            <w:tcW w:w="3668" w:type="dxa"/>
            <w:vAlign w:val="center"/>
          </w:tcPr>
          <w:p w14:paraId="6D9793FF" w14:textId="50A7518C" w:rsidR="00A22BA6" w:rsidRPr="005F00B1" w:rsidRDefault="00A22BA6" w:rsidP="00A22BA6">
            <w:pPr>
              <w:pStyle w:val="TableParagraph"/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3593" w:type="dxa"/>
            <w:vAlign w:val="center"/>
          </w:tcPr>
          <w:p w14:paraId="6B15A12C" w14:textId="438B02F1" w:rsidR="00A22BA6" w:rsidRPr="005F00B1" w:rsidRDefault="00A22BA6" w:rsidP="00A22BA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79" w:type="dxa"/>
            <w:vAlign w:val="center"/>
          </w:tcPr>
          <w:p w14:paraId="37D4FD10" w14:textId="47217DF0" w:rsidR="00A22BA6" w:rsidRPr="005F00B1" w:rsidRDefault="00A22BA6" w:rsidP="00A22BA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22BA6" w:rsidRPr="00A22BA6" w14:paraId="609F34AC" w14:textId="77777777" w:rsidTr="00355550">
        <w:trPr>
          <w:trHeight w:val="480"/>
        </w:trPr>
        <w:tc>
          <w:tcPr>
            <w:tcW w:w="3668" w:type="dxa"/>
            <w:shd w:val="clear" w:color="auto" w:fill="F5F1EB"/>
            <w:vAlign w:val="center"/>
          </w:tcPr>
          <w:p w14:paraId="1789BE0D" w14:textId="56E6E9D7" w:rsidR="00A22BA6" w:rsidRPr="005F00B1" w:rsidRDefault="00A22BA6" w:rsidP="00A22BA6">
            <w:pPr>
              <w:pStyle w:val="TableParagraph"/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3593" w:type="dxa"/>
            <w:shd w:val="clear" w:color="auto" w:fill="F5F1EB"/>
            <w:vAlign w:val="center"/>
          </w:tcPr>
          <w:p w14:paraId="1A4CB963" w14:textId="38436C1B" w:rsidR="00A22BA6" w:rsidRPr="005F00B1" w:rsidRDefault="00A22BA6" w:rsidP="00A22BA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79" w:type="dxa"/>
            <w:shd w:val="clear" w:color="auto" w:fill="F5F1EB"/>
            <w:vAlign w:val="center"/>
          </w:tcPr>
          <w:p w14:paraId="0C70DB71" w14:textId="7C00063D" w:rsidR="00A22BA6" w:rsidRPr="005F00B1" w:rsidRDefault="00A22BA6" w:rsidP="00A22BA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22BA6" w:rsidRPr="00A22BA6" w14:paraId="1A5A4541" w14:textId="77777777" w:rsidTr="00A22BA6">
        <w:trPr>
          <w:trHeight w:val="480"/>
        </w:trPr>
        <w:tc>
          <w:tcPr>
            <w:tcW w:w="3668" w:type="dxa"/>
            <w:vAlign w:val="center"/>
          </w:tcPr>
          <w:p w14:paraId="41FC6469" w14:textId="53E52DAE" w:rsidR="00A22BA6" w:rsidRPr="005F00B1" w:rsidRDefault="00A22BA6" w:rsidP="00A22BA6">
            <w:pPr>
              <w:pStyle w:val="TableParagraph"/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3593" w:type="dxa"/>
            <w:vAlign w:val="center"/>
          </w:tcPr>
          <w:p w14:paraId="0AA4ED0F" w14:textId="3FE3CEBB" w:rsidR="00A22BA6" w:rsidRPr="005F00B1" w:rsidRDefault="00A22BA6" w:rsidP="00A22BA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79" w:type="dxa"/>
            <w:vAlign w:val="center"/>
          </w:tcPr>
          <w:p w14:paraId="742714EA" w14:textId="59BCAF77" w:rsidR="00A22BA6" w:rsidRPr="005F00B1" w:rsidRDefault="00A22BA6" w:rsidP="00A22BA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22BA6" w:rsidRPr="00A22BA6" w14:paraId="26C37486" w14:textId="77777777" w:rsidTr="00355550">
        <w:trPr>
          <w:trHeight w:val="480"/>
        </w:trPr>
        <w:tc>
          <w:tcPr>
            <w:tcW w:w="3668" w:type="dxa"/>
            <w:shd w:val="clear" w:color="auto" w:fill="F5F1EB"/>
            <w:vAlign w:val="center"/>
          </w:tcPr>
          <w:p w14:paraId="50E20898" w14:textId="3B90CC97" w:rsidR="00A22BA6" w:rsidRPr="005F00B1" w:rsidRDefault="00A22BA6" w:rsidP="00A22BA6">
            <w:pPr>
              <w:pStyle w:val="TableParagraph"/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3593" w:type="dxa"/>
            <w:shd w:val="clear" w:color="auto" w:fill="F5F1EB"/>
            <w:vAlign w:val="center"/>
          </w:tcPr>
          <w:p w14:paraId="0A7083AB" w14:textId="4E26D8AE" w:rsidR="00A22BA6" w:rsidRPr="005F00B1" w:rsidRDefault="00A22BA6" w:rsidP="00A22BA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79" w:type="dxa"/>
            <w:shd w:val="clear" w:color="auto" w:fill="F5F1EB"/>
            <w:vAlign w:val="center"/>
          </w:tcPr>
          <w:p w14:paraId="1977DF6F" w14:textId="47979A34" w:rsidR="00A22BA6" w:rsidRPr="005F00B1" w:rsidRDefault="00A22BA6" w:rsidP="00A22BA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22BA6" w:rsidRPr="00A22BA6" w14:paraId="0885A6C6" w14:textId="77777777" w:rsidTr="00A22BA6">
        <w:trPr>
          <w:trHeight w:val="480"/>
        </w:trPr>
        <w:tc>
          <w:tcPr>
            <w:tcW w:w="3668" w:type="dxa"/>
            <w:vAlign w:val="center"/>
          </w:tcPr>
          <w:p w14:paraId="2B218F97" w14:textId="3E317410" w:rsidR="00A22BA6" w:rsidRPr="005F00B1" w:rsidRDefault="00A22BA6" w:rsidP="00A22BA6">
            <w:pPr>
              <w:pStyle w:val="TableParagraph"/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3593" w:type="dxa"/>
            <w:vAlign w:val="center"/>
          </w:tcPr>
          <w:p w14:paraId="418E6A2C" w14:textId="781B21B6" w:rsidR="00A22BA6" w:rsidRPr="005F00B1" w:rsidRDefault="00A22BA6" w:rsidP="00A22BA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79" w:type="dxa"/>
            <w:vAlign w:val="center"/>
          </w:tcPr>
          <w:p w14:paraId="0F8BFD6B" w14:textId="1EE87B38" w:rsidR="00A22BA6" w:rsidRPr="005F00B1" w:rsidRDefault="00A22BA6" w:rsidP="00A22BA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22BA6" w:rsidRPr="00A22BA6" w14:paraId="4DE35A73" w14:textId="77777777" w:rsidTr="00355550">
        <w:trPr>
          <w:trHeight w:val="480"/>
        </w:trPr>
        <w:tc>
          <w:tcPr>
            <w:tcW w:w="3668" w:type="dxa"/>
            <w:shd w:val="clear" w:color="auto" w:fill="F5F1EB"/>
            <w:vAlign w:val="center"/>
          </w:tcPr>
          <w:p w14:paraId="08871773" w14:textId="4DC15014" w:rsidR="00A22BA6" w:rsidRPr="005F00B1" w:rsidRDefault="00A22BA6" w:rsidP="00A22BA6">
            <w:pPr>
              <w:pStyle w:val="TableParagraph"/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3593" w:type="dxa"/>
            <w:shd w:val="clear" w:color="auto" w:fill="F5F1EB"/>
            <w:vAlign w:val="center"/>
          </w:tcPr>
          <w:p w14:paraId="419B3B7E" w14:textId="1381803B" w:rsidR="00A22BA6" w:rsidRPr="005F00B1" w:rsidRDefault="00A22BA6" w:rsidP="00A22BA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79" w:type="dxa"/>
            <w:shd w:val="clear" w:color="auto" w:fill="F5F1EB"/>
            <w:vAlign w:val="center"/>
          </w:tcPr>
          <w:p w14:paraId="7B462AC2" w14:textId="684AA67E" w:rsidR="00A22BA6" w:rsidRPr="005F00B1" w:rsidRDefault="00A22BA6" w:rsidP="00A22BA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22BA6" w:rsidRPr="00A22BA6" w14:paraId="2D6ED4E9" w14:textId="77777777" w:rsidTr="00A22BA6">
        <w:trPr>
          <w:trHeight w:val="480"/>
        </w:trPr>
        <w:tc>
          <w:tcPr>
            <w:tcW w:w="3668" w:type="dxa"/>
            <w:vAlign w:val="center"/>
          </w:tcPr>
          <w:p w14:paraId="691F3A2A" w14:textId="186076B5" w:rsidR="00A22BA6" w:rsidRPr="005F00B1" w:rsidRDefault="00A22BA6" w:rsidP="00A22BA6">
            <w:pPr>
              <w:pStyle w:val="TableParagraph"/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3593" w:type="dxa"/>
            <w:vAlign w:val="center"/>
          </w:tcPr>
          <w:p w14:paraId="6E0741E2" w14:textId="22DA3985" w:rsidR="00A22BA6" w:rsidRPr="005F00B1" w:rsidRDefault="00A22BA6" w:rsidP="00A22BA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79" w:type="dxa"/>
            <w:vAlign w:val="center"/>
          </w:tcPr>
          <w:p w14:paraId="27777922" w14:textId="44FF938F" w:rsidR="00A22BA6" w:rsidRPr="005F00B1" w:rsidRDefault="00A22BA6" w:rsidP="00A22BA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22BA6" w:rsidRPr="00A22BA6" w14:paraId="33F07244" w14:textId="77777777" w:rsidTr="00355550">
        <w:trPr>
          <w:trHeight w:val="480"/>
        </w:trPr>
        <w:tc>
          <w:tcPr>
            <w:tcW w:w="3668" w:type="dxa"/>
            <w:shd w:val="clear" w:color="auto" w:fill="F5F1EB"/>
            <w:vAlign w:val="center"/>
          </w:tcPr>
          <w:p w14:paraId="1C367EAB" w14:textId="5A6DB2DF" w:rsidR="00A22BA6" w:rsidRPr="005F00B1" w:rsidRDefault="00A22BA6" w:rsidP="00A22BA6">
            <w:pPr>
              <w:pStyle w:val="TableParagraph"/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3593" w:type="dxa"/>
            <w:shd w:val="clear" w:color="auto" w:fill="F5F1EB"/>
            <w:vAlign w:val="center"/>
          </w:tcPr>
          <w:p w14:paraId="71A63432" w14:textId="7BCA779F" w:rsidR="00A22BA6" w:rsidRPr="005F00B1" w:rsidRDefault="00A22BA6" w:rsidP="00A22BA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79" w:type="dxa"/>
            <w:shd w:val="clear" w:color="auto" w:fill="F5F1EB"/>
            <w:vAlign w:val="center"/>
          </w:tcPr>
          <w:p w14:paraId="102D4659" w14:textId="109A2B0B" w:rsidR="00A22BA6" w:rsidRPr="005F00B1" w:rsidRDefault="00A22BA6" w:rsidP="00A22BA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22BA6" w:rsidRPr="00A22BA6" w14:paraId="42858FCA" w14:textId="77777777" w:rsidTr="00A22BA6">
        <w:trPr>
          <w:trHeight w:val="480"/>
        </w:trPr>
        <w:tc>
          <w:tcPr>
            <w:tcW w:w="3668" w:type="dxa"/>
            <w:vAlign w:val="center"/>
          </w:tcPr>
          <w:p w14:paraId="2A795892" w14:textId="3597F6AB" w:rsidR="00A22BA6" w:rsidRPr="005F00B1" w:rsidRDefault="00A22BA6" w:rsidP="00A22BA6">
            <w:pPr>
              <w:pStyle w:val="TableParagraph"/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3593" w:type="dxa"/>
            <w:vAlign w:val="center"/>
          </w:tcPr>
          <w:p w14:paraId="0C47A193" w14:textId="113E69EB" w:rsidR="00A22BA6" w:rsidRPr="005F00B1" w:rsidRDefault="00A22BA6" w:rsidP="00A22BA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79" w:type="dxa"/>
            <w:vAlign w:val="center"/>
          </w:tcPr>
          <w:p w14:paraId="330E3149" w14:textId="1FB5F4F8" w:rsidR="00A22BA6" w:rsidRPr="005F00B1" w:rsidRDefault="00A22BA6" w:rsidP="00A22BA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22BA6" w:rsidRPr="00A22BA6" w14:paraId="556BC2B8" w14:textId="77777777" w:rsidTr="00355550">
        <w:trPr>
          <w:trHeight w:val="480"/>
        </w:trPr>
        <w:tc>
          <w:tcPr>
            <w:tcW w:w="3668" w:type="dxa"/>
            <w:shd w:val="clear" w:color="auto" w:fill="F5F1EB"/>
            <w:vAlign w:val="center"/>
          </w:tcPr>
          <w:p w14:paraId="4B55EC8A" w14:textId="721AFF10" w:rsidR="00A22BA6" w:rsidRPr="005F00B1" w:rsidRDefault="00A22BA6" w:rsidP="00A22BA6">
            <w:pPr>
              <w:pStyle w:val="TableParagraph"/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3593" w:type="dxa"/>
            <w:shd w:val="clear" w:color="auto" w:fill="F5F1EB"/>
            <w:vAlign w:val="center"/>
          </w:tcPr>
          <w:p w14:paraId="3A603FA0" w14:textId="0B59915C" w:rsidR="00A22BA6" w:rsidRPr="005F00B1" w:rsidRDefault="00A22BA6" w:rsidP="00A22BA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79" w:type="dxa"/>
            <w:shd w:val="clear" w:color="auto" w:fill="F5F1EB"/>
            <w:vAlign w:val="center"/>
          </w:tcPr>
          <w:p w14:paraId="1975C0A2" w14:textId="61765D67" w:rsidR="00A22BA6" w:rsidRPr="005F00B1" w:rsidRDefault="00A22BA6" w:rsidP="00A22BA6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33C04E18" w14:textId="77777777" w:rsidR="00541513" w:rsidRDefault="00541513">
      <w:pPr>
        <w:pStyle w:val="BodyText"/>
        <w:rPr>
          <w:b/>
        </w:rPr>
      </w:pPr>
    </w:p>
    <w:p w14:paraId="7380C961" w14:textId="77777777" w:rsidR="00541513" w:rsidRDefault="00541513">
      <w:pPr>
        <w:pStyle w:val="BodyText"/>
        <w:rPr>
          <w:b/>
        </w:rPr>
        <w:sectPr w:rsidR="00541513" w:rsidSect="00FE0D30">
          <w:headerReference w:type="default" r:id="rId31"/>
          <w:footerReference w:type="default" r:id="rId32"/>
          <w:pgSz w:w="12240" w:h="15840"/>
          <w:pgMar w:top="1526" w:right="720" w:bottom="504" w:left="360" w:header="605" w:footer="302" w:gutter="0"/>
          <w:cols w:space="720"/>
          <w:docGrid w:linePitch="299"/>
        </w:sectPr>
      </w:pPr>
    </w:p>
    <w:p w14:paraId="2EBA8633" w14:textId="77777777" w:rsidR="00541513" w:rsidRDefault="00541513">
      <w:pPr>
        <w:pStyle w:val="BodyText"/>
        <w:spacing w:before="29"/>
        <w:rPr>
          <w:b/>
          <w:sz w:val="24"/>
        </w:rPr>
      </w:pPr>
      <w:bookmarkStart w:id="75" w:name="DISABILITIES,_ACCESS_AND_FUNCTIONAL_NEED"/>
      <w:bookmarkStart w:id="76" w:name="Disabilities,_Access_and_Function_Needs_"/>
      <w:bookmarkStart w:id="77" w:name="Identify_and_plan_appropriate_accommodat"/>
      <w:bookmarkStart w:id="78" w:name="Describe_a_process_for_communicating_wit"/>
      <w:bookmarkStart w:id="79" w:name="Maintain_a_confidential_roster_of_studen"/>
      <w:bookmarkStart w:id="80" w:name="Accommodations_and_Considerations:"/>
      <w:bookmarkStart w:id="81" w:name="•__Communication_methods_for_students_wi"/>
      <w:bookmarkStart w:id="82" w:name="Note:_DAFN_rosters_are_confidential_and_"/>
      <w:bookmarkStart w:id="83" w:name="DAFN_Roster_Storage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</w:p>
    <w:p w14:paraId="44BB2506" w14:textId="77777777" w:rsidR="00541513" w:rsidRDefault="004E7E10">
      <w:pPr>
        <w:ind w:left="539"/>
        <w:rPr>
          <w:b/>
          <w:sz w:val="24"/>
        </w:rPr>
      </w:pPr>
      <w:r>
        <w:rPr>
          <w:b/>
          <w:color w:val="2B2B2B"/>
          <w:sz w:val="24"/>
        </w:rPr>
        <w:t>Disabilities,</w:t>
      </w:r>
      <w:r>
        <w:rPr>
          <w:b/>
          <w:color w:val="2B2B2B"/>
          <w:spacing w:val="-12"/>
          <w:sz w:val="24"/>
        </w:rPr>
        <w:t xml:space="preserve"> </w:t>
      </w:r>
      <w:r>
        <w:rPr>
          <w:b/>
          <w:color w:val="2B2B2B"/>
          <w:sz w:val="24"/>
        </w:rPr>
        <w:t>Access</w:t>
      </w:r>
      <w:r>
        <w:rPr>
          <w:b/>
          <w:color w:val="2B2B2B"/>
          <w:spacing w:val="-4"/>
          <w:sz w:val="24"/>
        </w:rPr>
        <w:t xml:space="preserve"> </w:t>
      </w:r>
      <w:r>
        <w:rPr>
          <w:b/>
          <w:color w:val="2B2B2B"/>
          <w:sz w:val="24"/>
        </w:rPr>
        <w:t>and</w:t>
      </w:r>
      <w:r>
        <w:rPr>
          <w:b/>
          <w:color w:val="2B2B2B"/>
          <w:spacing w:val="-5"/>
          <w:sz w:val="24"/>
        </w:rPr>
        <w:t xml:space="preserve"> </w:t>
      </w:r>
      <w:r>
        <w:rPr>
          <w:b/>
          <w:color w:val="2B2B2B"/>
          <w:sz w:val="24"/>
        </w:rPr>
        <w:t>Function</w:t>
      </w:r>
      <w:r>
        <w:rPr>
          <w:b/>
          <w:color w:val="2B2B2B"/>
          <w:spacing w:val="-5"/>
          <w:sz w:val="24"/>
        </w:rPr>
        <w:t xml:space="preserve"> </w:t>
      </w:r>
      <w:r>
        <w:rPr>
          <w:b/>
          <w:color w:val="2B2B2B"/>
          <w:sz w:val="24"/>
        </w:rPr>
        <w:t>Needs</w:t>
      </w:r>
      <w:r>
        <w:rPr>
          <w:b/>
          <w:color w:val="2B2B2B"/>
          <w:spacing w:val="-5"/>
          <w:sz w:val="24"/>
        </w:rPr>
        <w:t xml:space="preserve"> </w:t>
      </w:r>
      <w:r>
        <w:rPr>
          <w:b/>
          <w:color w:val="2B2B2B"/>
          <w:spacing w:val="-2"/>
          <w:sz w:val="24"/>
        </w:rPr>
        <w:t>(DAFN):</w:t>
      </w:r>
    </w:p>
    <w:p w14:paraId="5A88307E" w14:textId="77777777" w:rsidR="00541513" w:rsidRDefault="004E7E10">
      <w:pPr>
        <w:pStyle w:val="ListParagraph"/>
        <w:numPr>
          <w:ilvl w:val="0"/>
          <w:numId w:val="4"/>
        </w:numPr>
        <w:tabs>
          <w:tab w:val="left" w:pos="879"/>
        </w:tabs>
        <w:spacing w:before="81" w:line="314" w:lineRule="auto"/>
        <w:ind w:right="1203"/>
        <w:rPr>
          <w:sz w:val="20"/>
        </w:rPr>
      </w:pPr>
      <w:r>
        <w:rPr>
          <w:color w:val="2B2B2B"/>
          <w:sz w:val="20"/>
        </w:rPr>
        <w:t>Identify</w:t>
      </w:r>
      <w:r>
        <w:rPr>
          <w:color w:val="2B2B2B"/>
          <w:spacing w:val="-1"/>
          <w:sz w:val="20"/>
        </w:rPr>
        <w:t xml:space="preserve"> </w:t>
      </w:r>
      <w:r>
        <w:rPr>
          <w:color w:val="2B2B2B"/>
          <w:sz w:val="20"/>
        </w:rPr>
        <w:t xml:space="preserve">and plan appropriate </w:t>
      </w:r>
      <w:proofErr w:type="gramStart"/>
      <w:r>
        <w:rPr>
          <w:color w:val="2B2B2B"/>
          <w:sz w:val="20"/>
        </w:rPr>
        <w:t>accommodations</w:t>
      </w:r>
      <w:proofErr w:type="gramEnd"/>
      <w:r>
        <w:rPr>
          <w:color w:val="2B2B2B"/>
          <w:sz w:val="20"/>
        </w:rPr>
        <w:t xml:space="preserve"> for students and staff</w:t>
      </w:r>
      <w:r>
        <w:rPr>
          <w:color w:val="2B2B2B"/>
          <w:spacing w:val="-3"/>
          <w:sz w:val="20"/>
        </w:rPr>
        <w:t xml:space="preserve"> </w:t>
      </w:r>
      <w:r>
        <w:rPr>
          <w:color w:val="2B2B2B"/>
          <w:sz w:val="20"/>
        </w:rPr>
        <w:t xml:space="preserve">with DAFN. Utilize the </w:t>
      </w:r>
      <w:hyperlink r:id="rId33">
        <w:r>
          <w:rPr>
            <w:b/>
            <w:color w:val="900048"/>
            <w:sz w:val="20"/>
            <w:u w:val="single" w:color="900048"/>
          </w:rPr>
          <w:t>ADE DAFN</w:t>
        </w:r>
      </w:hyperlink>
      <w:r>
        <w:rPr>
          <w:b/>
          <w:color w:val="900048"/>
          <w:spacing w:val="40"/>
          <w:sz w:val="20"/>
        </w:rPr>
        <w:t xml:space="preserve"> </w:t>
      </w:r>
      <w:hyperlink r:id="rId34">
        <w:r>
          <w:rPr>
            <w:b/>
            <w:color w:val="900048"/>
            <w:sz w:val="20"/>
            <w:u w:val="single" w:color="900048"/>
          </w:rPr>
          <w:t>ACCOMODATIONS FORM</w:t>
        </w:r>
      </w:hyperlink>
      <w:r>
        <w:rPr>
          <w:b/>
          <w:color w:val="900048"/>
          <w:sz w:val="20"/>
        </w:rPr>
        <w:t xml:space="preserve"> </w:t>
      </w:r>
      <w:r>
        <w:rPr>
          <w:color w:val="2B2B2B"/>
          <w:sz w:val="20"/>
        </w:rPr>
        <w:t>as appropriate.</w:t>
      </w:r>
    </w:p>
    <w:p w14:paraId="35B93F65" w14:textId="77777777" w:rsidR="00541513" w:rsidRDefault="004E7E10">
      <w:pPr>
        <w:pStyle w:val="ListParagraph"/>
        <w:numPr>
          <w:ilvl w:val="0"/>
          <w:numId w:val="4"/>
        </w:numPr>
        <w:tabs>
          <w:tab w:val="left" w:pos="879"/>
        </w:tabs>
        <w:spacing w:before="2" w:line="314" w:lineRule="auto"/>
        <w:ind w:right="1061"/>
        <w:rPr>
          <w:sz w:val="20"/>
        </w:rPr>
      </w:pPr>
      <w:r>
        <w:rPr>
          <w:color w:val="2B2B2B"/>
          <w:sz w:val="20"/>
        </w:rPr>
        <w:t>Describe a process for communicating with and supporting students, staff and families with LEP, including</w:t>
      </w:r>
      <w:r>
        <w:rPr>
          <w:color w:val="2B2B2B"/>
          <w:spacing w:val="40"/>
          <w:sz w:val="20"/>
        </w:rPr>
        <w:t xml:space="preserve"> </w:t>
      </w:r>
      <w:r>
        <w:rPr>
          <w:color w:val="2B2B2B"/>
          <w:sz w:val="20"/>
        </w:rPr>
        <w:t>translation and interpretation services.</w:t>
      </w:r>
    </w:p>
    <w:p w14:paraId="1EC1D591" w14:textId="77777777" w:rsidR="00541513" w:rsidRDefault="004E7E10">
      <w:pPr>
        <w:pStyle w:val="ListParagraph"/>
        <w:numPr>
          <w:ilvl w:val="0"/>
          <w:numId w:val="4"/>
        </w:numPr>
        <w:tabs>
          <w:tab w:val="left" w:pos="878"/>
        </w:tabs>
        <w:spacing w:before="1"/>
        <w:ind w:left="878" w:hanging="219"/>
        <w:rPr>
          <w:sz w:val="20"/>
        </w:rPr>
      </w:pPr>
      <w:r>
        <w:rPr>
          <w:color w:val="2B2B2B"/>
          <w:sz w:val="20"/>
        </w:rPr>
        <w:t>Maintain a confidential</w:t>
      </w:r>
      <w:r>
        <w:rPr>
          <w:color w:val="2B2B2B"/>
          <w:spacing w:val="1"/>
          <w:sz w:val="20"/>
        </w:rPr>
        <w:t xml:space="preserve"> </w:t>
      </w:r>
      <w:r>
        <w:rPr>
          <w:color w:val="2B2B2B"/>
          <w:sz w:val="20"/>
        </w:rPr>
        <w:t>roster</w:t>
      </w:r>
      <w:r>
        <w:rPr>
          <w:color w:val="2B2B2B"/>
          <w:spacing w:val="-3"/>
          <w:sz w:val="20"/>
        </w:rPr>
        <w:t xml:space="preserve"> </w:t>
      </w:r>
      <w:r>
        <w:rPr>
          <w:color w:val="2B2B2B"/>
          <w:sz w:val="20"/>
        </w:rPr>
        <w:t>of</w:t>
      </w:r>
      <w:r>
        <w:rPr>
          <w:color w:val="2B2B2B"/>
          <w:spacing w:val="-3"/>
          <w:sz w:val="20"/>
        </w:rPr>
        <w:t xml:space="preserve"> </w:t>
      </w:r>
      <w:r>
        <w:rPr>
          <w:color w:val="2B2B2B"/>
          <w:sz w:val="20"/>
        </w:rPr>
        <w:t>students</w:t>
      </w:r>
      <w:r>
        <w:rPr>
          <w:color w:val="2B2B2B"/>
          <w:spacing w:val="1"/>
          <w:sz w:val="20"/>
        </w:rPr>
        <w:t xml:space="preserve"> </w:t>
      </w:r>
      <w:r>
        <w:rPr>
          <w:color w:val="2B2B2B"/>
          <w:sz w:val="20"/>
        </w:rPr>
        <w:t>and staff</w:t>
      </w:r>
      <w:r>
        <w:rPr>
          <w:color w:val="2B2B2B"/>
          <w:spacing w:val="-6"/>
          <w:sz w:val="20"/>
        </w:rPr>
        <w:t xml:space="preserve"> </w:t>
      </w:r>
      <w:r>
        <w:rPr>
          <w:color w:val="2B2B2B"/>
          <w:sz w:val="20"/>
        </w:rPr>
        <w:t>with</w:t>
      </w:r>
      <w:r>
        <w:rPr>
          <w:color w:val="2B2B2B"/>
          <w:spacing w:val="1"/>
          <w:sz w:val="20"/>
        </w:rPr>
        <w:t xml:space="preserve"> </w:t>
      </w:r>
      <w:r>
        <w:rPr>
          <w:color w:val="2B2B2B"/>
          <w:sz w:val="20"/>
        </w:rPr>
        <w:t>a DAFN</w:t>
      </w:r>
      <w:r>
        <w:rPr>
          <w:color w:val="2B2B2B"/>
          <w:spacing w:val="-5"/>
          <w:sz w:val="20"/>
        </w:rPr>
        <w:t xml:space="preserve"> </w:t>
      </w:r>
      <w:r>
        <w:rPr>
          <w:color w:val="2B2B2B"/>
          <w:sz w:val="20"/>
        </w:rPr>
        <w:t xml:space="preserve">Accommodation </w:t>
      </w:r>
      <w:r>
        <w:rPr>
          <w:color w:val="2B2B2B"/>
          <w:spacing w:val="-2"/>
          <w:sz w:val="20"/>
        </w:rPr>
        <w:t>Form.</w:t>
      </w:r>
    </w:p>
    <w:p w14:paraId="0D2AE748" w14:textId="77777777" w:rsidR="00541513" w:rsidRDefault="00541513">
      <w:pPr>
        <w:pStyle w:val="BodyText"/>
        <w:spacing w:before="90"/>
      </w:pPr>
    </w:p>
    <w:p w14:paraId="41F77332" w14:textId="77777777" w:rsidR="00541513" w:rsidRDefault="004E7E10">
      <w:pPr>
        <w:pStyle w:val="Heading5"/>
      </w:pPr>
      <w:bookmarkStart w:id="84" w:name="_Accommodations_and_Considerations:"/>
      <w:bookmarkEnd w:id="84"/>
      <w:proofErr w:type="gramStart"/>
      <w:r>
        <w:rPr>
          <w:color w:val="1B294A"/>
        </w:rPr>
        <w:t>Accommodations</w:t>
      </w:r>
      <w:proofErr w:type="gramEnd"/>
      <w:r>
        <w:rPr>
          <w:color w:val="1B294A"/>
          <w:spacing w:val="-2"/>
        </w:rPr>
        <w:t xml:space="preserve"> </w:t>
      </w:r>
      <w:r>
        <w:rPr>
          <w:color w:val="1B294A"/>
        </w:rPr>
        <w:t>and</w:t>
      </w:r>
      <w:r>
        <w:rPr>
          <w:color w:val="1B294A"/>
          <w:spacing w:val="-1"/>
        </w:rPr>
        <w:t xml:space="preserve"> </w:t>
      </w:r>
      <w:r>
        <w:rPr>
          <w:color w:val="1B294A"/>
          <w:spacing w:val="-2"/>
        </w:rPr>
        <w:t>Considerations:</w:t>
      </w:r>
    </w:p>
    <w:p w14:paraId="4D0B2E4A" w14:textId="77777777" w:rsidR="00541513" w:rsidRDefault="004E7E10">
      <w:pPr>
        <w:pStyle w:val="ListParagraph"/>
        <w:numPr>
          <w:ilvl w:val="0"/>
          <w:numId w:val="3"/>
        </w:numPr>
        <w:tabs>
          <w:tab w:val="left" w:pos="694"/>
        </w:tabs>
        <w:spacing w:before="191"/>
        <w:ind w:left="694" w:hanging="217"/>
        <w:rPr>
          <w:sz w:val="20"/>
        </w:rPr>
      </w:pPr>
      <w:r>
        <w:rPr>
          <w:color w:val="2B2B2B"/>
          <w:sz w:val="20"/>
        </w:rPr>
        <w:t xml:space="preserve">Communication methods for students with hearing/vision </w:t>
      </w:r>
      <w:r>
        <w:rPr>
          <w:color w:val="2B2B2B"/>
          <w:spacing w:val="-2"/>
          <w:sz w:val="20"/>
        </w:rPr>
        <w:t>impairments</w:t>
      </w:r>
    </w:p>
    <w:p w14:paraId="40FBA0A7" w14:textId="77777777" w:rsidR="00541513" w:rsidRDefault="004E7E10">
      <w:pPr>
        <w:pStyle w:val="ListParagraph"/>
        <w:numPr>
          <w:ilvl w:val="0"/>
          <w:numId w:val="3"/>
        </w:numPr>
        <w:tabs>
          <w:tab w:val="left" w:pos="694"/>
        </w:tabs>
        <w:spacing w:before="150"/>
        <w:ind w:left="694" w:hanging="217"/>
        <w:rPr>
          <w:sz w:val="20"/>
        </w:rPr>
      </w:pPr>
      <w:r>
        <w:rPr>
          <w:color w:val="2B2B2B"/>
          <w:sz w:val="20"/>
        </w:rPr>
        <w:t>Mobility</w:t>
      </w:r>
      <w:r>
        <w:rPr>
          <w:color w:val="2B2B2B"/>
          <w:spacing w:val="-3"/>
          <w:sz w:val="20"/>
        </w:rPr>
        <w:t xml:space="preserve"> </w:t>
      </w:r>
      <w:r>
        <w:rPr>
          <w:color w:val="2B2B2B"/>
          <w:sz w:val="20"/>
        </w:rPr>
        <w:t>assistance</w:t>
      </w:r>
      <w:r>
        <w:rPr>
          <w:color w:val="2B2B2B"/>
          <w:spacing w:val="-3"/>
          <w:sz w:val="20"/>
        </w:rPr>
        <w:t xml:space="preserve"> </w:t>
      </w:r>
      <w:r>
        <w:rPr>
          <w:color w:val="2B2B2B"/>
          <w:sz w:val="20"/>
        </w:rPr>
        <w:t>for</w:t>
      </w:r>
      <w:r>
        <w:rPr>
          <w:color w:val="2B2B2B"/>
          <w:spacing w:val="-2"/>
          <w:sz w:val="20"/>
        </w:rPr>
        <w:t xml:space="preserve"> </w:t>
      </w:r>
      <w:r>
        <w:rPr>
          <w:color w:val="2B2B2B"/>
          <w:sz w:val="20"/>
        </w:rPr>
        <w:t>evacuation</w:t>
      </w:r>
      <w:r>
        <w:rPr>
          <w:color w:val="2B2B2B"/>
          <w:spacing w:val="-3"/>
          <w:sz w:val="20"/>
        </w:rPr>
        <w:t xml:space="preserve"> </w:t>
      </w:r>
      <w:r>
        <w:rPr>
          <w:color w:val="2B2B2B"/>
          <w:spacing w:val="-2"/>
          <w:sz w:val="20"/>
        </w:rPr>
        <w:t>procedures</w:t>
      </w:r>
    </w:p>
    <w:p w14:paraId="104F035C" w14:textId="77777777" w:rsidR="00541513" w:rsidRDefault="004E7E10">
      <w:pPr>
        <w:pStyle w:val="ListParagraph"/>
        <w:numPr>
          <w:ilvl w:val="0"/>
          <w:numId w:val="3"/>
        </w:numPr>
        <w:tabs>
          <w:tab w:val="left" w:pos="694"/>
        </w:tabs>
        <w:spacing w:before="150"/>
        <w:ind w:left="694" w:hanging="217"/>
        <w:rPr>
          <w:sz w:val="20"/>
        </w:rPr>
      </w:pPr>
      <w:r>
        <w:rPr>
          <w:color w:val="2B2B2B"/>
          <w:sz w:val="20"/>
        </w:rPr>
        <w:t>Medical</w:t>
      </w:r>
      <w:r>
        <w:rPr>
          <w:color w:val="2B2B2B"/>
          <w:spacing w:val="1"/>
          <w:sz w:val="20"/>
        </w:rPr>
        <w:t xml:space="preserve"> </w:t>
      </w:r>
      <w:r>
        <w:rPr>
          <w:color w:val="2B2B2B"/>
          <w:sz w:val="20"/>
        </w:rPr>
        <w:t>equipment</w:t>
      </w:r>
      <w:r>
        <w:rPr>
          <w:color w:val="2B2B2B"/>
          <w:spacing w:val="1"/>
          <w:sz w:val="20"/>
        </w:rPr>
        <w:t xml:space="preserve"> </w:t>
      </w:r>
      <w:r>
        <w:rPr>
          <w:color w:val="2B2B2B"/>
          <w:sz w:val="20"/>
        </w:rPr>
        <w:t>and</w:t>
      </w:r>
      <w:r>
        <w:rPr>
          <w:color w:val="2B2B2B"/>
          <w:spacing w:val="1"/>
          <w:sz w:val="20"/>
        </w:rPr>
        <w:t xml:space="preserve"> </w:t>
      </w:r>
      <w:r>
        <w:rPr>
          <w:color w:val="2B2B2B"/>
          <w:sz w:val="20"/>
        </w:rPr>
        <w:t>medication</w:t>
      </w:r>
      <w:r>
        <w:rPr>
          <w:color w:val="2B2B2B"/>
          <w:spacing w:val="1"/>
          <w:sz w:val="20"/>
        </w:rPr>
        <w:t xml:space="preserve"> </w:t>
      </w:r>
      <w:r>
        <w:rPr>
          <w:color w:val="2B2B2B"/>
          <w:sz w:val="20"/>
        </w:rPr>
        <w:t>access</w:t>
      </w:r>
      <w:r>
        <w:rPr>
          <w:color w:val="2B2B2B"/>
          <w:spacing w:val="1"/>
          <w:sz w:val="20"/>
        </w:rPr>
        <w:t xml:space="preserve"> </w:t>
      </w:r>
      <w:r>
        <w:rPr>
          <w:color w:val="2B2B2B"/>
          <w:sz w:val="20"/>
        </w:rPr>
        <w:t>during</w:t>
      </w:r>
      <w:r>
        <w:rPr>
          <w:color w:val="2B2B2B"/>
          <w:spacing w:val="1"/>
          <w:sz w:val="20"/>
        </w:rPr>
        <w:t xml:space="preserve"> </w:t>
      </w:r>
      <w:r>
        <w:rPr>
          <w:color w:val="2B2B2B"/>
          <w:spacing w:val="-2"/>
          <w:sz w:val="20"/>
        </w:rPr>
        <w:t>emergencies</w:t>
      </w:r>
    </w:p>
    <w:p w14:paraId="424087FC" w14:textId="77777777" w:rsidR="00541513" w:rsidRDefault="004E7E10">
      <w:pPr>
        <w:pStyle w:val="ListParagraph"/>
        <w:numPr>
          <w:ilvl w:val="0"/>
          <w:numId w:val="3"/>
        </w:numPr>
        <w:tabs>
          <w:tab w:val="left" w:pos="694"/>
        </w:tabs>
        <w:spacing w:before="150"/>
        <w:ind w:left="694" w:hanging="217"/>
        <w:rPr>
          <w:sz w:val="20"/>
        </w:rPr>
      </w:pPr>
      <w:r>
        <w:rPr>
          <w:color w:val="2B2B2B"/>
          <w:spacing w:val="-2"/>
          <w:sz w:val="20"/>
        </w:rPr>
        <w:t>Behavioral</w:t>
      </w:r>
      <w:r>
        <w:rPr>
          <w:color w:val="2B2B2B"/>
          <w:spacing w:val="8"/>
          <w:sz w:val="20"/>
        </w:rPr>
        <w:t xml:space="preserve"> </w:t>
      </w:r>
      <w:r>
        <w:rPr>
          <w:color w:val="2B2B2B"/>
          <w:spacing w:val="-2"/>
          <w:sz w:val="20"/>
        </w:rPr>
        <w:t>support</w:t>
      </w:r>
      <w:r>
        <w:rPr>
          <w:color w:val="2B2B2B"/>
          <w:spacing w:val="8"/>
          <w:sz w:val="20"/>
        </w:rPr>
        <w:t xml:space="preserve"> </w:t>
      </w:r>
      <w:r>
        <w:rPr>
          <w:color w:val="2B2B2B"/>
          <w:spacing w:val="-2"/>
          <w:sz w:val="20"/>
        </w:rPr>
        <w:t>strategies</w:t>
      </w:r>
      <w:r>
        <w:rPr>
          <w:color w:val="2B2B2B"/>
          <w:spacing w:val="9"/>
          <w:sz w:val="20"/>
        </w:rPr>
        <w:t xml:space="preserve"> </w:t>
      </w:r>
      <w:r>
        <w:rPr>
          <w:color w:val="2B2B2B"/>
          <w:spacing w:val="-2"/>
          <w:sz w:val="20"/>
        </w:rPr>
        <w:t>during</w:t>
      </w:r>
      <w:r>
        <w:rPr>
          <w:color w:val="2B2B2B"/>
          <w:spacing w:val="8"/>
          <w:sz w:val="20"/>
        </w:rPr>
        <w:t xml:space="preserve"> </w:t>
      </w:r>
      <w:r>
        <w:rPr>
          <w:color w:val="2B2B2B"/>
          <w:spacing w:val="-2"/>
          <w:sz w:val="20"/>
        </w:rPr>
        <w:t>high-stress</w:t>
      </w:r>
      <w:r>
        <w:rPr>
          <w:color w:val="2B2B2B"/>
          <w:spacing w:val="9"/>
          <w:sz w:val="20"/>
        </w:rPr>
        <w:t xml:space="preserve"> </w:t>
      </w:r>
      <w:r>
        <w:rPr>
          <w:color w:val="2B2B2B"/>
          <w:spacing w:val="-2"/>
          <w:sz w:val="20"/>
        </w:rPr>
        <w:t>events</w:t>
      </w:r>
    </w:p>
    <w:p w14:paraId="40ADA4CA" w14:textId="77777777" w:rsidR="00541513" w:rsidRDefault="004E7E10">
      <w:pPr>
        <w:pStyle w:val="ListParagraph"/>
        <w:numPr>
          <w:ilvl w:val="0"/>
          <w:numId w:val="3"/>
        </w:numPr>
        <w:tabs>
          <w:tab w:val="left" w:pos="694"/>
        </w:tabs>
        <w:spacing w:before="150"/>
        <w:ind w:left="694" w:hanging="217"/>
        <w:rPr>
          <w:sz w:val="20"/>
        </w:rPr>
      </w:pPr>
      <w:r>
        <w:rPr>
          <w:color w:val="2B2B2B"/>
          <w:spacing w:val="-2"/>
          <w:sz w:val="20"/>
        </w:rPr>
        <w:t>Translation/interpretation</w:t>
      </w:r>
      <w:r>
        <w:rPr>
          <w:color w:val="2B2B2B"/>
          <w:spacing w:val="12"/>
          <w:sz w:val="20"/>
        </w:rPr>
        <w:t xml:space="preserve"> </w:t>
      </w:r>
      <w:r>
        <w:rPr>
          <w:color w:val="2B2B2B"/>
          <w:spacing w:val="-2"/>
          <w:sz w:val="20"/>
        </w:rPr>
        <w:t>services</w:t>
      </w:r>
      <w:r>
        <w:rPr>
          <w:color w:val="2B2B2B"/>
          <w:spacing w:val="12"/>
          <w:sz w:val="20"/>
        </w:rPr>
        <w:t xml:space="preserve"> </w:t>
      </w:r>
      <w:r>
        <w:rPr>
          <w:color w:val="2B2B2B"/>
          <w:spacing w:val="-2"/>
          <w:sz w:val="20"/>
        </w:rPr>
        <w:t>for</w:t>
      </w:r>
      <w:r>
        <w:rPr>
          <w:color w:val="2B2B2B"/>
          <w:spacing w:val="13"/>
          <w:sz w:val="20"/>
        </w:rPr>
        <w:t xml:space="preserve"> </w:t>
      </w:r>
      <w:r>
        <w:rPr>
          <w:color w:val="2B2B2B"/>
          <w:spacing w:val="-2"/>
          <w:sz w:val="20"/>
        </w:rPr>
        <w:t>non-English</w:t>
      </w:r>
      <w:r>
        <w:rPr>
          <w:color w:val="2B2B2B"/>
          <w:spacing w:val="12"/>
          <w:sz w:val="20"/>
        </w:rPr>
        <w:t xml:space="preserve"> </w:t>
      </w:r>
      <w:r>
        <w:rPr>
          <w:color w:val="2B2B2B"/>
          <w:spacing w:val="-2"/>
          <w:sz w:val="20"/>
        </w:rPr>
        <w:t>speakers</w:t>
      </w:r>
    </w:p>
    <w:p w14:paraId="6097B5D8" w14:textId="77777777" w:rsidR="00541513" w:rsidRDefault="004E7E10">
      <w:pPr>
        <w:pStyle w:val="ListParagraph"/>
        <w:numPr>
          <w:ilvl w:val="0"/>
          <w:numId w:val="3"/>
        </w:numPr>
        <w:tabs>
          <w:tab w:val="left" w:pos="694"/>
        </w:tabs>
        <w:spacing w:before="150"/>
        <w:ind w:left="694" w:hanging="217"/>
        <w:rPr>
          <w:sz w:val="20"/>
        </w:rPr>
      </w:pPr>
      <w:r>
        <w:rPr>
          <w:color w:val="2B2B2B"/>
          <w:sz w:val="20"/>
        </w:rPr>
        <w:t>Designated</w:t>
      </w:r>
      <w:r>
        <w:rPr>
          <w:color w:val="2B2B2B"/>
          <w:spacing w:val="2"/>
          <w:sz w:val="20"/>
        </w:rPr>
        <w:t xml:space="preserve"> </w:t>
      </w:r>
      <w:r>
        <w:rPr>
          <w:color w:val="2B2B2B"/>
          <w:sz w:val="20"/>
        </w:rPr>
        <w:t>staff</w:t>
      </w:r>
      <w:r>
        <w:rPr>
          <w:color w:val="2B2B2B"/>
          <w:spacing w:val="2"/>
          <w:sz w:val="20"/>
        </w:rPr>
        <w:t xml:space="preserve"> </w:t>
      </w:r>
      <w:r>
        <w:rPr>
          <w:color w:val="2B2B2B"/>
          <w:sz w:val="20"/>
        </w:rPr>
        <w:t>assigned</w:t>
      </w:r>
      <w:r>
        <w:rPr>
          <w:color w:val="2B2B2B"/>
          <w:spacing w:val="3"/>
          <w:sz w:val="20"/>
        </w:rPr>
        <w:t xml:space="preserve"> </w:t>
      </w:r>
      <w:r>
        <w:rPr>
          <w:color w:val="2B2B2B"/>
          <w:sz w:val="20"/>
        </w:rPr>
        <w:t>to</w:t>
      </w:r>
      <w:r>
        <w:rPr>
          <w:color w:val="2B2B2B"/>
          <w:spacing w:val="2"/>
          <w:sz w:val="20"/>
        </w:rPr>
        <w:t xml:space="preserve"> </w:t>
      </w:r>
      <w:r>
        <w:rPr>
          <w:color w:val="2B2B2B"/>
          <w:sz w:val="20"/>
        </w:rPr>
        <w:t>assist</w:t>
      </w:r>
      <w:r>
        <w:rPr>
          <w:color w:val="2B2B2B"/>
          <w:spacing w:val="2"/>
          <w:sz w:val="20"/>
        </w:rPr>
        <w:t xml:space="preserve"> </w:t>
      </w:r>
      <w:r>
        <w:rPr>
          <w:color w:val="2B2B2B"/>
          <w:sz w:val="20"/>
        </w:rPr>
        <w:t>specific</w:t>
      </w:r>
      <w:r>
        <w:rPr>
          <w:color w:val="2B2B2B"/>
          <w:spacing w:val="3"/>
          <w:sz w:val="20"/>
        </w:rPr>
        <w:t xml:space="preserve"> </w:t>
      </w:r>
      <w:r>
        <w:rPr>
          <w:color w:val="2B2B2B"/>
          <w:sz w:val="20"/>
        </w:rPr>
        <w:t>students</w:t>
      </w:r>
      <w:r>
        <w:rPr>
          <w:color w:val="2B2B2B"/>
          <w:spacing w:val="2"/>
          <w:sz w:val="20"/>
        </w:rPr>
        <w:t xml:space="preserve"> </w:t>
      </w:r>
      <w:r>
        <w:rPr>
          <w:color w:val="2B2B2B"/>
          <w:sz w:val="20"/>
        </w:rPr>
        <w:t>with</w:t>
      </w:r>
      <w:r>
        <w:rPr>
          <w:color w:val="2B2B2B"/>
          <w:spacing w:val="2"/>
          <w:sz w:val="20"/>
        </w:rPr>
        <w:t xml:space="preserve"> </w:t>
      </w:r>
      <w:r>
        <w:rPr>
          <w:color w:val="2B2B2B"/>
          <w:spacing w:val="-4"/>
          <w:sz w:val="20"/>
        </w:rPr>
        <w:t>DAFN</w:t>
      </w:r>
    </w:p>
    <w:p w14:paraId="3727FEDA" w14:textId="77777777" w:rsidR="00541513" w:rsidRDefault="00541513">
      <w:pPr>
        <w:pStyle w:val="BodyText"/>
      </w:pPr>
    </w:p>
    <w:p w14:paraId="1468D3CE" w14:textId="77777777" w:rsidR="00541513" w:rsidRDefault="00541513">
      <w:pPr>
        <w:pStyle w:val="BodyText"/>
      </w:pPr>
    </w:p>
    <w:p w14:paraId="14923AD0" w14:textId="77777777" w:rsidR="00541513" w:rsidRDefault="00541513">
      <w:pPr>
        <w:pStyle w:val="BodyText"/>
      </w:pPr>
    </w:p>
    <w:p w14:paraId="48E70126" w14:textId="77777777" w:rsidR="00541513" w:rsidRDefault="00541513">
      <w:pPr>
        <w:pStyle w:val="BodyText"/>
        <w:spacing w:before="135"/>
      </w:pPr>
    </w:p>
    <w:p w14:paraId="6123E27F" w14:textId="77777777" w:rsidR="00541513" w:rsidRDefault="004E7E10">
      <w:pPr>
        <w:pStyle w:val="BodyText"/>
        <w:spacing w:before="1" w:line="285" w:lineRule="auto"/>
        <w:ind w:left="477" w:right="784"/>
      </w:pPr>
      <w:r>
        <w:rPr>
          <w:color w:val="2B2B2B"/>
        </w:rPr>
        <w:t>Note: DAFN rosters are confidential and must be stored securely. Access should be limited to authorized</w:t>
      </w:r>
      <w:r>
        <w:rPr>
          <w:color w:val="2B2B2B"/>
          <w:spacing w:val="40"/>
        </w:rPr>
        <w:t xml:space="preserve"> </w:t>
      </w:r>
      <w:r>
        <w:rPr>
          <w:color w:val="2B2B2B"/>
        </w:rPr>
        <w:t>personnel with a need-to-know basis during emergency operations.</w:t>
      </w:r>
    </w:p>
    <w:p w14:paraId="38B51E38" w14:textId="77777777" w:rsidR="00541513" w:rsidRDefault="00541513">
      <w:pPr>
        <w:pStyle w:val="BodyText"/>
      </w:pPr>
    </w:p>
    <w:p w14:paraId="17551C65" w14:textId="77777777" w:rsidR="00541513" w:rsidRDefault="00541513">
      <w:pPr>
        <w:pStyle w:val="BodyText"/>
      </w:pPr>
    </w:p>
    <w:p w14:paraId="372EFE32" w14:textId="77777777" w:rsidR="00541513" w:rsidRDefault="00541513">
      <w:pPr>
        <w:pStyle w:val="BodyText"/>
      </w:pPr>
    </w:p>
    <w:p w14:paraId="20DAA426" w14:textId="77777777" w:rsidR="00541513" w:rsidRDefault="00541513">
      <w:pPr>
        <w:pStyle w:val="BodyText"/>
      </w:pPr>
    </w:p>
    <w:p w14:paraId="7ED8136D" w14:textId="77777777" w:rsidR="00541513" w:rsidRDefault="00541513">
      <w:pPr>
        <w:pStyle w:val="BodyText"/>
      </w:pPr>
    </w:p>
    <w:p w14:paraId="426E43B2" w14:textId="77777777" w:rsidR="00541513" w:rsidRDefault="00541513">
      <w:pPr>
        <w:pStyle w:val="BodyText"/>
      </w:pPr>
    </w:p>
    <w:p w14:paraId="1B27CA53" w14:textId="77777777" w:rsidR="00541513" w:rsidRDefault="00541513">
      <w:pPr>
        <w:pStyle w:val="BodyText"/>
        <w:spacing w:before="43"/>
      </w:pPr>
    </w:p>
    <w:p w14:paraId="608990A4" w14:textId="77777777" w:rsidR="00541513" w:rsidRDefault="004E7E10">
      <w:pPr>
        <w:pStyle w:val="Heading5"/>
      </w:pPr>
      <w:r>
        <w:rPr>
          <w:color w:val="1B294A"/>
        </w:rPr>
        <w:t>DAFN</w:t>
      </w:r>
      <w:r>
        <w:rPr>
          <w:color w:val="1B294A"/>
          <w:spacing w:val="3"/>
        </w:rPr>
        <w:t xml:space="preserve"> </w:t>
      </w:r>
      <w:r>
        <w:rPr>
          <w:color w:val="1B294A"/>
        </w:rPr>
        <w:t>Roster</w:t>
      </w:r>
      <w:r>
        <w:rPr>
          <w:color w:val="1B294A"/>
          <w:spacing w:val="3"/>
        </w:rPr>
        <w:t xml:space="preserve"> </w:t>
      </w:r>
      <w:r>
        <w:rPr>
          <w:color w:val="1B294A"/>
          <w:spacing w:val="-2"/>
        </w:rPr>
        <w:t>Storage</w:t>
      </w:r>
    </w:p>
    <w:p w14:paraId="187ED027" w14:textId="19B0EC80" w:rsidR="00541513" w:rsidRDefault="003E42BE">
      <w:pPr>
        <w:pStyle w:val="BodyText"/>
        <w:spacing w:before="96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487614464" behindDoc="0" locked="0" layoutInCell="1" allowOverlap="1" wp14:anchorId="336DA5C5" wp14:editId="5FE349CB">
                <wp:simplePos x="0" y="0"/>
                <wp:positionH relativeFrom="column">
                  <wp:posOffset>314325</wp:posOffset>
                </wp:positionH>
                <wp:positionV relativeFrom="paragraph">
                  <wp:posOffset>274955</wp:posOffset>
                </wp:positionV>
                <wp:extent cx="6629400" cy="2714625"/>
                <wp:effectExtent l="0" t="0" r="0" b="0"/>
                <wp:wrapTopAndBottom/>
                <wp:docPr id="328037973" name="Textbox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2714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7D6E3F" w14:textId="77777777" w:rsidR="00541513" w:rsidRDefault="004E7E10">
                            <w:pPr>
                              <w:ind w:left="11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color w:val="E76A2E"/>
                                <w:spacing w:val="-2"/>
                                <w:sz w:val="20"/>
                              </w:rPr>
                              <w:t>Primary</w:t>
                            </w:r>
                            <w:r>
                              <w:rPr>
                                <w:color w:val="E76A2E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E76A2E"/>
                                <w:spacing w:val="-2"/>
                                <w:sz w:val="20"/>
                              </w:rPr>
                              <w:t>Method:</w:t>
                            </w:r>
                            <w:r>
                              <w:rPr>
                                <w:color w:val="E76A2E"/>
                                <w:spacing w:val="2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color w:val="E76A2E"/>
                                  <w:spacing w:val="2"/>
                                  <w:sz w:val="20"/>
                                </w:rPr>
                                <w:id w:val="598916972"/>
                                <w:placeholder>
                                  <w:docPart w:val="D52B7CE5FD4643E6A65BF00CF1352988"/>
                                </w:placeholder>
                              </w:sdtPr>
                              <w:sdtEndPr>
                                <w:rPr>
                                  <w:color w:val="auto"/>
                                  <w:spacing w:val="0"/>
                                  <w:sz w:val="22"/>
                                  <w:u w:val="single"/>
                                </w:rPr>
                              </w:sdtEndPr>
                              <w:sdtContent>
                                <w:hyperlink r:id="rId35">
                                  <w:r w:rsidR="003D692C">
                                    <w:rPr>
                                      <w:b/>
                                      <w:color w:val="900048"/>
                                      <w:spacing w:val="-2"/>
                                      <w:sz w:val="20"/>
                                      <w:u w:val="single"/>
                                    </w:rPr>
                                    <w:t>[I</w:t>
                                  </w:r>
                                  <w:r w:rsidR="003D692C" w:rsidRPr="003D692C">
                                    <w:rPr>
                                      <w:b/>
                                      <w:color w:val="900048"/>
                                      <w:spacing w:val="-2"/>
                                      <w:sz w:val="20"/>
                                      <w:u w:val="single"/>
                                    </w:rPr>
                                    <w:t>nsert primary storage</w:t>
                                  </w:r>
                                  <w:r w:rsidRPr="003D692C">
                                    <w:rPr>
                                      <w:b/>
                                      <w:color w:val="900048"/>
                                      <w:spacing w:val="-2"/>
                                      <w:sz w:val="20"/>
                                      <w:u w:val="single"/>
                                    </w:rPr>
                                    <w:t>/</w:t>
                                  </w:r>
                                  <w:r w:rsidR="003D692C" w:rsidRPr="003D692C">
                                    <w:rPr>
                                      <w:b/>
                                      <w:color w:val="900048"/>
                                      <w:spacing w:val="-2"/>
                                      <w:sz w:val="20"/>
                                      <w:u w:val="single"/>
                                    </w:rPr>
                                    <w:t>access method</w:t>
                                  </w:r>
                                  <w:r w:rsidRPr="003D692C">
                                    <w:rPr>
                                      <w:b/>
                                      <w:color w:val="900048"/>
                                      <w:spacing w:val="-2"/>
                                      <w:sz w:val="20"/>
                                      <w:u w:val="single"/>
                                    </w:rPr>
                                    <w:t>]</w:t>
                                  </w:r>
                                </w:hyperlink>
                              </w:sdtContent>
                            </w:sdt>
                          </w:p>
                          <w:p w14:paraId="0AFB5A0E" w14:textId="77777777" w:rsidR="00541513" w:rsidRDefault="004E7E10">
                            <w:pPr>
                              <w:spacing w:before="120"/>
                              <w:ind w:left="11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color w:val="E76A2E"/>
                                <w:spacing w:val="-2"/>
                                <w:sz w:val="20"/>
                              </w:rPr>
                              <w:t>Alternate</w:t>
                            </w:r>
                            <w:r>
                              <w:rPr>
                                <w:color w:val="E76A2E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E76A2E"/>
                                <w:spacing w:val="-2"/>
                                <w:sz w:val="20"/>
                              </w:rPr>
                              <w:t>Method:</w:t>
                            </w:r>
                            <w:r>
                              <w:rPr>
                                <w:color w:val="E76A2E"/>
                                <w:spacing w:val="9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color w:val="E76A2E"/>
                                  <w:spacing w:val="9"/>
                                  <w:sz w:val="20"/>
                                </w:rPr>
                                <w:id w:val="1086343262"/>
                                <w:placeholder>
                                  <w:docPart w:val="D52B7CE5FD4643E6A65BF00CF1352988"/>
                                </w:placeholder>
                              </w:sdtPr>
                              <w:sdtEndPr>
                                <w:rPr>
                                  <w:color w:val="auto"/>
                                  <w:spacing w:val="0"/>
                                  <w:sz w:val="22"/>
                                </w:rPr>
                              </w:sdtEndPr>
                              <w:sdtContent>
                                <w:hyperlink r:id="rId36">
                                  <w:r>
                                    <w:rPr>
                                      <w:b/>
                                      <w:color w:val="900048"/>
                                      <w:spacing w:val="-2"/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b/>
                                      <w:color w:val="900048"/>
                                      <w:spacing w:val="-2"/>
                                      <w:sz w:val="20"/>
                                      <w:u w:val="single" w:color="900048"/>
                                    </w:rPr>
                                    <w:t>Insert</w:t>
                                  </w:r>
                                  <w:r>
                                    <w:rPr>
                                      <w:b/>
                                      <w:color w:val="900048"/>
                                      <w:spacing w:val="6"/>
                                      <w:sz w:val="20"/>
                                      <w:u w:val="single" w:color="90004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900048"/>
                                      <w:spacing w:val="-2"/>
                                      <w:sz w:val="20"/>
                                      <w:u w:val="single" w:color="900048"/>
                                    </w:rPr>
                                    <w:t>alternate</w:t>
                                  </w:r>
                                  <w:r>
                                    <w:rPr>
                                      <w:b/>
                                      <w:color w:val="900048"/>
                                      <w:spacing w:val="7"/>
                                      <w:sz w:val="20"/>
                                      <w:u w:val="single" w:color="90004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900048"/>
                                      <w:spacing w:val="-2"/>
                                      <w:sz w:val="20"/>
                                      <w:u w:val="single" w:color="900048"/>
                                    </w:rPr>
                                    <w:t>storage/access</w:t>
                                  </w:r>
                                  <w:r>
                                    <w:rPr>
                                      <w:b/>
                                      <w:color w:val="900048"/>
                                      <w:spacing w:val="6"/>
                                      <w:sz w:val="20"/>
                                      <w:u w:val="single" w:color="90004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900048"/>
                                      <w:spacing w:val="-2"/>
                                      <w:sz w:val="20"/>
                                      <w:u w:val="single" w:color="900048"/>
                                    </w:rPr>
                                    <w:t>method</w:t>
                                  </w:r>
                                  <w:r>
                                    <w:rPr>
                                      <w:b/>
                                      <w:color w:val="900048"/>
                                      <w:spacing w:val="-2"/>
                                      <w:sz w:val="20"/>
                                    </w:rPr>
                                    <w:t>]</w:t>
                                  </w:r>
                                </w:hyperlink>
                              </w:sdtContent>
                            </w:sdt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6DA5C5" id="_x0000_t202" coordsize="21600,21600" o:spt="202" path="m,l,21600r21600,l21600,xe">
                <v:stroke joinstyle="miter"/>
                <v:path gradientshapeok="t" o:connecttype="rect"/>
              </v:shapetype>
              <v:shape id="Textbox 124" o:spid="_x0000_s1026" type="#_x0000_t202" style="position:absolute;margin-left:24.75pt;margin-top:21.65pt;width:522pt;height:213.75pt;z-index:487614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" filled="f" stroked="f">
                <v:textbox inset="0,0,0,0">
                  <w:txbxContent>
                    <w:p w14:paraId="747D6E3F" w14:textId="77777777" w:rsidR="00541513" w:rsidRDefault="004E7E10">
                      <w:pPr>
                        <w:ind w:left="116"/>
                        <w:rPr>
                          <w:b/>
                          <w:sz w:val="20"/>
                        </w:rPr>
                      </w:pPr>
                      <w:r>
                        <w:rPr>
                          <w:color w:val="E76A2E"/>
                          <w:spacing w:val="-2"/>
                          <w:sz w:val="20"/>
                        </w:rPr>
                        <w:t>Primary</w:t>
                      </w:r>
                      <w:r>
                        <w:rPr>
                          <w:color w:val="E76A2E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color w:val="E76A2E"/>
                          <w:spacing w:val="-2"/>
                          <w:sz w:val="20"/>
                        </w:rPr>
                        <w:t>Method:</w:t>
                      </w:r>
                      <w:r>
                        <w:rPr>
                          <w:color w:val="E76A2E"/>
                          <w:spacing w:val="2"/>
                          <w:sz w:val="20"/>
                        </w:rPr>
                        <w:t xml:space="preserve"> </w:t>
                      </w:r>
                      <w:sdt>
                        <w:sdtPr>
                          <w:rPr>
                            <w:color w:val="E76A2E"/>
                            <w:spacing w:val="2"/>
                            <w:sz w:val="20"/>
                          </w:rPr>
                          <w:id w:val="598916972"/>
                          <w:placeholder>
                            <w:docPart w:val="D52B7CE5FD4643E6A65BF00CF1352988"/>
                          </w:placeholder>
                        </w:sdtPr>
                        <w:sdtEndPr>
                          <w:rPr>
                            <w:color w:val="auto"/>
                            <w:spacing w:val="0"/>
                            <w:sz w:val="22"/>
                            <w:u w:val="single"/>
                          </w:rPr>
                        </w:sdtEndPr>
                        <w:sdtContent>
                          <w:hyperlink r:id="rId37">
                            <w:r w:rsidR="003D692C">
                              <w:rPr>
                                <w:b/>
                                <w:color w:val="900048"/>
                                <w:spacing w:val="-2"/>
                                <w:sz w:val="20"/>
                                <w:u w:val="single"/>
                              </w:rPr>
                              <w:t>[I</w:t>
                            </w:r>
                            <w:r w:rsidR="003D692C" w:rsidRPr="003D692C">
                              <w:rPr>
                                <w:b/>
                                <w:color w:val="900048"/>
                                <w:spacing w:val="-2"/>
                                <w:sz w:val="20"/>
                                <w:u w:val="single"/>
                              </w:rPr>
                              <w:t>nsert primary storage</w:t>
                            </w:r>
                            <w:r w:rsidRPr="003D692C">
                              <w:rPr>
                                <w:b/>
                                <w:color w:val="900048"/>
                                <w:spacing w:val="-2"/>
                                <w:sz w:val="20"/>
                                <w:u w:val="single"/>
                              </w:rPr>
                              <w:t>/</w:t>
                            </w:r>
                            <w:r w:rsidR="003D692C" w:rsidRPr="003D692C">
                              <w:rPr>
                                <w:b/>
                                <w:color w:val="900048"/>
                                <w:spacing w:val="-2"/>
                                <w:sz w:val="20"/>
                                <w:u w:val="single"/>
                              </w:rPr>
                              <w:t>access method</w:t>
                            </w:r>
                            <w:r w:rsidRPr="003D692C">
                              <w:rPr>
                                <w:b/>
                                <w:color w:val="900048"/>
                                <w:spacing w:val="-2"/>
                                <w:sz w:val="20"/>
                                <w:u w:val="single"/>
                              </w:rPr>
                              <w:t>]</w:t>
                            </w:r>
                          </w:hyperlink>
                        </w:sdtContent>
                      </w:sdt>
                    </w:p>
                    <w:p w14:paraId="0AFB5A0E" w14:textId="77777777" w:rsidR="00541513" w:rsidRDefault="004E7E10">
                      <w:pPr>
                        <w:spacing w:before="120"/>
                        <w:ind w:left="116"/>
                        <w:rPr>
                          <w:b/>
                          <w:sz w:val="20"/>
                        </w:rPr>
                      </w:pPr>
                      <w:r>
                        <w:rPr>
                          <w:color w:val="E76A2E"/>
                          <w:spacing w:val="-2"/>
                          <w:sz w:val="20"/>
                        </w:rPr>
                        <w:t>Alternate</w:t>
                      </w:r>
                      <w:r>
                        <w:rPr>
                          <w:color w:val="E76A2E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color w:val="E76A2E"/>
                          <w:spacing w:val="-2"/>
                          <w:sz w:val="20"/>
                        </w:rPr>
                        <w:t>Method:</w:t>
                      </w:r>
                      <w:r>
                        <w:rPr>
                          <w:color w:val="E76A2E"/>
                          <w:spacing w:val="9"/>
                          <w:sz w:val="20"/>
                        </w:rPr>
                        <w:t xml:space="preserve"> </w:t>
                      </w:r>
                      <w:sdt>
                        <w:sdtPr>
                          <w:rPr>
                            <w:color w:val="E76A2E"/>
                            <w:spacing w:val="9"/>
                            <w:sz w:val="20"/>
                          </w:rPr>
                          <w:id w:val="1086343262"/>
                          <w:placeholder>
                            <w:docPart w:val="D52B7CE5FD4643E6A65BF00CF1352988"/>
                          </w:placeholder>
                        </w:sdtPr>
                        <w:sdtEndPr>
                          <w:rPr>
                            <w:color w:val="auto"/>
                            <w:spacing w:val="0"/>
                            <w:sz w:val="22"/>
                          </w:rPr>
                        </w:sdtEndPr>
                        <w:sdtContent>
                          <w:hyperlink r:id="rId38">
                            <w:r>
                              <w:rPr>
                                <w:b/>
                                <w:color w:val="900048"/>
                                <w:spacing w:val="-2"/>
                                <w:sz w:val="20"/>
                              </w:rPr>
                              <w:t>[</w:t>
                            </w:r>
                            <w:r>
                              <w:rPr>
                                <w:b/>
                                <w:color w:val="900048"/>
                                <w:spacing w:val="-2"/>
                                <w:sz w:val="20"/>
                                <w:u w:val="single" w:color="900048"/>
                              </w:rPr>
                              <w:t>Insert</w:t>
                            </w:r>
                            <w:r>
                              <w:rPr>
                                <w:b/>
                                <w:color w:val="900048"/>
                                <w:spacing w:val="6"/>
                                <w:sz w:val="20"/>
                                <w:u w:val="single" w:color="9000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900048"/>
                                <w:spacing w:val="-2"/>
                                <w:sz w:val="20"/>
                                <w:u w:val="single" w:color="900048"/>
                              </w:rPr>
                              <w:t>alternate</w:t>
                            </w:r>
                            <w:r>
                              <w:rPr>
                                <w:b/>
                                <w:color w:val="900048"/>
                                <w:spacing w:val="7"/>
                                <w:sz w:val="20"/>
                                <w:u w:val="single" w:color="9000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900048"/>
                                <w:spacing w:val="-2"/>
                                <w:sz w:val="20"/>
                                <w:u w:val="single" w:color="900048"/>
                              </w:rPr>
                              <w:t>storage/access</w:t>
                            </w:r>
                            <w:r>
                              <w:rPr>
                                <w:b/>
                                <w:color w:val="900048"/>
                                <w:spacing w:val="6"/>
                                <w:sz w:val="20"/>
                                <w:u w:val="single" w:color="9000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900048"/>
                                <w:spacing w:val="-2"/>
                                <w:sz w:val="20"/>
                                <w:u w:val="single" w:color="900048"/>
                              </w:rPr>
                              <w:t>method</w:t>
                            </w:r>
                            <w:r>
                              <w:rPr>
                                <w:b/>
                                <w:color w:val="900048"/>
                                <w:spacing w:val="-2"/>
                                <w:sz w:val="20"/>
                              </w:rPr>
                              <w:t>]</w:t>
                            </w:r>
                          </w:hyperlink>
                        </w:sdtContent>
                      </w:sdt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4042336" w14:textId="77777777" w:rsidR="00541513" w:rsidRDefault="00541513">
      <w:pPr>
        <w:pStyle w:val="BodyText"/>
        <w:rPr>
          <w:b/>
        </w:rPr>
        <w:sectPr w:rsidR="00541513">
          <w:headerReference w:type="default" r:id="rId39"/>
          <w:footerReference w:type="default" r:id="rId40"/>
          <w:pgSz w:w="12240" w:h="15840"/>
          <w:pgMar w:top="1520" w:right="720" w:bottom="500" w:left="360" w:header="600" w:footer="304" w:gutter="0"/>
          <w:cols w:space="720"/>
        </w:sectPr>
      </w:pPr>
    </w:p>
    <w:p w14:paraId="3DC7AD8D" w14:textId="77777777" w:rsidR="00541513" w:rsidRDefault="00541513">
      <w:pPr>
        <w:pStyle w:val="BodyText"/>
        <w:spacing w:before="58"/>
        <w:rPr>
          <w:b/>
        </w:rPr>
      </w:pPr>
    </w:p>
    <w:p w14:paraId="3059D962" w14:textId="77777777" w:rsidR="00541513" w:rsidRDefault="004E7E10">
      <w:pPr>
        <w:pStyle w:val="BodyText"/>
        <w:spacing w:line="314" w:lineRule="auto"/>
        <w:ind w:left="539" w:right="410"/>
      </w:pPr>
      <w:bookmarkStart w:id="87" w:name="EOP_ACTIVATION_AUTHORITY"/>
      <w:bookmarkStart w:id="88" w:name="This_section_establishes_the_procedures_"/>
      <w:bookmarkStart w:id="89" w:name="Delegation_of_Authority"/>
      <w:bookmarkStart w:id="90" w:name="If_the_primary_authority_[principal/char"/>
      <w:bookmarkStart w:id="91" w:name="[Insert_any_additional_delegation_proced"/>
      <w:bookmarkStart w:id="92" w:name="Priority"/>
      <w:bookmarkStart w:id="93" w:name="[Insert_conditions/incidents_that_would_"/>
      <w:bookmarkEnd w:id="87"/>
      <w:bookmarkEnd w:id="88"/>
      <w:bookmarkEnd w:id="89"/>
      <w:bookmarkEnd w:id="90"/>
      <w:bookmarkEnd w:id="91"/>
      <w:bookmarkEnd w:id="92"/>
      <w:bookmarkEnd w:id="93"/>
      <w:r>
        <w:rPr>
          <w:color w:val="2B2B2B"/>
        </w:rPr>
        <w:t>This section establishes the procedures for activating the Emergency Operations Plan, including delegation of</w:t>
      </w:r>
      <w:r>
        <w:rPr>
          <w:color w:val="2B2B2B"/>
          <w:spacing w:val="40"/>
        </w:rPr>
        <w:t xml:space="preserve"> </w:t>
      </w:r>
      <w:r>
        <w:rPr>
          <w:color w:val="2B2B2B"/>
        </w:rPr>
        <w:t>authority, conditions triggering activation, and the order of succession.</w:t>
      </w:r>
    </w:p>
    <w:p w14:paraId="01F5524E" w14:textId="77777777" w:rsidR="00541513" w:rsidRDefault="00541513">
      <w:pPr>
        <w:pStyle w:val="BodyText"/>
        <w:spacing w:before="260"/>
        <w:rPr>
          <w:sz w:val="24"/>
        </w:rPr>
      </w:pPr>
    </w:p>
    <w:p w14:paraId="3B633BAD" w14:textId="6748A302" w:rsidR="00541513" w:rsidRDefault="004E7E10" w:rsidP="00FE0D30">
      <w:pPr>
        <w:pStyle w:val="Heading5"/>
        <w:tabs>
          <w:tab w:val="left" w:pos="7485"/>
        </w:tabs>
        <w:ind w:left="490"/>
      </w:pPr>
      <w:r>
        <w:rPr>
          <w:color w:val="1B294A"/>
        </w:rPr>
        <w:t>Delegation</w:t>
      </w:r>
      <w:r>
        <w:rPr>
          <w:color w:val="1B294A"/>
          <w:spacing w:val="4"/>
        </w:rPr>
        <w:t xml:space="preserve"> </w:t>
      </w:r>
      <w:r>
        <w:rPr>
          <w:color w:val="1B294A"/>
        </w:rPr>
        <w:t>of</w:t>
      </w:r>
      <w:r>
        <w:rPr>
          <w:color w:val="1B294A"/>
          <w:spacing w:val="5"/>
        </w:rPr>
        <w:t xml:space="preserve"> </w:t>
      </w:r>
      <w:r>
        <w:rPr>
          <w:color w:val="1B294A"/>
          <w:spacing w:val="-2"/>
        </w:rPr>
        <w:t>Authority</w:t>
      </w:r>
      <w:r w:rsidR="00FE0D30">
        <w:rPr>
          <w:color w:val="1B294A"/>
          <w:spacing w:val="-2"/>
        </w:rPr>
        <w:tab/>
      </w:r>
    </w:p>
    <w:p w14:paraId="68F51E4F" w14:textId="77777777" w:rsidR="00541513" w:rsidRDefault="004E7E10">
      <w:pPr>
        <w:pStyle w:val="BodyText"/>
        <w:spacing w:before="200" w:line="314" w:lineRule="auto"/>
        <w:ind w:left="490" w:right="282"/>
      </w:pPr>
      <w:r>
        <w:rPr>
          <w:color w:val="2B2B2B"/>
        </w:rPr>
        <w:t xml:space="preserve">If the primary authority </w:t>
      </w:r>
      <w:sdt>
        <w:sdtPr>
          <w:rPr>
            <w:color w:val="2B2B2B"/>
          </w:rPr>
          <w:id w:val="-43993978"/>
          <w:placeholder>
            <w:docPart w:val="D52B7CE5FD4643E6A65BF00CF1352988"/>
          </w:placeholder>
        </w:sdtPr>
        <w:sdtEndPr>
          <w:rPr>
            <w:b/>
            <w:color w:val="900048"/>
          </w:rPr>
        </w:sdtEndPr>
        <w:sdtContent>
          <w:r>
            <w:rPr>
              <w:b/>
              <w:color w:val="900048"/>
            </w:rPr>
            <w:t>[principal/charter equivalent]</w:t>
          </w:r>
        </w:sdtContent>
      </w:sdt>
      <w:r>
        <w:rPr>
          <w:b/>
          <w:color w:val="900048"/>
        </w:rPr>
        <w:t xml:space="preserve"> </w:t>
      </w:r>
      <w:r>
        <w:rPr>
          <w:color w:val="2B2B2B"/>
        </w:rPr>
        <w:t>is unavailable, incapacitated, or otherwise unable to perform</w:t>
      </w:r>
      <w:r>
        <w:rPr>
          <w:color w:val="2B2B2B"/>
          <w:spacing w:val="40"/>
        </w:rPr>
        <w:t xml:space="preserve"> </w:t>
      </w:r>
      <w:r>
        <w:rPr>
          <w:color w:val="2B2B2B"/>
        </w:rPr>
        <w:t>their duties, authority to activate and manage the EOP shall pass to the next individual in the order of succession listed</w:t>
      </w:r>
      <w:r>
        <w:rPr>
          <w:color w:val="2B2B2B"/>
          <w:spacing w:val="40"/>
        </w:rPr>
        <w:t xml:space="preserve"> </w:t>
      </w:r>
      <w:r>
        <w:rPr>
          <w:color w:val="2B2B2B"/>
        </w:rPr>
        <w:t>in the ICS chart.</w:t>
      </w:r>
    </w:p>
    <w:p w14:paraId="1E98B1F7" w14:textId="77777777" w:rsidR="00541513" w:rsidRDefault="00541513">
      <w:pPr>
        <w:pStyle w:val="BodyText"/>
        <w:spacing w:before="76"/>
      </w:pPr>
    </w:p>
    <w:sdt>
      <w:sdtPr>
        <w:rPr>
          <w:b/>
          <w:color w:val="900048"/>
          <w:spacing w:val="-2"/>
          <w:sz w:val="20"/>
        </w:rPr>
        <w:id w:val="255337787"/>
        <w:placeholder>
          <w:docPart w:val="D52B7CE5FD4643E6A65BF00CF1352988"/>
        </w:placeholder>
      </w:sdtPr>
      <w:sdtEndPr/>
      <w:sdtContent>
        <w:p w14:paraId="62F00E78" w14:textId="77777777" w:rsidR="00541513" w:rsidRDefault="004E7E10">
          <w:pPr>
            <w:ind w:left="490"/>
            <w:rPr>
              <w:b/>
              <w:sz w:val="20"/>
            </w:rPr>
          </w:pPr>
          <w:r>
            <w:rPr>
              <w:b/>
              <w:color w:val="900048"/>
              <w:spacing w:val="-2"/>
              <w:sz w:val="20"/>
            </w:rPr>
            <w:t>[Insert</w:t>
          </w:r>
          <w:r>
            <w:rPr>
              <w:b/>
              <w:color w:val="900048"/>
              <w:spacing w:val="3"/>
              <w:sz w:val="20"/>
            </w:rPr>
            <w:t xml:space="preserve"> </w:t>
          </w:r>
          <w:r>
            <w:rPr>
              <w:b/>
              <w:color w:val="900048"/>
              <w:spacing w:val="-2"/>
              <w:sz w:val="20"/>
            </w:rPr>
            <w:t>any</w:t>
          </w:r>
          <w:r>
            <w:rPr>
              <w:b/>
              <w:color w:val="900048"/>
              <w:spacing w:val="3"/>
              <w:sz w:val="20"/>
            </w:rPr>
            <w:t xml:space="preserve"> </w:t>
          </w:r>
          <w:r>
            <w:rPr>
              <w:b/>
              <w:color w:val="900048"/>
              <w:spacing w:val="-2"/>
              <w:sz w:val="20"/>
            </w:rPr>
            <w:t>additional</w:t>
          </w:r>
          <w:r>
            <w:rPr>
              <w:b/>
              <w:color w:val="900048"/>
              <w:spacing w:val="3"/>
              <w:sz w:val="20"/>
            </w:rPr>
            <w:t xml:space="preserve"> </w:t>
          </w:r>
          <w:r>
            <w:rPr>
              <w:b/>
              <w:color w:val="900048"/>
              <w:spacing w:val="-2"/>
              <w:sz w:val="20"/>
            </w:rPr>
            <w:t>delegation</w:t>
          </w:r>
          <w:r>
            <w:rPr>
              <w:b/>
              <w:color w:val="900048"/>
              <w:spacing w:val="4"/>
              <w:sz w:val="20"/>
            </w:rPr>
            <w:t xml:space="preserve"> </w:t>
          </w:r>
          <w:r>
            <w:rPr>
              <w:b/>
              <w:color w:val="900048"/>
              <w:spacing w:val="-2"/>
              <w:sz w:val="20"/>
            </w:rPr>
            <w:t>procedures</w:t>
          </w:r>
          <w:r>
            <w:rPr>
              <w:b/>
              <w:color w:val="900048"/>
              <w:spacing w:val="3"/>
              <w:sz w:val="20"/>
            </w:rPr>
            <w:t xml:space="preserve"> </w:t>
          </w:r>
          <w:r>
            <w:rPr>
              <w:b/>
              <w:color w:val="900048"/>
              <w:spacing w:val="-2"/>
              <w:sz w:val="20"/>
            </w:rPr>
            <w:t>or</w:t>
          </w:r>
          <w:r>
            <w:rPr>
              <w:b/>
              <w:color w:val="900048"/>
              <w:spacing w:val="3"/>
              <w:sz w:val="20"/>
            </w:rPr>
            <w:t xml:space="preserve"> </w:t>
          </w:r>
          <w:r>
            <w:rPr>
              <w:b/>
              <w:color w:val="900048"/>
              <w:spacing w:val="-2"/>
              <w:sz w:val="20"/>
            </w:rPr>
            <w:t>limitations.]</w:t>
          </w:r>
        </w:p>
      </w:sdtContent>
    </w:sdt>
    <w:p w14:paraId="2E680536" w14:textId="77777777" w:rsidR="00541513" w:rsidRDefault="00541513">
      <w:pPr>
        <w:pStyle w:val="BodyText"/>
        <w:rPr>
          <w:b/>
        </w:rPr>
      </w:pPr>
    </w:p>
    <w:p w14:paraId="679CA682" w14:textId="77777777" w:rsidR="00541513" w:rsidRDefault="00541513">
      <w:pPr>
        <w:pStyle w:val="BodyText"/>
        <w:spacing w:before="150"/>
        <w:rPr>
          <w:b/>
        </w:rPr>
      </w:pPr>
    </w:p>
    <w:sdt>
      <w:sdtPr>
        <w:rPr>
          <w:b/>
          <w:color w:val="900048"/>
          <w:sz w:val="20"/>
        </w:rPr>
        <w:id w:val="-1284568655"/>
        <w:placeholder>
          <w:docPart w:val="D52B7CE5FD4643E6A65BF00CF1352988"/>
        </w:placeholder>
      </w:sdtPr>
      <w:sdtEndPr>
        <w:rPr>
          <w:spacing w:val="-2"/>
        </w:rPr>
      </w:sdtEndPr>
      <w:sdtContent>
        <w:p w14:paraId="7FACA469" w14:textId="77777777" w:rsidR="00541513" w:rsidRDefault="004E7E10">
          <w:pPr>
            <w:ind w:left="490"/>
            <w:rPr>
              <w:b/>
              <w:sz w:val="20"/>
            </w:rPr>
          </w:pPr>
          <w:r>
            <w:rPr>
              <w:b/>
              <w:color w:val="900048"/>
              <w:sz w:val="20"/>
            </w:rPr>
            <w:t>[Insert</w:t>
          </w:r>
          <w:r>
            <w:rPr>
              <w:b/>
              <w:color w:val="900048"/>
              <w:spacing w:val="-6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conditions/incidents</w:t>
          </w:r>
          <w:r>
            <w:rPr>
              <w:b/>
              <w:color w:val="900048"/>
              <w:spacing w:val="-6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that</w:t>
          </w:r>
          <w:r>
            <w:rPr>
              <w:b/>
              <w:color w:val="900048"/>
              <w:spacing w:val="-6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would</w:t>
          </w:r>
          <w:r>
            <w:rPr>
              <w:b/>
              <w:color w:val="900048"/>
              <w:spacing w:val="-6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trigger</w:t>
          </w:r>
          <w:r>
            <w:rPr>
              <w:b/>
              <w:color w:val="900048"/>
              <w:spacing w:val="-6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the</w:t>
          </w:r>
          <w:r>
            <w:rPr>
              <w:b/>
              <w:color w:val="900048"/>
              <w:spacing w:val="-6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activation</w:t>
          </w:r>
          <w:r>
            <w:rPr>
              <w:b/>
              <w:color w:val="900048"/>
              <w:spacing w:val="-6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of</w:t>
          </w:r>
          <w:r>
            <w:rPr>
              <w:b/>
              <w:color w:val="900048"/>
              <w:spacing w:val="-6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this</w:t>
          </w:r>
          <w:r>
            <w:rPr>
              <w:b/>
              <w:color w:val="900048"/>
              <w:spacing w:val="-6"/>
              <w:sz w:val="20"/>
            </w:rPr>
            <w:t xml:space="preserve"> </w:t>
          </w:r>
          <w:r>
            <w:rPr>
              <w:b/>
              <w:color w:val="900048"/>
              <w:spacing w:val="-2"/>
              <w:sz w:val="20"/>
            </w:rPr>
            <w:t>plan.]</w:t>
          </w:r>
        </w:p>
      </w:sdtContent>
    </w:sdt>
    <w:p w14:paraId="1D2C5286" w14:textId="77777777" w:rsidR="00541513" w:rsidRDefault="00541513">
      <w:pPr>
        <w:rPr>
          <w:b/>
          <w:sz w:val="20"/>
        </w:rPr>
        <w:sectPr w:rsidR="00541513">
          <w:headerReference w:type="default" r:id="rId41"/>
          <w:footerReference w:type="default" r:id="rId42"/>
          <w:pgSz w:w="12240" w:h="15840"/>
          <w:pgMar w:top="1520" w:right="720" w:bottom="500" w:left="360" w:header="600" w:footer="304" w:gutter="0"/>
          <w:cols w:space="720"/>
        </w:sectPr>
      </w:pPr>
    </w:p>
    <w:p w14:paraId="22525696" w14:textId="77777777" w:rsidR="00541513" w:rsidRDefault="004E7E10">
      <w:pPr>
        <w:pStyle w:val="BodyText"/>
        <w:spacing w:before="166" w:line="271" w:lineRule="auto"/>
        <w:ind w:left="539" w:right="243"/>
      </w:pPr>
      <w:bookmarkStart w:id="94" w:name="COMMUNICATIONS_AND_EMERGENCY_NOTIFICATIO"/>
      <w:bookmarkStart w:id="95" w:name="Communication_is_a_critical_part_of_inci"/>
      <w:bookmarkStart w:id="96" w:name="[Insert_all_procedures_for_notifying_911"/>
      <w:bookmarkStart w:id="97" w:name="[Insert_all_emergency_alert_notification"/>
      <w:bookmarkStart w:id="98" w:name="Communication_to_Students_and_Staff:"/>
      <w:bookmarkStart w:id="99" w:name="Faculty_and_staff_will_be_notified_when_"/>
      <w:bookmarkStart w:id="100" w:name="Communication_to_Parents_and_Guardians:"/>
      <w:bookmarkStart w:id="101" w:name="[Insert_all_methods_for_notifying_parent"/>
      <w:bookmarkStart w:id="102" w:name="Media_Communication"/>
      <w:bookmarkStart w:id="103" w:name="[Insert_all_methods_for_notifying/commun"/>
      <w:bookmarkStart w:id="104" w:name="Post-Incident_Communication"/>
      <w:bookmarkStart w:id="105" w:name="[Insert_all_methods_for_post-incident_co"/>
      <w:bookmarkStart w:id="106" w:name="General_Emergency_Contact_Numbers"/>
      <w:bookmarkStart w:id="107" w:name="Agency/Contact"/>
      <w:bookmarkStart w:id="108" w:name="Phone_Number"/>
      <w:bookmarkStart w:id="109" w:name="Alternate"/>
      <w:bookmarkStart w:id="110" w:name="911_Emergency___________________________"/>
      <w:bookmarkStart w:id="111" w:name="Local_Police_Non-Emergency"/>
      <w:bookmarkStart w:id="112" w:name="Fire_Department"/>
      <w:bookmarkStart w:id="113" w:name="District_Office"/>
      <w:bookmarkStart w:id="114" w:name="Poison_Control"/>
      <w:bookmarkStart w:id="115" w:name="Hospital/Medical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r>
        <w:rPr>
          <w:color w:val="1B294A"/>
        </w:rPr>
        <w:lastRenderedPageBreak/>
        <w:t xml:space="preserve">Communication is a critical part of incident management. This section outlines the communication plan of </w:t>
      </w:r>
      <w:sdt>
        <w:sdtPr>
          <w:rPr>
            <w:color w:val="1B294A"/>
          </w:rPr>
          <w:id w:val="-1728453886"/>
          <w:placeholder>
            <w:docPart w:val="D52B7CE5FD4643E6A65BF00CF1352988"/>
          </w:placeholder>
        </w:sdtPr>
        <w:sdtEndPr>
          <w:rPr>
            <w:b/>
            <w:color w:val="900048"/>
          </w:rPr>
        </w:sdtEndPr>
        <w:sdtContent>
          <w:r>
            <w:rPr>
              <w:b/>
              <w:color w:val="900048"/>
            </w:rPr>
            <w:t>[Insert</w:t>
          </w:r>
          <w:r>
            <w:rPr>
              <w:b/>
              <w:color w:val="900048"/>
              <w:spacing w:val="40"/>
            </w:rPr>
            <w:t xml:space="preserve"> </w:t>
          </w:r>
          <w:r>
            <w:rPr>
              <w:b/>
              <w:color w:val="900048"/>
            </w:rPr>
            <w:t>district/school name]</w:t>
          </w:r>
        </w:sdtContent>
      </w:sdt>
      <w:r>
        <w:rPr>
          <w:b/>
          <w:color w:val="900048"/>
        </w:rPr>
        <w:t xml:space="preserve"> </w:t>
      </w:r>
      <w:r>
        <w:rPr>
          <w:color w:val="1B294A"/>
        </w:rPr>
        <w:t>and supports its mission to provide clear, effective internal and external communication between</w:t>
      </w:r>
      <w:r>
        <w:rPr>
          <w:color w:val="1B294A"/>
          <w:spacing w:val="40"/>
        </w:rPr>
        <w:t xml:space="preserve"> </w:t>
      </w:r>
      <w:r>
        <w:rPr>
          <w:color w:val="1B294A"/>
        </w:rPr>
        <w:t>the school students/staff, parents/guardians, responders, and media.</w:t>
      </w:r>
    </w:p>
    <w:sdt>
      <w:sdtPr>
        <w:rPr>
          <w:b/>
          <w:color w:val="900048"/>
          <w:sz w:val="20"/>
        </w:rPr>
        <w:id w:val="-596240424"/>
        <w:placeholder>
          <w:docPart w:val="D52B7CE5FD4643E6A65BF00CF1352988"/>
        </w:placeholder>
      </w:sdtPr>
      <w:sdtEndPr>
        <w:rPr>
          <w:spacing w:val="-2"/>
        </w:rPr>
      </w:sdtEndPr>
      <w:sdtContent>
        <w:p w14:paraId="4BD06B38" w14:textId="77777777" w:rsidR="00541513" w:rsidRDefault="004E7E10">
          <w:pPr>
            <w:spacing w:before="89"/>
            <w:ind w:left="586"/>
            <w:rPr>
              <w:b/>
              <w:sz w:val="20"/>
            </w:rPr>
          </w:pPr>
          <w:r>
            <w:rPr>
              <w:b/>
              <w:color w:val="900048"/>
              <w:sz w:val="20"/>
            </w:rPr>
            <w:t>[Insert</w:t>
          </w:r>
          <w:r>
            <w:rPr>
              <w:b/>
              <w:color w:val="900048"/>
              <w:spacing w:val="-6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all</w:t>
          </w:r>
          <w:r>
            <w:rPr>
              <w:b/>
              <w:color w:val="900048"/>
              <w:spacing w:val="-5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procedures</w:t>
          </w:r>
          <w:r>
            <w:rPr>
              <w:b/>
              <w:color w:val="900048"/>
              <w:spacing w:val="-5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for</w:t>
          </w:r>
          <w:r>
            <w:rPr>
              <w:b/>
              <w:color w:val="900048"/>
              <w:spacing w:val="-5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notifying</w:t>
          </w:r>
          <w:r>
            <w:rPr>
              <w:b/>
              <w:color w:val="900048"/>
              <w:spacing w:val="-6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911</w:t>
          </w:r>
          <w:r>
            <w:rPr>
              <w:b/>
              <w:color w:val="900048"/>
              <w:spacing w:val="-5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and</w:t>
          </w:r>
          <w:r>
            <w:rPr>
              <w:b/>
              <w:color w:val="900048"/>
              <w:spacing w:val="-5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local</w:t>
          </w:r>
          <w:r>
            <w:rPr>
              <w:b/>
              <w:color w:val="900048"/>
              <w:spacing w:val="-5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emergency</w:t>
          </w:r>
          <w:r>
            <w:rPr>
              <w:b/>
              <w:color w:val="900048"/>
              <w:spacing w:val="-6"/>
              <w:sz w:val="20"/>
            </w:rPr>
            <w:t xml:space="preserve"> </w:t>
          </w:r>
          <w:r>
            <w:rPr>
              <w:b/>
              <w:color w:val="900048"/>
              <w:spacing w:val="-2"/>
              <w:sz w:val="20"/>
            </w:rPr>
            <w:t>responders.]</w:t>
          </w:r>
        </w:p>
      </w:sdtContent>
    </w:sdt>
    <w:p w14:paraId="15AE1C10" w14:textId="77777777" w:rsidR="00541513" w:rsidRDefault="00541513">
      <w:pPr>
        <w:pStyle w:val="BodyText"/>
        <w:spacing w:before="109"/>
        <w:rPr>
          <w:b/>
        </w:rPr>
      </w:pPr>
    </w:p>
    <w:sdt>
      <w:sdtPr>
        <w:rPr>
          <w:b/>
          <w:color w:val="900048"/>
          <w:sz w:val="20"/>
        </w:rPr>
        <w:id w:val="672610093"/>
        <w:placeholder>
          <w:docPart w:val="D52B7CE5FD4643E6A65BF00CF1352988"/>
        </w:placeholder>
      </w:sdtPr>
      <w:sdtEndPr/>
      <w:sdtContent>
        <w:p w14:paraId="537747AF" w14:textId="77777777" w:rsidR="00541513" w:rsidRDefault="004E7E10">
          <w:pPr>
            <w:spacing w:line="285" w:lineRule="auto"/>
            <w:ind w:left="539"/>
            <w:rPr>
              <w:b/>
              <w:sz w:val="20"/>
            </w:rPr>
          </w:pPr>
          <w:r>
            <w:rPr>
              <w:b/>
              <w:color w:val="900048"/>
              <w:sz w:val="20"/>
            </w:rPr>
            <w:t>[Insert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all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emergency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alert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notification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systems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(include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system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name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and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purpose,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and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the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individuals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authorized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to</w:t>
          </w:r>
          <w:r>
            <w:rPr>
              <w:b/>
              <w:color w:val="900048"/>
              <w:spacing w:val="40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send alerts.]</w:t>
          </w:r>
        </w:p>
      </w:sdtContent>
    </w:sdt>
    <w:p w14:paraId="2205F56B" w14:textId="77777777" w:rsidR="00541513" w:rsidRDefault="00541513">
      <w:pPr>
        <w:pStyle w:val="BodyText"/>
        <w:spacing w:before="82"/>
        <w:rPr>
          <w:b/>
          <w:sz w:val="24"/>
        </w:rPr>
      </w:pPr>
    </w:p>
    <w:p w14:paraId="59A4D27A" w14:textId="77777777" w:rsidR="00541513" w:rsidRDefault="004E7E10">
      <w:pPr>
        <w:pStyle w:val="Heading5"/>
      </w:pPr>
      <w:r>
        <w:rPr>
          <w:color w:val="1B294A"/>
        </w:rPr>
        <w:t xml:space="preserve">Communication </w:t>
      </w:r>
      <w:proofErr w:type="gramStart"/>
      <w:r>
        <w:rPr>
          <w:color w:val="1B294A"/>
        </w:rPr>
        <w:t>to</w:t>
      </w:r>
      <w:proofErr w:type="gramEnd"/>
      <w:r>
        <w:rPr>
          <w:color w:val="1B294A"/>
          <w:spacing w:val="1"/>
        </w:rPr>
        <w:t xml:space="preserve"> </w:t>
      </w:r>
      <w:r>
        <w:rPr>
          <w:color w:val="1B294A"/>
        </w:rPr>
        <w:t>Students and</w:t>
      </w:r>
      <w:r>
        <w:rPr>
          <w:color w:val="1B294A"/>
          <w:spacing w:val="1"/>
        </w:rPr>
        <w:t xml:space="preserve"> </w:t>
      </w:r>
      <w:r>
        <w:rPr>
          <w:color w:val="1B294A"/>
          <w:spacing w:val="-2"/>
        </w:rPr>
        <w:t>Staff:</w:t>
      </w:r>
    </w:p>
    <w:p w14:paraId="53EF91EB" w14:textId="57FF6B89" w:rsidR="00541513" w:rsidRPr="00C27151" w:rsidRDefault="004E7E10" w:rsidP="00C27151">
      <w:pPr>
        <w:spacing w:before="60" w:after="160" w:line="300" w:lineRule="auto"/>
        <w:ind w:left="533" w:right="245"/>
        <w:rPr>
          <w:b/>
          <w:sz w:val="20"/>
        </w:rPr>
      </w:pPr>
      <w:r>
        <w:rPr>
          <w:b/>
          <w:sz w:val="20"/>
        </w:rPr>
        <w:t>Faculty and staff will be notified when an incident occurs and kept informed as additional information becomes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available and as plans for management of the situation evolve.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The following communication practices will be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utilized.</w:t>
      </w:r>
      <w:r>
        <w:rPr>
          <w:b/>
          <w:spacing w:val="-2"/>
          <w:sz w:val="20"/>
        </w:rPr>
        <w:t xml:space="preserve"> </w:t>
      </w:r>
      <w:sdt>
        <w:sdtPr>
          <w:rPr>
            <w:b/>
            <w:spacing w:val="-2"/>
            <w:sz w:val="20"/>
          </w:rPr>
          <w:id w:val="-813168017"/>
          <w:placeholder>
            <w:docPart w:val="D52B7CE5FD4643E6A65BF00CF1352988"/>
          </w:placeholder>
        </w:sdtPr>
        <w:sdtEndPr>
          <w:rPr>
            <w:color w:val="900048"/>
            <w:spacing w:val="0"/>
          </w:rPr>
        </w:sdtEndPr>
        <w:sdtContent>
          <w:r>
            <w:rPr>
              <w:b/>
              <w:color w:val="900048"/>
              <w:sz w:val="20"/>
            </w:rPr>
            <w:t>[Insert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all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procedures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for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communicating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emergency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information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to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students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and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staff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during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an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incident</w:t>
          </w:r>
          <w:r>
            <w:rPr>
              <w:b/>
              <w:color w:val="900048"/>
              <w:spacing w:val="40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including accommodations for individuals with DAFN.]</w:t>
          </w:r>
        </w:sdtContent>
      </w:sdt>
    </w:p>
    <w:p w14:paraId="28BDCF85" w14:textId="77777777" w:rsidR="00541513" w:rsidRDefault="004E7E10">
      <w:pPr>
        <w:pStyle w:val="Heading5"/>
      </w:pPr>
      <w:r>
        <w:rPr>
          <w:color w:val="1B294A"/>
        </w:rPr>
        <w:t>Communication</w:t>
      </w:r>
      <w:r>
        <w:rPr>
          <w:color w:val="1B294A"/>
          <w:spacing w:val="-3"/>
        </w:rPr>
        <w:t xml:space="preserve"> </w:t>
      </w:r>
      <w:r>
        <w:rPr>
          <w:color w:val="1B294A"/>
        </w:rPr>
        <w:t>to</w:t>
      </w:r>
      <w:r>
        <w:rPr>
          <w:color w:val="1B294A"/>
          <w:spacing w:val="-2"/>
        </w:rPr>
        <w:t xml:space="preserve"> </w:t>
      </w:r>
      <w:r>
        <w:rPr>
          <w:color w:val="1B294A"/>
        </w:rPr>
        <w:t>Parents</w:t>
      </w:r>
      <w:r>
        <w:rPr>
          <w:color w:val="1B294A"/>
          <w:spacing w:val="-2"/>
        </w:rPr>
        <w:t xml:space="preserve"> </w:t>
      </w:r>
      <w:r>
        <w:rPr>
          <w:color w:val="1B294A"/>
        </w:rPr>
        <w:t>and</w:t>
      </w:r>
      <w:r>
        <w:rPr>
          <w:color w:val="1B294A"/>
          <w:spacing w:val="-3"/>
        </w:rPr>
        <w:t xml:space="preserve"> </w:t>
      </w:r>
      <w:r>
        <w:rPr>
          <w:color w:val="1B294A"/>
          <w:spacing w:val="-2"/>
        </w:rPr>
        <w:t>Guardians:</w:t>
      </w:r>
    </w:p>
    <w:sdt>
      <w:sdtPr>
        <w:rPr>
          <w:b/>
          <w:color w:val="900048"/>
          <w:sz w:val="20"/>
        </w:rPr>
        <w:id w:val="-1551375699"/>
        <w:placeholder>
          <w:docPart w:val="D52B7CE5FD4643E6A65BF00CF1352988"/>
        </w:placeholder>
      </w:sdtPr>
      <w:sdtEndPr/>
      <w:sdtContent>
        <w:p w14:paraId="14CEF16B" w14:textId="77777777" w:rsidR="00541513" w:rsidRDefault="004E7E10" w:rsidP="00C27151">
          <w:pPr>
            <w:spacing w:before="60" w:after="160" w:line="300" w:lineRule="auto"/>
            <w:ind w:left="533"/>
            <w:rPr>
              <w:b/>
              <w:sz w:val="20"/>
            </w:rPr>
          </w:pPr>
          <w:r>
            <w:rPr>
              <w:b/>
              <w:color w:val="900048"/>
              <w:sz w:val="20"/>
            </w:rPr>
            <w:t>[Insert</w:t>
          </w:r>
          <w:r>
            <w:rPr>
              <w:b/>
              <w:color w:val="900048"/>
              <w:spacing w:val="-5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all</w:t>
          </w:r>
          <w:r>
            <w:rPr>
              <w:b/>
              <w:color w:val="900048"/>
              <w:spacing w:val="-5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methods</w:t>
          </w:r>
          <w:r>
            <w:rPr>
              <w:b/>
              <w:color w:val="900048"/>
              <w:spacing w:val="-5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for</w:t>
          </w:r>
          <w:r>
            <w:rPr>
              <w:b/>
              <w:color w:val="900048"/>
              <w:spacing w:val="-5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notifying</w:t>
          </w:r>
          <w:r>
            <w:rPr>
              <w:b/>
              <w:color w:val="900048"/>
              <w:spacing w:val="-5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parents</w:t>
          </w:r>
          <w:r>
            <w:rPr>
              <w:b/>
              <w:color w:val="900048"/>
              <w:spacing w:val="-5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and</w:t>
          </w:r>
          <w:r>
            <w:rPr>
              <w:b/>
              <w:color w:val="900048"/>
              <w:spacing w:val="-5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guardians</w:t>
          </w:r>
          <w:r>
            <w:rPr>
              <w:b/>
              <w:color w:val="900048"/>
              <w:spacing w:val="-5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during</w:t>
          </w:r>
          <w:r>
            <w:rPr>
              <w:b/>
              <w:color w:val="900048"/>
              <w:spacing w:val="-5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an</w:t>
          </w:r>
          <w:r>
            <w:rPr>
              <w:b/>
              <w:color w:val="900048"/>
              <w:spacing w:val="-5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emergency,</w:t>
          </w:r>
          <w:r>
            <w:rPr>
              <w:b/>
              <w:color w:val="900048"/>
              <w:spacing w:val="-5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including</w:t>
          </w:r>
          <w:r>
            <w:rPr>
              <w:b/>
              <w:color w:val="900048"/>
              <w:spacing w:val="-5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available</w:t>
          </w:r>
          <w:r>
            <w:rPr>
              <w:b/>
              <w:color w:val="900048"/>
              <w:spacing w:val="-5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communication</w:t>
          </w:r>
          <w:r>
            <w:rPr>
              <w:b/>
              <w:color w:val="900048"/>
              <w:spacing w:val="40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platforms and personnel responsible for disseminating the information.]</w:t>
          </w:r>
        </w:p>
      </w:sdtContent>
    </w:sdt>
    <w:p w14:paraId="62105004" w14:textId="77777777" w:rsidR="00541513" w:rsidRDefault="004E7E10">
      <w:pPr>
        <w:pStyle w:val="Heading5"/>
        <w:spacing w:before="131"/>
      </w:pPr>
      <w:r>
        <w:rPr>
          <w:color w:val="1B294A"/>
        </w:rPr>
        <w:t>Media</w:t>
      </w:r>
      <w:r>
        <w:rPr>
          <w:color w:val="1B294A"/>
          <w:spacing w:val="2"/>
        </w:rPr>
        <w:t xml:space="preserve"> </w:t>
      </w:r>
      <w:r>
        <w:rPr>
          <w:color w:val="1B294A"/>
          <w:spacing w:val="-2"/>
        </w:rPr>
        <w:t>Communication</w:t>
      </w:r>
    </w:p>
    <w:sdt>
      <w:sdtPr>
        <w:rPr>
          <w:b/>
          <w:color w:val="900048"/>
          <w:sz w:val="20"/>
        </w:rPr>
        <w:id w:val="922690078"/>
        <w:placeholder>
          <w:docPart w:val="D52B7CE5FD4643E6A65BF00CF1352988"/>
        </w:placeholder>
      </w:sdtPr>
      <w:sdtEndPr>
        <w:rPr>
          <w:spacing w:val="-2"/>
        </w:rPr>
      </w:sdtEndPr>
      <w:sdtContent>
        <w:p w14:paraId="26DA817F" w14:textId="77777777" w:rsidR="00541513" w:rsidRDefault="004E7E10" w:rsidP="00C27151">
          <w:pPr>
            <w:spacing w:before="60" w:after="160" w:line="271" w:lineRule="auto"/>
            <w:ind w:left="533"/>
            <w:rPr>
              <w:b/>
              <w:sz w:val="20"/>
            </w:rPr>
          </w:pPr>
          <w:r>
            <w:rPr>
              <w:b/>
              <w:color w:val="900048"/>
              <w:sz w:val="20"/>
            </w:rPr>
            <w:t>[Insert</w:t>
          </w:r>
          <w:r>
            <w:rPr>
              <w:b/>
              <w:color w:val="900048"/>
              <w:spacing w:val="-4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all</w:t>
          </w:r>
          <w:r>
            <w:rPr>
              <w:b/>
              <w:color w:val="900048"/>
              <w:spacing w:val="-4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methods</w:t>
          </w:r>
          <w:r>
            <w:rPr>
              <w:b/>
              <w:color w:val="900048"/>
              <w:spacing w:val="-4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for</w:t>
          </w:r>
          <w:r>
            <w:rPr>
              <w:b/>
              <w:color w:val="900048"/>
              <w:spacing w:val="-7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notifying/communicating</w:t>
          </w:r>
          <w:r>
            <w:rPr>
              <w:b/>
              <w:color w:val="900048"/>
              <w:spacing w:val="-4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(with)</w:t>
          </w:r>
          <w:r>
            <w:rPr>
              <w:b/>
              <w:color w:val="900048"/>
              <w:spacing w:val="-4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the</w:t>
          </w:r>
          <w:r>
            <w:rPr>
              <w:b/>
              <w:color w:val="900048"/>
              <w:spacing w:val="-4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media</w:t>
          </w:r>
          <w:r>
            <w:rPr>
              <w:b/>
              <w:color w:val="900048"/>
              <w:spacing w:val="-4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during</w:t>
          </w:r>
          <w:r>
            <w:rPr>
              <w:b/>
              <w:color w:val="900048"/>
              <w:spacing w:val="-4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an</w:t>
          </w:r>
          <w:r>
            <w:rPr>
              <w:b/>
              <w:color w:val="900048"/>
              <w:spacing w:val="-4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emergency</w:t>
          </w:r>
          <w:r>
            <w:rPr>
              <w:b/>
              <w:color w:val="900048"/>
              <w:spacing w:val="-7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-</w:t>
          </w:r>
          <w:r>
            <w:rPr>
              <w:b/>
              <w:color w:val="900048"/>
              <w:spacing w:val="-4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identify</w:t>
          </w:r>
          <w:r>
            <w:rPr>
              <w:b/>
              <w:color w:val="900048"/>
              <w:spacing w:val="-7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a</w:t>
          </w:r>
          <w:r>
            <w:rPr>
              <w:b/>
              <w:color w:val="900048"/>
              <w:spacing w:val="-4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designated</w:t>
          </w:r>
          <w:r>
            <w:rPr>
              <w:b/>
              <w:color w:val="900048"/>
              <w:spacing w:val="40"/>
              <w:sz w:val="20"/>
            </w:rPr>
            <w:t xml:space="preserve"> </w:t>
          </w:r>
          <w:r>
            <w:rPr>
              <w:b/>
              <w:color w:val="900048"/>
              <w:spacing w:val="-2"/>
              <w:sz w:val="20"/>
            </w:rPr>
            <w:t>spokesperson.]</w:t>
          </w:r>
        </w:p>
      </w:sdtContent>
    </w:sdt>
    <w:p w14:paraId="27A6A906" w14:textId="77777777" w:rsidR="00541513" w:rsidRDefault="004E7E10">
      <w:pPr>
        <w:pStyle w:val="Heading5"/>
        <w:spacing w:before="184"/>
      </w:pPr>
      <w:r>
        <w:rPr>
          <w:color w:val="1B294A"/>
        </w:rPr>
        <w:t>Post-Incident</w:t>
      </w:r>
      <w:r>
        <w:rPr>
          <w:color w:val="1B294A"/>
          <w:spacing w:val="-7"/>
        </w:rPr>
        <w:t xml:space="preserve"> </w:t>
      </w:r>
      <w:r>
        <w:rPr>
          <w:color w:val="1B294A"/>
          <w:spacing w:val="-2"/>
        </w:rPr>
        <w:t>Communication</w:t>
      </w:r>
    </w:p>
    <w:sdt>
      <w:sdtPr>
        <w:rPr>
          <w:b/>
          <w:color w:val="900048"/>
          <w:sz w:val="20"/>
        </w:rPr>
        <w:id w:val="-1845228685"/>
        <w:placeholder>
          <w:docPart w:val="D52B7CE5FD4643E6A65BF00CF1352988"/>
        </w:placeholder>
      </w:sdtPr>
      <w:sdtEndPr>
        <w:rPr>
          <w:spacing w:val="-2"/>
        </w:rPr>
      </w:sdtEndPr>
      <w:sdtContent>
        <w:p w14:paraId="3FAF1463" w14:textId="77777777" w:rsidR="00541513" w:rsidRDefault="004E7E10" w:rsidP="00C27151">
          <w:pPr>
            <w:spacing w:before="60"/>
            <w:ind w:left="504"/>
            <w:rPr>
              <w:b/>
              <w:sz w:val="20"/>
            </w:rPr>
          </w:pPr>
          <w:r>
            <w:rPr>
              <w:b/>
              <w:color w:val="900048"/>
              <w:sz w:val="20"/>
            </w:rPr>
            <w:t>[Insert</w:t>
          </w:r>
          <w:r>
            <w:rPr>
              <w:b/>
              <w:color w:val="900048"/>
              <w:spacing w:val="-7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all</w:t>
          </w:r>
          <w:r>
            <w:rPr>
              <w:b/>
              <w:color w:val="900048"/>
              <w:spacing w:val="-6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methods</w:t>
          </w:r>
          <w:r>
            <w:rPr>
              <w:b/>
              <w:color w:val="900048"/>
              <w:spacing w:val="-6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for</w:t>
          </w:r>
          <w:r>
            <w:rPr>
              <w:b/>
              <w:color w:val="900048"/>
              <w:spacing w:val="-7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post-incident</w:t>
          </w:r>
          <w:r>
            <w:rPr>
              <w:b/>
              <w:color w:val="900048"/>
              <w:spacing w:val="-6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communication</w:t>
          </w:r>
          <w:r>
            <w:rPr>
              <w:b/>
              <w:color w:val="900048"/>
              <w:spacing w:val="-6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to</w:t>
          </w:r>
          <w:r>
            <w:rPr>
              <w:b/>
              <w:color w:val="900048"/>
              <w:spacing w:val="-6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all</w:t>
          </w:r>
          <w:r>
            <w:rPr>
              <w:b/>
              <w:color w:val="900048"/>
              <w:spacing w:val="-7"/>
              <w:sz w:val="20"/>
            </w:rPr>
            <w:t xml:space="preserve"> </w:t>
          </w:r>
          <w:r>
            <w:rPr>
              <w:b/>
              <w:color w:val="900048"/>
              <w:spacing w:val="-2"/>
              <w:sz w:val="20"/>
            </w:rPr>
            <w:t>stakeholders.]</w:t>
          </w:r>
        </w:p>
      </w:sdtContent>
    </w:sdt>
    <w:p w14:paraId="14DCFA70" w14:textId="77777777" w:rsidR="00C27151" w:rsidRDefault="00C27151">
      <w:pPr>
        <w:pStyle w:val="BodyText"/>
        <w:spacing w:before="147"/>
        <w:rPr>
          <w:b/>
        </w:rPr>
      </w:pPr>
    </w:p>
    <w:p w14:paraId="7911587C" w14:textId="77777777" w:rsidR="00CE5A8C" w:rsidRDefault="00CE5A8C">
      <w:pPr>
        <w:pStyle w:val="BodyText"/>
        <w:spacing w:before="147"/>
        <w:rPr>
          <w:b/>
        </w:rPr>
      </w:pPr>
    </w:p>
    <w:p w14:paraId="1768E168" w14:textId="1406BE93" w:rsidR="00541513" w:rsidRPr="002321D1" w:rsidRDefault="004E7E10" w:rsidP="002321D1">
      <w:pPr>
        <w:pStyle w:val="Heading5"/>
        <w:spacing w:before="1" w:after="60"/>
        <w:ind w:left="446"/>
      </w:pPr>
      <w:r>
        <w:rPr>
          <w:color w:val="1B294A"/>
        </w:rPr>
        <w:t>General</w:t>
      </w:r>
      <w:r>
        <w:rPr>
          <w:color w:val="1B294A"/>
          <w:spacing w:val="-6"/>
        </w:rPr>
        <w:t xml:space="preserve"> </w:t>
      </w:r>
      <w:r>
        <w:rPr>
          <w:color w:val="1B294A"/>
        </w:rPr>
        <w:t>Emergency</w:t>
      </w:r>
      <w:r>
        <w:rPr>
          <w:color w:val="1B294A"/>
          <w:spacing w:val="-5"/>
        </w:rPr>
        <w:t xml:space="preserve"> </w:t>
      </w:r>
      <w:r>
        <w:rPr>
          <w:color w:val="1B294A"/>
        </w:rPr>
        <w:t>Contact</w:t>
      </w:r>
      <w:r>
        <w:rPr>
          <w:color w:val="1B294A"/>
          <w:spacing w:val="-5"/>
        </w:rPr>
        <w:t xml:space="preserve"> </w:t>
      </w:r>
      <w:r>
        <w:rPr>
          <w:color w:val="1B294A"/>
          <w:spacing w:val="-2"/>
        </w:rPr>
        <w:t>Numbers</w:t>
      </w:r>
      <w:r w:rsidR="00F851B7">
        <w:rPr>
          <w:color w:val="1B294A"/>
          <w:spacing w:val="-2"/>
        </w:rPr>
        <w:t xml:space="preserve"> in Addition to 911</w:t>
      </w:r>
    </w:p>
    <w:tbl>
      <w:tblPr>
        <w:tblW w:w="0" w:type="auto"/>
        <w:tblInd w:w="552" w:type="dxa"/>
        <w:tblLayout w:type="fixed"/>
        <w:tblCellMar>
          <w:top w:w="29" w:type="dxa"/>
          <w:left w:w="72" w:type="dxa"/>
          <w:bottom w:w="29" w:type="dxa"/>
          <w:right w:w="72" w:type="dxa"/>
        </w:tblCellMar>
        <w:tblLook w:val="01E0" w:firstRow="1" w:lastRow="1" w:firstColumn="1" w:lastColumn="1" w:noHBand="0" w:noVBand="0"/>
      </w:tblPr>
      <w:tblGrid>
        <w:gridCol w:w="3668"/>
        <w:gridCol w:w="3593"/>
        <w:gridCol w:w="3179"/>
      </w:tblGrid>
      <w:tr w:rsidR="00BC76FC" w:rsidRPr="00FD0D10" w14:paraId="4B0E0986" w14:textId="77777777" w:rsidTr="00BC76FC">
        <w:trPr>
          <w:trHeight w:val="427"/>
        </w:trPr>
        <w:tc>
          <w:tcPr>
            <w:tcW w:w="3668" w:type="dxa"/>
            <w:shd w:val="clear" w:color="auto" w:fill="1B294A"/>
            <w:vAlign w:val="center"/>
          </w:tcPr>
          <w:p w14:paraId="2D9C1372" w14:textId="77777777" w:rsidR="00BC76FC" w:rsidRPr="00FD0D10" w:rsidRDefault="00BC76FC" w:rsidP="002527B7">
            <w:pPr>
              <w:pStyle w:val="TableParagraph"/>
              <w:ind w:left="270"/>
              <w:rPr>
                <w:sz w:val="20"/>
                <w:szCs w:val="20"/>
              </w:rPr>
            </w:pPr>
            <w:r w:rsidRPr="00FD0D10">
              <w:rPr>
                <w:color w:val="FFFFFF"/>
                <w:spacing w:val="-2"/>
                <w:sz w:val="20"/>
                <w:szCs w:val="20"/>
              </w:rPr>
              <w:t>Agency/Contact</w:t>
            </w:r>
          </w:p>
        </w:tc>
        <w:tc>
          <w:tcPr>
            <w:tcW w:w="3593" w:type="dxa"/>
            <w:shd w:val="clear" w:color="auto" w:fill="1B294A"/>
            <w:vAlign w:val="center"/>
          </w:tcPr>
          <w:p w14:paraId="57A2CCE3" w14:textId="77777777" w:rsidR="00BC76FC" w:rsidRPr="00FD0D10" w:rsidRDefault="00BC76FC" w:rsidP="002527B7">
            <w:pPr>
              <w:pStyle w:val="TableParagraph"/>
              <w:ind w:left="43" w:right="178"/>
              <w:jc w:val="center"/>
              <w:rPr>
                <w:sz w:val="20"/>
                <w:szCs w:val="20"/>
              </w:rPr>
            </w:pPr>
            <w:r w:rsidRPr="00FD0D10">
              <w:rPr>
                <w:color w:val="FFFFFF"/>
                <w:sz w:val="20"/>
                <w:szCs w:val="20"/>
              </w:rPr>
              <w:t>Phone</w:t>
            </w:r>
            <w:r w:rsidRPr="00FD0D10">
              <w:rPr>
                <w:color w:val="FFFFFF"/>
                <w:spacing w:val="6"/>
                <w:sz w:val="20"/>
                <w:szCs w:val="20"/>
              </w:rPr>
              <w:t xml:space="preserve"> </w:t>
            </w:r>
            <w:r w:rsidRPr="00FD0D10">
              <w:rPr>
                <w:color w:val="FFFFFF"/>
                <w:spacing w:val="-2"/>
                <w:sz w:val="20"/>
                <w:szCs w:val="20"/>
              </w:rPr>
              <w:t>Number</w:t>
            </w:r>
          </w:p>
        </w:tc>
        <w:tc>
          <w:tcPr>
            <w:tcW w:w="3179" w:type="dxa"/>
            <w:shd w:val="clear" w:color="auto" w:fill="1B294A"/>
            <w:vAlign w:val="center"/>
          </w:tcPr>
          <w:p w14:paraId="1B9AFD74" w14:textId="77777777" w:rsidR="00BC76FC" w:rsidRPr="00FD0D10" w:rsidRDefault="00BC76FC" w:rsidP="002527B7">
            <w:pPr>
              <w:pStyle w:val="TableParagraph"/>
              <w:ind w:left="41"/>
              <w:jc w:val="center"/>
              <w:rPr>
                <w:sz w:val="20"/>
                <w:szCs w:val="20"/>
              </w:rPr>
            </w:pPr>
            <w:r w:rsidRPr="00FD0D10">
              <w:rPr>
                <w:color w:val="FFFFFF"/>
                <w:spacing w:val="-2"/>
                <w:sz w:val="20"/>
                <w:szCs w:val="20"/>
              </w:rPr>
              <w:t>Alternate</w:t>
            </w:r>
          </w:p>
        </w:tc>
      </w:tr>
      <w:tr w:rsidR="00BC76FC" w:rsidRPr="00FD0D10" w14:paraId="54BD9077" w14:textId="77777777" w:rsidTr="00BC76FC">
        <w:trPr>
          <w:trHeight w:val="594"/>
        </w:trPr>
        <w:tc>
          <w:tcPr>
            <w:tcW w:w="3668" w:type="dxa"/>
            <w:shd w:val="clear" w:color="auto" w:fill="F5F1EB"/>
            <w:vAlign w:val="center"/>
          </w:tcPr>
          <w:p w14:paraId="749037A3" w14:textId="3C3A50E5" w:rsidR="00BC76FC" w:rsidRPr="005F00B1" w:rsidRDefault="00BC76FC" w:rsidP="00F851B7">
            <w:pPr>
              <w:pStyle w:val="TableParagraph"/>
              <w:rPr>
                <w:sz w:val="20"/>
                <w:szCs w:val="20"/>
              </w:rPr>
            </w:pPr>
            <w:r w:rsidRPr="005F00B1">
              <w:rPr>
                <w:sz w:val="20"/>
                <w:szCs w:val="20"/>
              </w:rPr>
              <w:t>Crisis Behavioral Health</w:t>
            </w:r>
          </w:p>
        </w:tc>
        <w:tc>
          <w:tcPr>
            <w:tcW w:w="3593" w:type="dxa"/>
            <w:shd w:val="clear" w:color="auto" w:fill="F5F1EB"/>
            <w:vAlign w:val="center"/>
          </w:tcPr>
          <w:p w14:paraId="5BB35FE0" w14:textId="1B577B27" w:rsidR="00BC76FC" w:rsidRPr="005F00B1" w:rsidRDefault="00BC76FC" w:rsidP="00F851B7">
            <w:pPr>
              <w:pStyle w:val="TableParagraph"/>
              <w:ind w:right="178"/>
              <w:jc w:val="center"/>
              <w:rPr>
                <w:sz w:val="20"/>
                <w:szCs w:val="20"/>
              </w:rPr>
            </w:pPr>
          </w:p>
        </w:tc>
        <w:tc>
          <w:tcPr>
            <w:tcW w:w="3179" w:type="dxa"/>
            <w:shd w:val="clear" w:color="auto" w:fill="F5F1EB"/>
            <w:vAlign w:val="center"/>
          </w:tcPr>
          <w:p w14:paraId="0B71F15D" w14:textId="3AA47226" w:rsidR="00BC76FC" w:rsidRPr="005F00B1" w:rsidRDefault="00BC76FC" w:rsidP="00F851B7">
            <w:pPr>
              <w:pStyle w:val="TableParagraph"/>
              <w:ind w:right="23"/>
              <w:jc w:val="center"/>
              <w:rPr>
                <w:sz w:val="20"/>
                <w:szCs w:val="20"/>
              </w:rPr>
            </w:pPr>
          </w:p>
        </w:tc>
      </w:tr>
      <w:tr w:rsidR="00BC76FC" w:rsidRPr="00FD0D10" w14:paraId="2DDE0FB0" w14:textId="77777777" w:rsidTr="00BC76FC">
        <w:trPr>
          <w:trHeight w:val="611"/>
        </w:trPr>
        <w:tc>
          <w:tcPr>
            <w:tcW w:w="3668" w:type="dxa"/>
            <w:vAlign w:val="center"/>
          </w:tcPr>
          <w:p w14:paraId="075C0332" w14:textId="77777777" w:rsidR="00BC76FC" w:rsidRPr="005F00B1" w:rsidRDefault="00BC76FC" w:rsidP="00F851B7">
            <w:pPr>
              <w:pStyle w:val="TableParagraph"/>
              <w:rPr>
                <w:sz w:val="20"/>
                <w:szCs w:val="20"/>
              </w:rPr>
            </w:pPr>
            <w:r w:rsidRPr="005F00B1">
              <w:rPr>
                <w:sz w:val="20"/>
                <w:szCs w:val="20"/>
              </w:rPr>
              <w:t>Local</w:t>
            </w:r>
            <w:r w:rsidRPr="005F00B1">
              <w:rPr>
                <w:spacing w:val="3"/>
                <w:sz w:val="20"/>
                <w:szCs w:val="20"/>
              </w:rPr>
              <w:t xml:space="preserve"> </w:t>
            </w:r>
            <w:r w:rsidRPr="005F00B1">
              <w:rPr>
                <w:sz w:val="20"/>
                <w:szCs w:val="20"/>
              </w:rPr>
              <w:t>Police</w:t>
            </w:r>
            <w:r w:rsidRPr="005F00B1">
              <w:rPr>
                <w:spacing w:val="4"/>
                <w:sz w:val="20"/>
                <w:szCs w:val="20"/>
              </w:rPr>
              <w:t xml:space="preserve"> </w:t>
            </w:r>
            <w:r w:rsidRPr="005F00B1">
              <w:rPr>
                <w:sz w:val="20"/>
                <w:szCs w:val="20"/>
              </w:rPr>
              <w:t>Non-</w:t>
            </w:r>
            <w:r w:rsidRPr="005F00B1">
              <w:rPr>
                <w:spacing w:val="-2"/>
                <w:sz w:val="20"/>
                <w:szCs w:val="20"/>
              </w:rPr>
              <w:t>Emergency</w:t>
            </w:r>
          </w:p>
        </w:tc>
        <w:tc>
          <w:tcPr>
            <w:tcW w:w="3593" w:type="dxa"/>
            <w:vAlign w:val="center"/>
          </w:tcPr>
          <w:p w14:paraId="6FF34018" w14:textId="00C330E1" w:rsidR="00BC76FC" w:rsidRPr="005F00B1" w:rsidRDefault="00BC76FC" w:rsidP="00F851B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179" w:type="dxa"/>
            <w:vAlign w:val="center"/>
          </w:tcPr>
          <w:p w14:paraId="61EEDBFE" w14:textId="7D88F3EE" w:rsidR="00BC76FC" w:rsidRPr="005F00B1" w:rsidRDefault="00BC76FC" w:rsidP="00F851B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BC76FC" w:rsidRPr="00FD0D10" w14:paraId="5EFE5E7B" w14:textId="77777777" w:rsidTr="00BC76FC">
        <w:trPr>
          <w:trHeight w:val="630"/>
        </w:trPr>
        <w:tc>
          <w:tcPr>
            <w:tcW w:w="3668" w:type="dxa"/>
            <w:shd w:val="clear" w:color="auto" w:fill="F5F1EB"/>
            <w:vAlign w:val="center"/>
          </w:tcPr>
          <w:p w14:paraId="3B0CB086" w14:textId="77777777" w:rsidR="00BC76FC" w:rsidRPr="005F00B1" w:rsidRDefault="00BC76FC" w:rsidP="00F851B7">
            <w:pPr>
              <w:pStyle w:val="TableParagraph"/>
              <w:rPr>
                <w:sz w:val="20"/>
                <w:szCs w:val="20"/>
              </w:rPr>
            </w:pPr>
            <w:r w:rsidRPr="005F00B1">
              <w:rPr>
                <w:sz w:val="20"/>
                <w:szCs w:val="20"/>
              </w:rPr>
              <w:t>Fire</w:t>
            </w:r>
            <w:r w:rsidRPr="005F00B1">
              <w:rPr>
                <w:spacing w:val="-3"/>
                <w:sz w:val="20"/>
                <w:szCs w:val="20"/>
              </w:rPr>
              <w:t xml:space="preserve"> </w:t>
            </w:r>
            <w:r w:rsidRPr="005F00B1">
              <w:rPr>
                <w:spacing w:val="-2"/>
                <w:sz w:val="20"/>
                <w:szCs w:val="20"/>
              </w:rPr>
              <w:t>Department</w:t>
            </w:r>
          </w:p>
        </w:tc>
        <w:tc>
          <w:tcPr>
            <w:tcW w:w="3593" w:type="dxa"/>
            <w:shd w:val="clear" w:color="auto" w:fill="F5F1EB"/>
            <w:vAlign w:val="center"/>
          </w:tcPr>
          <w:p w14:paraId="70DCD97F" w14:textId="41D2FAC3" w:rsidR="00BC76FC" w:rsidRPr="005F00B1" w:rsidRDefault="00BC76FC" w:rsidP="00F851B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179" w:type="dxa"/>
            <w:shd w:val="clear" w:color="auto" w:fill="F5F1EB"/>
            <w:vAlign w:val="center"/>
          </w:tcPr>
          <w:p w14:paraId="6390CEA7" w14:textId="050C7005" w:rsidR="00BC76FC" w:rsidRPr="005F00B1" w:rsidRDefault="00BC76FC" w:rsidP="00F851B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BC76FC" w:rsidRPr="00FD0D10" w14:paraId="56B489C5" w14:textId="77777777" w:rsidTr="00BC76FC">
        <w:trPr>
          <w:trHeight w:val="567"/>
        </w:trPr>
        <w:tc>
          <w:tcPr>
            <w:tcW w:w="3668" w:type="dxa"/>
            <w:vAlign w:val="center"/>
          </w:tcPr>
          <w:p w14:paraId="5F7B8872" w14:textId="77777777" w:rsidR="00BC76FC" w:rsidRPr="005F00B1" w:rsidRDefault="00BC76FC" w:rsidP="00F851B7">
            <w:pPr>
              <w:pStyle w:val="TableParagraph"/>
              <w:rPr>
                <w:sz w:val="20"/>
                <w:szCs w:val="20"/>
              </w:rPr>
            </w:pPr>
            <w:r w:rsidRPr="005F00B1">
              <w:rPr>
                <w:spacing w:val="-2"/>
                <w:sz w:val="20"/>
                <w:szCs w:val="20"/>
              </w:rPr>
              <w:t>District</w:t>
            </w:r>
            <w:r w:rsidRPr="005F00B1">
              <w:rPr>
                <w:spacing w:val="2"/>
                <w:sz w:val="20"/>
                <w:szCs w:val="20"/>
              </w:rPr>
              <w:t xml:space="preserve"> </w:t>
            </w:r>
            <w:r w:rsidRPr="005F00B1">
              <w:rPr>
                <w:spacing w:val="-2"/>
                <w:sz w:val="20"/>
                <w:szCs w:val="20"/>
              </w:rPr>
              <w:t>Office</w:t>
            </w:r>
          </w:p>
        </w:tc>
        <w:tc>
          <w:tcPr>
            <w:tcW w:w="3593" w:type="dxa"/>
            <w:vAlign w:val="center"/>
          </w:tcPr>
          <w:p w14:paraId="212E6F9B" w14:textId="42936016" w:rsidR="00BC76FC" w:rsidRPr="005F00B1" w:rsidRDefault="00BC76FC" w:rsidP="00F851B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179" w:type="dxa"/>
            <w:vAlign w:val="center"/>
          </w:tcPr>
          <w:p w14:paraId="0D7C6042" w14:textId="34247377" w:rsidR="00BC76FC" w:rsidRPr="005F00B1" w:rsidRDefault="00BC76FC" w:rsidP="00F851B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BC76FC" w:rsidRPr="00FD0D10" w14:paraId="0EF80FF8" w14:textId="77777777" w:rsidTr="00BC76FC">
        <w:trPr>
          <w:trHeight w:val="657"/>
        </w:trPr>
        <w:tc>
          <w:tcPr>
            <w:tcW w:w="3668" w:type="dxa"/>
            <w:shd w:val="clear" w:color="auto" w:fill="F5F1EB"/>
            <w:vAlign w:val="center"/>
          </w:tcPr>
          <w:p w14:paraId="67161CC3" w14:textId="77777777" w:rsidR="00BC76FC" w:rsidRPr="005F00B1" w:rsidRDefault="00BC76FC" w:rsidP="00F851B7">
            <w:pPr>
              <w:pStyle w:val="TableParagraph"/>
              <w:rPr>
                <w:sz w:val="20"/>
                <w:szCs w:val="20"/>
              </w:rPr>
            </w:pPr>
            <w:r w:rsidRPr="005F00B1">
              <w:rPr>
                <w:sz w:val="20"/>
                <w:szCs w:val="20"/>
              </w:rPr>
              <w:t>Poison</w:t>
            </w:r>
            <w:r w:rsidRPr="005F00B1">
              <w:rPr>
                <w:spacing w:val="3"/>
                <w:sz w:val="20"/>
                <w:szCs w:val="20"/>
              </w:rPr>
              <w:t xml:space="preserve"> </w:t>
            </w:r>
            <w:r w:rsidRPr="005F00B1">
              <w:rPr>
                <w:spacing w:val="-2"/>
                <w:sz w:val="20"/>
                <w:szCs w:val="20"/>
              </w:rPr>
              <w:t>Control</w:t>
            </w:r>
          </w:p>
        </w:tc>
        <w:tc>
          <w:tcPr>
            <w:tcW w:w="3593" w:type="dxa"/>
            <w:shd w:val="clear" w:color="auto" w:fill="F5F1EB"/>
            <w:vAlign w:val="center"/>
          </w:tcPr>
          <w:p w14:paraId="565A48A5" w14:textId="6744EA8F" w:rsidR="00BC76FC" w:rsidRPr="005F00B1" w:rsidRDefault="00BC76FC" w:rsidP="00F851B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179" w:type="dxa"/>
            <w:shd w:val="clear" w:color="auto" w:fill="F5F1EB"/>
            <w:vAlign w:val="center"/>
          </w:tcPr>
          <w:p w14:paraId="60A1B9AE" w14:textId="67A4D0C3" w:rsidR="00BC76FC" w:rsidRPr="005F00B1" w:rsidRDefault="00BC76FC" w:rsidP="00F851B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BC76FC" w:rsidRPr="00FD0D10" w14:paraId="667622B4" w14:textId="77777777" w:rsidTr="00BC76FC">
        <w:trPr>
          <w:trHeight w:val="657"/>
        </w:trPr>
        <w:tc>
          <w:tcPr>
            <w:tcW w:w="3668" w:type="dxa"/>
            <w:vAlign w:val="center"/>
          </w:tcPr>
          <w:p w14:paraId="5D8960D4" w14:textId="77777777" w:rsidR="00BC76FC" w:rsidRPr="005F00B1" w:rsidRDefault="00BC76FC" w:rsidP="00F851B7">
            <w:pPr>
              <w:pStyle w:val="TableParagraph"/>
              <w:spacing w:line="220" w:lineRule="exact"/>
              <w:rPr>
                <w:sz w:val="20"/>
                <w:szCs w:val="20"/>
              </w:rPr>
            </w:pPr>
            <w:r w:rsidRPr="005F00B1">
              <w:rPr>
                <w:spacing w:val="-2"/>
                <w:sz w:val="20"/>
                <w:szCs w:val="20"/>
              </w:rPr>
              <w:t>Hospital/Medical</w:t>
            </w:r>
          </w:p>
        </w:tc>
        <w:tc>
          <w:tcPr>
            <w:tcW w:w="3593" w:type="dxa"/>
            <w:vAlign w:val="center"/>
          </w:tcPr>
          <w:p w14:paraId="7A5486A5" w14:textId="37D0A9F6" w:rsidR="00BC76FC" w:rsidRPr="005F00B1" w:rsidRDefault="00BC76FC" w:rsidP="00F851B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179" w:type="dxa"/>
            <w:vAlign w:val="center"/>
          </w:tcPr>
          <w:p w14:paraId="17BE5BC9" w14:textId="404190BF" w:rsidR="00BC76FC" w:rsidRPr="005F00B1" w:rsidRDefault="00BC76FC" w:rsidP="00F851B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</w:tbl>
    <w:p w14:paraId="5D1E4ECC" w14:textId="77777777" w:rsidR="00541513" w:rsidRDefault="00541513">
      <w:pPr>
        <w:pStyle w:val="TableParagraph"/>
        <w:rPr>
          <w:rFonts w:ascii="Times New Roman"/>
          <w:sz w:val="20"/>
        </w:rPr>
        <w:sectPr w:rsidR="00541513" w:rsidSect="00FE0D30">
          <w:headerReference w:type="default" r:id="rId43"/>
          <w:footerReference w:type="default" r:id="rId44"/>
          <w:pgSz w:w="12240" w:h="15840"/>
          <w:pgMar w:top="1421" w:right="720" w:bottom="504" w:left="360" w:header="605" w:footer="302" w:gutter="0"/>
          <w:cols w:space="720"/>
          <w:docGrid w:linePitch="299"/>
        </w:sectPr>
      </w:pPr>
    </w:p>
    <w:p w14:paraId="1B28EE38" w14:textId="77777777" w:rsidR="00541513" w:rsidRDefault="00541513">
      <w:pPr>
        <w:pStyle w:val="BodyText"/>
        <w:spacing w:before="5"/>
        <w:rPr>
          <w:b/>
        </w:rPr>
      </w:pPr>
    </w:p>
    <w:p w14:paraId="3085BE0C" w14:textId="1EB7F9B3" w:rsidR="00541513" w:rsidRDefault="00904DBE" w:rsidP="00904DBE">
      <w:pPr>
        <w:pStyle w:val="BodyText"/>
        <w:spacing w:line="314" w:lineRule="auto"/>
        <w:ind w:left="554"/>
      </w:pPr>
      <w:bookmarkStart w:id="116" w:name="APPROVED_RESPONSE_PROTOCOLS"/>
      <w:bookmarkStart w:id="117" w:name="Arizona_Department_of_Education_has_appr"/>
      <w:bookmarkStart w:id="118" w:name="HOLD"/>
      <w:bookmarkStart w:id="119" w:name="Clear_the_hallways._Students_remain_in_o"/>
      <w:bookmarkStart w:id="120" w:name="SECURE"/>
      <w:bookmarkStart w:id="121" w:name="Threat_or_hazard_outside_the_building._B"/>
      <w:bookmarkStart w:id="122" w:name="SHELTER"/>
      <w:bookmarkStart w:id="123" w:name="Hazard_requires_a_specific_protective_po"/>
      <w:bookmarkStart w:id="124" w:name="Threat_inside_the_building._Locks,_light"/>
      <w:bookmarkStart w:id="125" w:name="EVACUATE"/>
      <w:bookmarkStart w:id="126" w:name="Move_students_and_staff_from_the_buildin"/>
      <w:bookmarkStart w:id="127" w:name="[Insert_principal_name_/_charter_equival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r>
        <w:rPr>
          <w:noProof/>
        </w:rPr>
        <mc:AlternateContent>
          <mc:Choice Requires="wps">
            <w:drawing>
              <wp:anchor distT="0" distB="0" distL="0" distR="0" simplePos="0" relativeHeight="251671040" behindDoc="1" locked="0" layoutInCell="1" allowOverlap="1" wp14:anchorId="2682BC5C" wp14:editId="57A5AE45">
                <wp:simplePos x="0" y="0"/>
                <wp:positionH relativeFrom="page">
                  <wp:posOffset>571500</wp:posOffset>
                </wp:positionH>
                <wp:positionV relativeFrom="paragraph">
                  <wp:posOffset>952027</wp:posOffset>
                </wp:positionV>
                <wp:extent cx="6629400" cy="38100"/>
                <wp:effectExtent l="0" t="0" r="0" b="0"/>
                <wp:wrapTopAndBottom/>
                <wp:docPr id="143" name="Graphic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 h="38100">
                              <a:moveTo>
                                <a:pt x="66293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6629399" y="0"/>
                              </a:lnTo>
                              <a:lnTo>
                                <a:pt x="66293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601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03C7FE" id="Graphic 143" o:spid="_x0000_s1026" style="position:absolute;margin-left:45pt;margin-top:74.95pt;width:522pt;height:3pt;z-index:-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" path="m6629399,38099l,38099,,,6629399,r,38099xe" fillcolor="#cb6015" stroked="f">
                <v:path arrowok="t"/>
                <w10:wrap type="topAndBottom" anchorx="page"/>
              </v:shape>
            </w:pict>
          </mc:Fallback>
        </mc:AlternateContent>
      </w:r>
      <w:r w:rsidR="006763FC" w:rsidRPr="006763FC">
        <w:t>The Arizona Department of Education adopted the Standard Response Protocol (SRP) and Standard Reunification Method (SRM) developed by the I Love U Guys Foundation. These no-cost resources provide a common language and coordinated actions for emergency response and student reunification. Schools shall incorporate the following response protocols and reunification procedures into their EOP</w:t>
      </w:r>
    </w:p>
    <w:p w14:paraId="15D8A89B" w14:textId="77777777" w:rsidR="00541513" w:rsidRDefault="004E7E10">
      <w:pPr>
        <w:pStyle w:val="Heading4"/>
        <w:spacing w:before="202"/>
        <w:ind w:left="608"/>
      </w:pPr>
      <w:r>
        <w:rPr>
          <w:spacing w:val="-4"/>
        </w:rPr>
        <w:t>HOLD</w:t>
      </w:r>
    </w:p>
    <w:p w14:paraId="33C8F868" w14:textId="77777777" w:rsidR="00541513" w:rsidRDefault="004E7E10">
      <w:pPr>
        <w:pStyle w:val="BodyText"/>
        <w:spacing w:before="185" w:line="300" w:lineRule="auto"/>
        <w:ind w:left="608" w:right="243"/>
      </w:pPr>
      <w:r>
        <w:t>Clear the hallways. Students remain in or return to their classroom/area. Business as usual within the room. "Hold in</w:t>
      </w:r>
      <w:r>
        <w:rPr>
          <w:spacing w:val="40"/>
        </w:rPr>
        <w:t xml:space="preserve"> </w:t>
      </w:r>
      <w:r>
        <w:t>your area."</w:t>
      </w:r>
    </w:p>
    <w:p w14:paraId="3FEE8D2A" w14:textId="77777777" w:rsidR="00541513" w:rsidRDefault="004E7E10">
      <w:pPr>
        <w:pStyle w:val="BodyText"/>
        <w:spacing w:before="8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2682BC5E" wp14:editId="2682BC5F">
                <wp:simplePos x="0" y="0"/>
                <wp:positionH relativeFrom="page">
                  <wp:posOffset>581025</wp:posOffset>
                </wp:positionH>
                <wp:positionV relativeFrom="paragraph">
                  <wp:posOffset>96921</wp:posOffset>
                </wp:positionV>
                <wp:extent cx="6629400" cy="38100"/>
                <wp:effectExtent l="0" t="0" r="0" b="0"/>
                <wp:wrapTopAndBottom/>
                <wp:docPr id="144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 h="38100">
                              <a:moveTo>
                                <a:pt x="66293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6629399" y="0"/>
                              </a:lnTo>
                              <a:lnTo>
                                <a:pt x="66293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601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4BA732" id="Graphic 144" o:spid="_x0000_s1026" style="position:absolute;margin-left:45.75pt;margin-top:7.65pt;width:522pt;height:3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" path="m6629399,38099l,38099,,,6629399,r,38099xe" fillcolor="#cb6015" stroked="f">
                <v:path arrowok="t"/>
                <w10:wrap type="topAndBottom" anchorx="page"/>
              </v:shape>
            </w:pict>
          </mc:Fallback>
        </mc:AlternateContent>
      </w:r>
    </w:p>
    <w:p w14:paraId="3DAA66DD" w14:textId="77777777" w:rsidR="00541513" w:rsidRDefault="00541513">
      <w:pPr>
        <w:pStyle w:val="BodyText"/>
        <w:spacing w:before="4"/>
      </w:pPr>
    </w:p>
    <w:p w14:paraId="4D39079F" w14:textId="77777777" w:rsidR="00541513" w:rsidRDefault="004E7E10">
      <w:pPr>
        <w:pStyle w:val="Heading4"/>
      </w:pPr>
      <w:r>
        <w:rPr>
          <w:spacing w:val="-2"/>
        </w:rPr>
        <w:t>SECURE</w:t>
      </w:r>
    </w:p>
    <w:p w14:paraId="1FE648B6" w14:textId="77777777" w:rsidR="00541513" w:rsidRDefault="004E7E10" w:rsidP="006763FC">
      <w:pPr>
        <w:pStyle w:val="BodyText"/>
        <w:spacing w:before="186" w:line="300" w:lineRule="auto"/>
        <w:ind w:left="574" w:right="243"/>
      </w:pPr>
      <w:r>
        <w:t>Threat or hazard outside the building. Bring everyone inside, lock perimeter doors. Continue teaching. "Secure! Get</w:t>
      </w:r>
      <w:r>
        <w:rPr>
          <w:spacing w:val="40"/>
        </w:rPr>
        <w:t xml:space="preserve"> </w:t>
      </w:r>
      <w:r>
        <w:t>inside. Lock outside doors."</w:t>
      </w:r>
    </w:p>
    <w:p w14:paraId="608041CF" w14:textId="77777777" w:rsidR="00541513" w:rsidRDefault="004E7E10">
      <w:pPr>
        <w:pStyle w:val="BodyText"/>
        <w:spacing w:before="6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617024" behindDoc="1" locked="0" layoutInCell="1" allowOverlap="1" wp14:anchorId="2682BC60" wp14:editId="5E6B4700">
                <wp:simplePos x="0" y="0"/>
                <wp:positionH relativeFrom="page">
                  <wp:posOffset>571500</wp:posOffset>
                </wp:positionH>
                <wp:positionV relativeFrom="paragraph">
                  <wp:posOffset>125729</wp:posOffset>
                </wp:positionV>
                <wp:extent cx="6629400" cy="38100"/>
                <wp:effectExtent l="0" t="0" r="0" b="0"/>
                <wp:wrapTopAndBottom/>
                <wp:docPr id="145" name="Graphic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 h="38100">
                              <a:moveTo>
                                <a:pt x="66293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6629399" y="0"/>
                              </a:lnTo>
                              <a:lnTo>
                                <a:pt x="66293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601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F74E8C" id="Graphic 145" o:spid="_x0000_s1026" style="position:absolute;margin-left:45pt;margin-top:9.9pt;width:522pt;height:3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" path="m6629399,38099l,38099,,,6629399,r,38099xe" fillcolor="#cb6015" stroked="f">
                <v:path arrowok="t"/>
                <w10:wrap type="topAndBottom" anchorx="page"/>
              </v:shape>
            </w:pict>
          </mc:Fallback>
        </mc:AlternateContent>
      </w:r>
    </w:p>
    <w:p w14:paraId="33699E48" w14:textId="77777777" w:rsidR="00541513" w:rsidRDefault="00541513">
      <w:pPr>
        <w:pStyle w:val="BodyText"/>
        <w:spacing w:before="52"/>
      </w:pPr>
    </w:p>
    <w:p w14:paraId="75EA0233" w14:textId="77777777" w:rsidR="00541513" w:rsidRDefault="004E7E10">
      <w:pPr>
        <w:pStyle w:val="Heading4"/>
      </w:pPr>
      <w:r>
        <w:rPr>
          <w:spacing w:val="-2"/>
        </w:rPr>
        <w:t>SHELTER</w:t>
      </w:r>
    </w:p>
    <w:p w14:paraId="2D635AC3" w14:textId="77777777" w:rsidR="00541513" w:rsidRDefault="004E7E10" w:rsidP="006763FC">
      <w:pPr>
        <w:pStyle w:val="BodyText"/>
        <w:spacing w:before="186" w:line="300" w:lineRule="auto"/>
        <w:ind w:left="574" w:right="243"/>
      </w:pPr>
      <w:r>
        <w:t>Hazard requires a specific protective posture (tornado, hazmat, earthquake). Move to designated shelter area. "Shelter</w:t>
      </w:r>
      <w:r>
        <w:rPr>
          <w:spacing w:val="40"/>
        </w:rPr>
        <w:t xml:space="preserve"> </w:t>
      </w:r>
      <w:r>
        <w:t>for [hazard]. Using [protective action]."</w:t>
      </w:r>
    </w:p>
    <w:p w14:paraId="579DA49C" w14:textId="77777777" w:rsidR="00541513" w:rsidRDefault="004E7E10">
      <w:pPr>
        <w:pStyle w:val="BodyText"/>
        <w:spacing w:before="9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2682BC62" wp14:editId="2682BC63">
                <wp:simplePos x="0" y="0"/>
                <wp:positionH relativeFrom="page">
                  <wp:posOffset>593325</wp:posOffset>
                </wp:positionH>
                <wp:positionV relativeFrom="paragraph">
                  <wp:posOffset>97154</wp:posOffset>
                </wp:positionV>
                <wp:extent cx="6629400" cy="38100"/>
                <wp:effectExtent l="0" t="0" r="0" b="0"/>
                <wp:wrapTopAndBottom/>
                <wp:docPr id="146" name="Graphic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 h="38100">
                              <a:moveTo>
                                <a:pt x="66293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6629399" y="0"/>
                              </a:lnTo>
                              <a:lnTo>
                                <a:pt x="66293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601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84B931" id="Graphic 146" o:spid="_x0000_s1026" style="position:absolute;margin-left:46.7pt;margin-top:7.65pt;width:522pt;height:3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" path="m6629399,38099l,38099,,,6629399,r,38099xe" fillcolor="#cb6015" stroked="f">
                <v:path arrowok="t"/>
                <w10:wrap type="topAndBottom" anchorx="page"/>
              </v:shape>
            </w:pict>
          </mc:Fallback>
        </mc:AlternateContent>
      </w:r>
    </w:p>
    <w:p w14:paraId="55C0D03C" w14:textId="77777777" w:rsidR="00541513" w:rsidRDefault="00541513">
      <w:pPr>
        <w:pStyle w:val="BodyText"/>
        <w:spacing w:before="37"/>
      </w:pPr>
    </w:p>
    <w:p w14:paraId="61016649" w14:textId="77777777" w:rsidR="00541513" w:rsidRDefault="004E7E10">
      <w:pPr>
        <w:pStyle w:val="Heading4"/>
      </w:pPr>
      <w:r>
        <w:rPr>
          <w:color w:val="1B294A"/>
          <w:spacing w:val="-2"/>
        </w:rPr>
        <w:t>LOCKDOWN</w:t>
      </w:r>
    </w:p>
    <w:p w14:paraId="0DBDEC38" w14:textId="77777777" w:rsidR="00541513" w:rsidRDefault="004E7E10" w:rsidP="006763FC">
      <w:pPr>
        <w:pStyle w:val="BodyText"/>
        <w:spacing w:before="186" w:line="300" w:lineRule="auto"/>
        <w:ind w:left="539"/>
      </w:pPr>
      <w:r>
        <w:rPr>
          <w:color w:val="2B2B2B"/>
        </w:rPr>
        <w:t>Threat inside the building. Locks, lights, out of sight. Do not open the door for anyone. "Lockdown! Locks, lights, out of</w:t>
      </w:r>
      <w:r>
        <w:rPr>
          <w:color w:val="2B2B2B"/>
          <w:spacing w:val="40"/>
        </w:rPr>
        <w:t xml:space="preserve"> </w:t>
      </w:r>
      <w:r>
        <w:rPr>
          <w:color w:val="2B2B2B"/>
          <w:spacing w:val="-2"/>
        </w:rPr>
        <w:t>sight."</w:t>
      </w:r>
    </w:p>
    <w:p w14:paraId="4A1BD0D2" w14:textId="77777777" w:rsidR="00541513" w:rsidRDefault="004E7E10">
      <w:pPr>
        <w:pStyle w:val="BodyText"/>
        <w:spacing w:before="9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2682BC64" wp14:editId="2682BC65">
                <wp:simplePos x="0" y="0"/>
                <wp:positionH relativeFrom="page">
                  <wp:posOffset>581025</wp:posOffset>
                </wp:positionH>
                <wp:positionV relativeFrom="paragraph">
                  <wp:posOffset>97154</wp:posOffset>
                </wp:positionV>
                <wp:extent cx="6629400" cy="38100"/>
                <wp:effectExtent l="0" t="0" r="0" b="0"/>
                <wp:wrapTopAndBottom/>
                <wp:docPr id="147" name="Graphic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 h="38100">
                              <a:moveTo>
                                <a:pt x="66293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6629399" y="0"/>
                              </a:lnTo>
                              <a:lnTo>
                                <a:pt x="66293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601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4B0348" id="Graphic 147" o:spid="_x0000_s1026" style="position:absolute;margin-left:45.75pt;margin-top:7.65pt;width:522pt;height:3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" path="m6629399,38099l,38099,,,6629399,r,38099xe" fillcolor="#cb6015" stroked="f">
                <v:path arrowok="t"/>
                <w10:wrap type="topAndBottom" anchorx="page"/>
              </v:shape>
            </w:pict>
          </mc:Fallback>
        </mc:AlternateContent>
      </w:r>
    </w:p>
    <w:p w14:paraId="2826F623" w14:textId="77777777" w:rsidR="00541513" w:rsidRDefault="004E7E10">
      <w:pPr>
        <w:pStyle w:val="Heading4"/>
        <w:spacing w:before="222"/>
      </w:pPr>
      <w:r>
        <w:rPr>
          <w:color w:val="1B294A"/>
          <w:spacing w:val="-2"/>
        </w:rPr>
        <w:t>EVACUATE</w:t>
      </w:r>
    </w:p>
    <w:p w14:paraId="79BD5B20" w14:textId="2CD36E38" w:rsidR="00541513" w:rsidRDefault="007A0435" w:rsidP="006763FC">
      <w:pPr>
        <w:pStyle w:val="BodyText"/>
        <w:spacing w:before="186" w:line="300" w:lineRule="auto"/>
        <w:ind w:left="539" w:right="410"/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92544" behindDoc="1" locked="0" layoutInCell="1" allowOverlap="1" wp14:anchorId="766B675C" wp14:editId="74CC6587">
                <wp:simplePos x="0" y="0"/>
                <wp:positionH relativeFrom="page">
                  <wp:posOffset>571500</wp:posOffset>
                </wp:positionH>
                <wp:positionV relativeFrom="paragraph">
                  <wp:posOffset>664704</wp:posOffset>
                </wp:positionV>
                <wp:extent cx="6629400" cy="36195"/>
                <wp:effectExtent l="0" t="0" r="0" b="1905"/>
                <wp:wrapTopAndBottom/>
                <wp:docPr id="987776992" name="Graphic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36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 h="38100">
                              <a:moveTo>
                                <a:pt x="66293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6629399" y="0"/>
                              </a:lnTo>
                              <a:lnTo>
                                <a:pt x="66293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601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34FB7" id="Graphic 147" o:spid="_x0000_s1026" style="position:absolute;margin-left:45pt;margin-top:52.35pt;width:522pt;height:2.85pt;z-index:-25162393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66294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" path="m6629399,38099l,38099,,,6629399,r,38099xe" fillcolor="#cb6015" stroked="f">
                <v:path arrowok="t"/>
                <w10:wrap type="topAndBottom" anchorx="page"/>
              </v:shape>
            </w:pict>
          </mc:Fallback>
        </mc:AlternateContent>
      </w:r>
      <w:r w:rsidR="004E7E10">
        <w:rPr>
          <w:color w:val="2B2B2B"/>
        </w:rPr>
        <w:t>Move students and staff from the building to a designated assembly area using primary or alternate routes. "Evacuate</w:t>
      </w:r>
      <w:r w:rsidR="004E7E10">
        <w:rPr>
          <w:color w:val="2B2B2B"/>
          <w:spacing w:val="40"/>
        </w:rPr>
        <w:t xml:space="preserve"> </w:t>
      </w:r>
      <w:r w:rsidR="004E7E10">
        <w:rPr>
          <w:color w:val="2B2B2B"/>
        </w:rPr>
        <w:t>to [location]."</w:t>
      </w:r>
    </w:p>
    <w:p w14:paraId="66DA9EA0" w14:textId="0F98B518" w:rsidR="00415A47" w:rsidRDefault="00415A47" w:rsidP="006763FC">
      <w:pPr>
        <w:pStyle w:val="Heading4"/>
        <w:spacing w:before="222"/>
      </w:pPr>
      <w:r>
        <w:rPr>
          <w:color w:val="1B294A"/>
          <w:spacing w:val="-2"/>
        </w:rPr>
        <w:t>REUNIFICATION</w:t>
      </w:r>
    </w:p>
    <w:p w14:paraId="5D641462" w14:textId="5A1783AA" w:rsidR="00541513" w:rsidRDefault="00A4098C" w:rsidP="006763FC">
      <w:pPr>
        <w:pStyle w:val="BodyText"/>
        <w:spacing w:before="186"/>
        <w:ind w:left="540"/>
      </w:pPr>
      <w:r w:rsidRPr="00A4098C">
        <w:rPr>
          <w:color w:val="2B2B2B"/>
        </w:rPr>
        <w:t>Release students to authorized parents, guardians, or emergency contacts through a controlled release process at a designated on-site or off-site reunification location.</w:t>
      </w:r>
    </w:p>
    <w:p w14:paraId="636ED23C" w14:textId="5322F576" w:rsidR="00541513" w:rsidRDefault="00EC2F35" w:rsidP="00F91669">
      <w:pPr>
        <w:pStyle w:val="BodyText"/>
        <w:spacing w:before="480" w:line="271" w:lineRule="auto"/>
        <w:ind w:left="533" w:right="245"/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96640" behindDoc="1" locked="0" layoutInCell="1" allowOverlap="1" wp14:anchorId="2EAC4CE6" wp14:editId="583E995B">
                <wp:simplePos x="0" y="0"/>
                <wp:positionH relativeFrom="page">
                  <wp:posOffset>571500</wp:posOffset>
                </wp:positionH>
                <wp:positionV relativeFrom="paragraph">
                  <wp:posOffset>140173</wp:posOffset>
                </wp:positionV>
                <wp:extent cx="6629400" cy="36195"/>
                <wp:effectExtent l="0" t="0" r="0" b="1905"/>
                <wp:wrapNone/>
                <wp:docPr id="179235761" name="Graphic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36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 h="38100">
                              <a:moveTo>
                                <a:pt x="66293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6629399" y="0"/>
                              </a:lnTo>
                              <a:lnTo>
                                <a:pt x="66293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601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176B1" id="Graphic 147" o:spid="_x0000_s1026" style="position:absolute;margin-left:45pt;margin-top:11.05pt;width:522pt;height:2.85pt;z-index:-2516198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66294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" path="m6629399,38099l,38099,,,6629399,r,38099xe" fillcolor="#cb6015" stroked="f">
                <v:path arrowok="t"/>
                <w10:wrap anchorx="page"/>
              </v:shape>
            </w:pict>
          </mc:Fallback>
        </mc:AlternateContent>
      </w:r>
      <w:sdt>
        <w:sdtPr>
          <w:rPr>
            <w:b/>
            <w:color w:val="900048"/>
          </w:rPr>
          <w:id w:val="113024836"/>
          <w:placeholder>
            <w:docPart w:val="D52B7CE5FD4643E6A65BF00CF1352988"/>
          </w:placeholder>
        </w:sdtPr>
        <w:sdtEndPr/>
        <w:sdtContent>
          <w:r w:rsidR="004E7E10">
            <w:rPr>
              <w:b/>
              <w:color w:val="900048"/>
            </w:rPr>
            <w:t>[Insert principal name / charter equivalent]</w:t>
          </w:r>
        </w:sdtContent>
      </w:sdt>
      <w:r w:rsidR="004E7E10">
        <w:rPr>
          <w:b/>
          <w:color w:val="900048"/>
        </w:rPr>
        <w:t xml:space="preserve"> </w:t>
      </w:r>
      <w:r w:rsidR="004E7E10">
        <w:t>ensures that individuals designated on the ICS chart will complete COPS</w:t>
      </w:r>
      <w:r w:rsidR="004E7E10">
        <w:rPr>
          <w:spacing w:val="40"/>
        </w:rPr>
        <w:t xml:space="preserve"> </w:t>
      </w:r>
      <w:r w:rsidR="004E7E10">
        <w:t>Safety</w:t>
      </w:r>
      <w:r w:rsidR="004E7E10">
        <w:rPr>
          <w:spacing w:val="-4"/>
        </w:rPr>
        <w:t xml:space="preserve"> </w:t>
      </w:r>
      <w:r w:rsidR="004E7E10">
        <w:t xml:space="preserve">Training Program: Intro to Incident Command System ICS for School Personnel </w:t>
      </w:r>
      <w:r w:rsidR="004E7E10">
        <w:rPr>
          <w:b/>
        </w:rPr>
        <w:t xml:space="preserve">prior </w:t>
      </w:r>
      <w:r w:rsidR="004E7E10">
        <w:t>to designation. The school</w:t>
      </w:r>
      <w:r w:rsidR="004E7E10">
        <w:rPr>
          <w:spacing w:val="40"/>
        </w:rPr>
        <w:t xml:space="preserve"> </w:t>
      </w:r>
      <w:r w:rsidR="004E7E10">
        <w:t>further</w:t>
      </w:r>
      <w:r w:rsidR="004E7E10">
        <w:rPr>
          <w:spacing w:val="-3"/>
        </w:rPr>
        <w:t xml:space="preserve"> </w:t>
      </w:r>
      <w:r w:rsidR="004E7E10">
        <w:t>assures that personnel</w:t>
      </w:r>
      <w:r w:rsidR="004E7E10">
        <w:rPr>
          <w:spacing w:val="-3"/>
        </w:rPr>
        <w:t xml:space="preserve"> </w:t>
      </w:r>
      <w:r w:rsidR="004E7E10">
        <w:t>with assigned ICS responsibilities</w:t>
      </w:r>
      <w:r w:rsidR="004E7E10">
        <w:rPr>
          <w:spacing w:val="-3"/>
        </w:rPr>
        <w:t xml:space="preserve"> </w:t>
      </w:r>
      <w:r w:rsidR="004E7E10">
        <w:t>will complete all approved training as described</w:t>
      </w:r>
      <w:r w:rsidR="004E7E10">
        <w:rPr>
          <w:spacing w:val="-3"/>
        </w:rPr>
        <w:t xml:space="preserve"> </w:t>
      </w:r>
      <w:r w:rsidR="004E7E10">
        <w:t>within</w:t>
      </w:r>
      <w:r w:rsidR="004E7E10">
        <w:rPr>
          <w:spacing w:val="40"/>
        </w:rPr>
        <w:t xml:space="preserve"> </w:t>
      </w:r>
      <w:r w:rsidR="004E7E10">
        <w:t>the Training Section of the 2026 EOP Minimum Requirements for School Emergency Operations Plans.</w:t>
      </w:r>
    </w:p>
    <w:p w14:paraId="2D843172" w14:textId="77777777" w:rsidR="00541513" w:rsidRDefault="00541513">
      <w:pPr>
        <w:pStyle w:val="BodyText"/>
        <w:spacing w:line="271" w:lineRule="auto"/>
        <w:sectPr w:rsidR="00541513">
          <w:headerReference w:type="default" r:id="rId45"/>
          <w:footerReference w:type="default" r:id="rId46"/>
          <w:pgSz w:w="12240" w:h="15840"/>
          <w:pgMar w:top="1520" w:right="720" w:bottom="500" w:left="360" w:header="600" w:footer="304" w:gutter="0"/>
          <w:cols w:space="720"/>
        </w:sectPr>
      </w:pPr>
    </w:p>
    <w:p w14:paraId="4369C099" w14:textId="77777777" w:rsidR="00541513" w:rsidRDefault="00541513">
      <w:pPr>
        <w:pStyle w:val="BodyText"/>
        <w:spacing w:before="34"/>
      </w:pPr>
    </w:p>
    <w:p w14:paraId="2831124D" w14:textId="77777777" w:rsidR="006D0B76" w:rsidRPr="006D0B76" w:rsidRDefault="006D0B76" w:rsidP="006D0B76">
      <w:pPr>
        <w:pStyle w:val="BodyText"/>
        <w:spacing w:line="271" w:lineRule="auto"/>
        <w:ind w:left="539" w:right="243"/>
      </w:pPr>
      <w:r w:rsidRPr="006D0B76">
        <w:t>During emergency operations, school administrators maintain control of school personnel and equipment.</w:t>
      </w:r>
    </w:p>
    <w:p w14:paraId="23C187A7" w14:textId="77777777" w:rsidR="006D0B76" w:rsidRDefault="006D0B76">
      <w:pPr>
        <w:pStyle w:val="BodyText"/>
        <w:spacing w:line="271" w:lineRule="auto"/>
        <w:ind w:left="539" w:right="243"/>
      </w:pPr>
    </w:p>
    <w:p w14:paraId="4B0E93C9" w14:textId="723CDB9A" w:rsidR="00541513" w:rsidRDefault="00C67B28">
      <w:pPr>
        <w:pStyle w:val="BodyText"/>
        <w:spacing w:line="271" w:lineRule="auto"/>
        <w:ind w:left="539" w:right="243"/>
      </w:pPr>
      <w:sdt>
        <w:sdtPr>
          <w:id w:val="-1972512507"/>
          <w:placeholder>
            <w:docPart w:val="D52B7CE5FD4643E6A65BF00CF1352988"/>
          </w:placeholder>
        </w:sdtPr>
        <w:sdtEndPr>
          <w:rPr>
            <w:b/>
            <w:color w:val="900048"/>
          </w:rPr>
        </w:sdtEndPr>
        <w:sdtContent>
          <w:r w:rsidR="004E7E10">
            <w:rPr>
              <w:b/>
              <w:color w:val="900048"/>
            </w:rPr>
            <w:t>[Insert Incident Commander - name/title]</w:t>
          </w:r>
        </w:sdtContent>
      </w:sdt>
      <w:r w:rsidR="004E7E10">
        <w:t>.</w:t>
      </w:r>
    </w:p>
    <w:p w14:paraId="09485692" w14:textId="77777777" w:rsidR="00541513" w:rsidRDefault="00541513">
      <w:pPr>
        <w:pStyle w:val="BodyText"/>
        <w:spacing w:before="27"/>
      </w:pPr>
    </w:p>
    <w:p w14:paraId="372DDCA2" w14:textId="77777777" w:rsidR="00541513" w:rsidRDefault="004E7E10">
      <w:pPr>
        <w:spacing w:line="271" w:lineRule="auto"/>
        <w:ind w:left="539"/>
        <w:rPr>
          <w:sz w:val="20"/>
        </w:rPr>
      </w:pPr>
      <w:r>
        <w:rPr>
          <w:sz w:val="20"/>
        </w:rPr>
        <w:t>Emergency</w:t>
      </w:r>
      <w:r>
        <w:rPr>
          <w:spacing w:val="-6"/>
          <w:sz w:val="20"/>
        </w:rPr>
        <w:t xml:space="preserve"> </w:t>
      </w:r>
      <w:r>
        <w:rPr>
          <w:sz w:val="20"/>
        </w:rPr>
        <w:t>Facilities/Crisis</w:t>
      </w:r>
      <w:r>
        <w:rPr>
          <w:spacing w:val="-3"/>
          <w:sz w:val="20"/>
        </w:rPr>
        <w:t xml:space="preserve"> </w:t>
      </w:r>
      <w:r>
        <w:rPr>
          <w:sz w:val="20"/>
        </w:rPr>
        <w:t>Response</w:t>
      </w:r>
      <w:r>
        <w:rPr>
          <w:spacing w:val="-7"/>
          <w:sz w:val="20"/>
        </w:rPr>
        <w:t xml:space="preserve"> </w:t>
      </w:r>
      <w:r>
        <w:rPr>
          <w:sz w:val="20"/>
        </w:rPr>
        <w:t>Team</w:t>
      </w:r>
      <w:r>
        <w:rPr>
          <w:spacing w:val="-3"/>
          <w:sz w:val="20"/>
        </w:rPr>
        <w:t xml:space="preserve"> </w:t>
      </w:r>
      <w:r>
        <w:rPr>
          <w:sz w:val="20"/>
        </w:rPr>
        <w:t>Command</w:t>
      </w:r>
      <w:r>
        <w:rPr>
          <w:spacing w:val="-3"/>
          <w:sz w:val="20"/>
        </w:rPr>
        <w:t xml:space="preserve"> </w:t>
      </w:r>
      <w:r>
        <w:rPr>
          <w:sz w:val="20"/>
        </w:rPr>
        <w:t>Post</w:t>
      </w:r>
      <w:r>
        <w:rPr>
          <w:spacing w:val="-3"/>
          <w:sz w:val="20"/>
        </w:rPr>
        <w:t xml:space="preserve"> </w:t>
      </w:r>
      <w:r>
        <w:rPr>
          <w:sz w:val="20"/>
        </w:rPr>
        <w:t>locations</w:t>
      </w:r>
      <w:r>
        <w:rPr>
          <w:spacing w:val="-3"/>
          <w:sz w:val="20"/>
        </w:rPr>
        <w:t xml:space="preserve"> </w:t>
      </w:r>
      <w:r>
        <w:rPr>
          <w:sz w:val="20"/>
        </w:rPr>
        <w:t>have</w:t>
      </w:r>
      <w:r>
        <w:rPr>
          <w:spacing w:val="-3"/>
          <w:sz w:val="20"/>
        </w:rPr>
        <w:t xml:space="preserve"> </w:t>
      </w:r>
      <w:r>
        <w:rPr>
          <w:sz w:val="20"/>
        </w:rPr>
        <w:t>been</w:t>
      </w:r>
      <w:r>
        <w:rPr>
          <w:spacing w:val="-3"/>
          <w:sz w:val="20"/>
        </w:rPr>
        <w:t xml:space="preserve"> </w:t>
      </w:r>
      <w:r>
        <w:rPr>
          <w:sz w:val="20"/>
        </w:rPr>
        <w:t>established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6"/>
          <w:sz w:val="20"/>
        </w:rPr>
        <w:t xml:space="preserve"> </w:t>
      </w:r>
      <w:sdt>
        <w:sdtPr>
          <w:rPr>
            <w:spacing w:val="-6"/>
            <w:sz w:val="20"/>
          </w:rPr>
          <w:id w:val="2096280123"/>
          <w:placeholder>
            <w:docPart w:val="D52B7CE5FD4643E6A65BF00CF1352988"/>
          </w:placeholder>
        </w:sdtPr>
        <w:sdtEndPr>
          <w:rPr>
            <w:b/>
            <w:color w:val="900048"/>
            <w:spacing w:val="0"/>
          </w:rPr>
        </w:sdtEndPr>
        <w:sdtContent>
          <w:r>
            <w:rPr>
              <w:b/>
              <w:color w:val="900048"/>
              <w:sz w:val="20"/>
            </w:rPr>
            <w:t>[Insert</w:t>
          </w:r>
          <w:r>
            <w:rPr>
              <w:b/>
              <w:color w:val="900048"/>
              <w:spacing w:val="-5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Incident</w:t>
          </w:r>
          <w:r>
            <w:rPr>
              <w:b/>
              <w:color w:val="900048"/>
              <w:spacing w:val="40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Commander - name/title]</w:t>
          </w:r>
        </w:sdtContent>
      </w:sdt>
      <w:r>
        <w:rPr>
          <w:b/>
          <w:color w:val="900048"/>
          <w:sz w:val="20"/>
        </w:rPr>
        <w:t xml:space="preserve"> </w:t>
      </w:r>
      <w:r>
        <w:rPr>
          <w:sz w:val="20"/>
        </w:rPr>
        <w:t>and ensured to include the following:</w:t>
      </w:r>
    </w:p>
    <w:p w14:paraId="7575F22A" w14:textId="77777777" w:rsidR="00541513" w:rsidRDefault="00541513">
      <w:pPr>
        <w:pStyle w:val="BodyText"/>
        <w:spacing w:before="27"/>
      </w:pPr>
    </w:p>
    <w:p w14:paraId="784A909B" w14:textId="7744D207" w:rsidR="002776D0" w:rsidRDefault="004E7E10" w:rsidP="002776D0">
      <w:pPr>
        <w:ind w:left="539"/>
        <w:rPr>
          <w:b/>
          <w:sz w:val="20"/>
        </w:rPr>
      </w:pPr>
      <w:r>
        <w:rPr>
          <w:b/>
          <w:sz w:val="20"/>
        </w:rPr>
        <w:t>On-Site</w:t>
      </w:r>
      <w:r>
        <w:rPr>
          <w:b/>
          <w:spacing w:val="-5"/>
          <w:sz w:val="20"/>
        </w:rPr>
        <w:t xml:space="preserve"> </w:t>
      </w:r>
      <w:r w:rsidR="001C4F48">
        <w:rPr>
          <w:b/>
          <w:sz w:val="20"/>
        </w:rPr>
        <w:t>Crisis Response Team Command Post</w:t>
      </w:r>
    </w:p>
    <w:p w14:paraId="2693C38E" w14:textId="77777777" w:rsidR="00541513" w:rsidRDefault="004E7E10">
      <w:pPr>
        <w:spacing w:before="30"/>
        <w:ind w:left="539"/>
        <w:rPr>
          <w:b/>
          <w:color w:val="900048"/>
          <w:spacing w:val="-2"/>
          <w:sz w:val="20"/>
        </w:rPr>
      </w:pPr>
      <w:r>
        <w:rPr>
          <w:spacing w:val="-2"/>
          <w:sz w:val="20"/>
        </w:rPr>
        <w:t>Primary Location:</w:t>
      </w:r>
      <w:r>
        <w:rPr>
          <w:spacing w:val="2"/>
          <w:sz w:val="20"/>
        </w:rPr>
        <w:t xml:space="preserve"> </w:t>
      </w:r>
      <w:sdt>
        <w:sdtPr>
          <w:rPr>
            <w:spacing w:val="2"/>
            <w:sz w:val="20"/>
          </w:rPr>
          <w:id w:val="708314783"/>
          <w:placeholder>
            <w:docPart w:val="D52B7CE5FD4643E6A65BF00CF1352988"/>
          </w:placeholder>
        </w:sdtPr>
        <w:sdtEndPr>
          <w:rPr>
            <w:b/>
            <w:color w:val="900048"/>
            <w:spacing w:val="-2"/>
          </w:rPr>
        </w:sdtEndPr>
        <w:sdtContent>
          <w:r>
            <w:rPr>
              <w:b/>
              <w:color w:val="900048"/>
              <w:spacing w:val="-2"/>
              <w:sz w:val="20"/>
            </w:rPr>
            <w:t>[Insert</w:t>
          </w:r>
          <w:r>
            <w:rPr>
              <w:b/>
              <w:color w:val="900048"/>
              <w:spacing w:val="1"/>
              <w:sz w:val="20"/>
            </w:rPr>
            <w:t xml:space="preserve"> </w:t>
          </w:r>
          <w:r>
            <w:rPr>
              <w:b/>
              <w:color w:val="900048"/>
              <w:spacing w:val="-2"/>
              <w:sz w:val="20"/>
            </w:rPr>
            <w:t>location]</w:t>
          </w:r>
        </w:sdtContent>
      </w:sdt>
    </w:p>
    <w:p w14:paraId="04BA80FB" w14:textId="629644E2" w:rsidR="002776D0" w:rsidRDefault="002776D0">
      <w:pPr>
        <w:spacing w:before="30"/>
        <w:ind w:left="539"/>
        <w:rPr>
          <w:b/>
          <w:sz w:val="20"/>
        </w:rPr>
      </w:pPr>
      <w:r>
        <w:rPr>
          <w:spacing w:val="-2"/>
          <w:sz w:val="20"/>
        </w:rPr>
        <w:t>Alternate Location:</w:t>
      </w:r>
      <w:r>
        <w:rPr>
          <w:spacing w:val="2"/>
          <w:sz w:val="20"/>
        </w:rPr>
        <w:t xml:space="preserve"> </w:t>
      </w:r>
      <w:sdt>
        <w:sdtPr>
          <w:rPr>
            <w:spacing w:val="2"/>
            <w:sz w:val="20"/>
          </w:rPr>
          <w:id w:val="65386303"/>
          <w:placeholder>
            <w:docPart w:val="84A4B233271B454584CC61E459271CA6"/>
          </w:placeholder>
        </w:sdtPr>
        <w:sdtEndPr>
          <w:rPr>
            <w:b/>
            <w:color w:val="900048"/>
            <w:spacing w:val="-2"/>
          </w:rPr>
        </w:sdtEndPr>
        <w:sdtContent>
          <w:r>
            <w:rPr>
              <w:b/>
              <w:color w:val="900048"/>
              <w:spacing w:val="-2"/>
              <w:sz w:val="20"/>
            </w:rPr>
            <w:t>[Insert</w:t>
          </w:r>
          <w:r>
            <w:rPr>
              <w:b/>
              <w:color w:val="900048"/>
              <w:spacing w:val="1"/>
              <w:sz w:val="20"/>
            </w:rPr>
            <w:t xml:space="preserve"> alternate </w:t>
          </w:r>
          <w:r>
            <w:rPr>
              <w:b/>
              <w:color w:val="900048"/>
              <w:spacing w:val="-2"/>
              <w:sz w:val="20"/>
            </w:rPr>
            <w:t>location]</w:t>
          </w:r>
        </w:sdtContent>
      </w:sdt>
    </w:p>
    <w:p w14:paraId="0DC1DB48" w14:textId="77777777" w:rsidR="00541513" w:rsidRDefault="00541513">
      <w:pPr>
        <w:pStyle w:val="BodyText"/>
        <w:spacing w:before="60"/>
        <w:rPr>
          <w:b/>
        </w:rPr>
      </w:pPr>
    </w:p>
    <w:p w14:paraId="61061193" w14:textId="724922A3" w:rsidR="00541513" w:rsidRDefault="004E7E10">
      <w:pPr>
        <w:ind w:left="539"/>
        <w:rPr>
          <w:b/>
          <w:sz w:val="20"/>
        </w:rPr>
      </w:pPr>
      <w:r>
        <w:rPr>
          <w:b/>
          <w:sz w:val="20"/>
        </w:rPr>
        <w:t>Staging</w:t>
      </w:r>
      <w:r>
        <w:rPr>
          <w:b/>
          <w:spacing w:val="-6"/>
          <w:sz w:val="20"/>
        </w:rPr>
        <w:t xml:space="preserve"> </w:t>
      </w:r>
      <w:r w:rsidR="000B1D5A">
        <w:rPr>
          <w:b/>
          <w:spacing w:val="-2"/>
          <w:sz w:val="20"/>
        </w:rPr>
        <w:t>A</w:t>
      </w:r>
      <w:r>
        <w:rPr>
          <w:b/>
          <w:spacing w:val="-2"/>
          <w:sz w:val="20"/>
        </w:rPr>
        <w:t>reas</w:t>
      </w:r>
    </w:p>
    <w:p w14:paraId="40DD2BFD" w14:textId="77777777" w:rsidR="00541513" w:rsidRDefault="004E7E10">
      <w:pPr>
        <w:spacing w:before="30"/>
        <w:ind w:left="539"/>
        <w:rPr>
          <w:b/>
          <w:sz w:val="20"/>
        </w:rPr>
      </w:pPr>
      <w:r>
        <w:rPr>
          <w:spacing w:val="-2"/>
          <w:sz w:val="20"/>
        </w:rPr>
        <w:t>Primary</w:t>
      </w:r>
      <w:r>
        <w:rPr>
          <w:sz w:val="20"/>
        </w:rPr>
        <w:t xml:space="preserve"> </w:t>
      </w:r>
      <w:r>
        <w:rPr>
          <w:spacing w:val="-2"/>
          <w:sz w:val="20"/>
        </w:rPr>
        <w:t>location:</w:t>
      </w:r>
      <w:r>
        <w:rPr>
          <w:spacing w:val="5"/>
          <w:sz w:val="20"/>
        </w:rPr>
        <w:t xml:space="preserve"> </w:t>
      </w:r>
      <w:sdt>
        <w:sdtPr>
          <w:rPr>
            <w:spacing w:val="5"/>
            <w:sz w:val="20"/>
          </w:rPr>
          <w:id w:val="-2053452643"/>
          <w:placeholder>
            <w:docPart w:val="D52B7CE5FD4643E6A65BF00CF1352988"/>
          </w:placeholder>
        </w:sdtPr>
        <w:sdtEndPr>
          <w:rPr>
            <w:b/>
            <w:color w:val="900048"/>
            <w:spacing w:val="-2"/>
          </w:rPr>
        </w:sdtEndPr>
        <w:sdtContent>
          <w:r>
            <w:rPr>
              <w:b/>
              <w:color w:val="900048"/>
              <w:spacing w:val="-2"/>
              <w:sz w:val="20"/>
            </w:rPr>
            <w:t>[Insert</w:t>
          </w:r>
          <w:r>
            <w:rPr>
              <w:b/>
              <w:color w:val="900048"/>
              <w:spacing w:val="2"/>
              <w:sz w:val="20"/>
            </w:rPr>
            <w:t xml:space="preserve"> </w:t>
          </w:r>
          <w:r>
            <w:rPr>
              <w:b/>
              <w:color w:val="900048"/>
              <w:spacing w:val="-2"/>
              <w:sz w:val="20"/>
            </w:rPr>
            <w:t>location]</w:t>
          </w:r>
        </w:sdtContent>
      </w:sdt>
    </w:p>
    <w:p w14:paraId="7FED5ED9" w14:textId="77777777" w:rsidR="00541513" w:rsidRDefault="004E7E10">
      <w:pPr>
        <w:spacing w:before="30"/>
        <w:ind w:left="539"/>
        <w:rPr>
          <w:b/>
          <w:sz w:val="20"/>
        </w:rPr>
      </w:pPr>
      <w:r>
        <w:rPr>
          <w:spacing w:val="-2"/>
          <w:sz w:val="20"/>
        </w:rPr>
        <w:t>Alternate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Location:</w:t>
      </w:r>
      <w:r>
        <w:rPr>
          <w:spacing w:val="5"/>
          <w:sz w:val="20"/>
        </w:rPr>
        <w:t xml:space="preserve"> </w:t>
      </w:r>
      <w:sdt>
        <w:sdtPr>
          <w:rPr>
            <w:spacing w:val="5"/>
            <w:sz w:val="20"/>
          </w:rPr>
          <w:id w:val="-1089457710"/>
          <w:placeholder>
            <w:docPart w:val="D52B7CE5FD4643E6A65BF00CF1352988"/>
          </w:placeholder>
        </w:sdtPr>
        <w:sdtEndPr>
          <w:rPr>
            <w:b/>
            <w:color w:val="900048"/>
            <w:spacing w:val="-2"/>
          </w:rPr>
        </w:sdtEndPr>
        <w:sdtContent>
          <w:r>
            <w:rPr>
              <w:b/>
              <w:color w:val="900048"/>
              <w:spacing w:val="-2"/>
              <w:sz w:val="20"/>
            </w:rPr>
            <w:t>[Insert</w:t>
          </w:r>
          <w:r>
            <w:rPr>
              <w:b/>
              <w:color w:val="900048"/>
              <w:spacing w:val="2"/>
              <w:sz w:val="20"/>
            </w:rPr>
            <w:t xml:space="preserve"> </w:t>
          </w:r>
          <w:r>
            <w:rPr>
              <w:b/>
              <w:color w:val="900048"/>
              <w:spacing w:val="-2"/>
              <w:sz w:val="20"/>
            </w:rPr>
            <w:t>location]</w:t>
          </w:r>
        </w:sdtContent>
      </w:sdt>
    </w:p>
    <w:p w14:paraId="19331F5E" w14:textId="77777777" w:rsidR="00133413" w:rsidRDefault="00133413">
      <w:pPr>
        <w:rPr>
          <w:b/>
          <w:sz w:val="20"/>
        </w:rPr>
      </w:pPr>
    </w:p>
    <w:p w14:paraId="1668A00A" w14:textId="77777777" w:rsidR="00133413" w:rsidRDefault="00133413">
      <w:pPr>
        <w:rPr>
          <w:b/>
          <w:sz w:val="20"/>
        </w:rPr>
      </w:pPr>
    </w:p>
    <w:p w14:paraId="05AB3F3E" w14:textId="77777777" w:rsidR="00133413" w:rsidRDefault="00133413">
      <w:pPr>
        <w:rPr>
          <w:b/>
          <w:sz w:val="20"/>
        </w:rPr>
        <w:sectPr w:rsidR="00133413">
          <w:headerReference w:type="default" r:id="rId47"/>
          <w:footerReference w:type="default" r:id="rId48"/>
          <w:pgSz w:w="12240" w:h="15840"/>
          <w:pgMar w:top="1520" w:right="720" w:bottom="500" w:left="360" w:header="600" w:footer="304" w:gutter="0"/>
          <w:cols w:space="720"/>
        </w:sectPr>
      </w:pPr>
    </w:p>
    <w:p w14:paraId="15A5D0E4" w14:textId="77777777" w:rsidR="00133413" w:rsidRDefault="00133413" w:rsidP="00133413">
      <w:pPr>
        <w:pStyle w:val="BodyText"/>
        <w:spacing w:line="271" w:lineRule="auto"/>
        <w:ind w:left="539" w:right="243"/>
      </w:pPr>
      <w:r>
        <w:t>The Arizona EOP minimum requirements require maps of school campus buildings.</w:t>
      </w:r>
      <w:r>
        <w:rPr>
          <w:spacing w:val="40"/>
        </w:rPr>
        <w:t xml:space="preserve"> </w:t>
      </w:r>
      <w:r>
        <w:t>These maps are designed to assist emergency</w:t>
      </w:r>
      <w:r>
        <w:rPr>
          <w:spacing w:val="-1"/>
        </w:rPr>
        <w:t xml:space="preserve"> </w:t>
      </w:r>
      <w:r>
        <w:t>responders in their</w:t>
      </w:r>
      <w:r>
        <w:rPr>
          <w:spacing w:val="-1"/>
        </w:rPr>
        <w:t xml:space="preserve"> </w:t>
      </w:r>
      <w:r>
        <w:t>response.</w:t>
      </w:r>
      <w:r>
        <w:rPr>
          <w:spacing w:val="40"/>
        </w:rPr>
        <w:t xml:space="preserve"> </w:t>
      </w:r>
      <w:r>
        <w:t>(These maps must include the following: Primary</w:t>
      </w:r>
      <w:r>
        <w:rPr>
          <w:spacing w:val="-1"/>
        </w:rPr>
        <w:t xml:space="preserve"> </w:t>
      </w:r>
      <w:r>
        <w:t>and alternate evacuation</w:t>
      </w:r>
      <w:r>
        <w:rPr>
          <w:spacing w:val="40"/>
        </w:rPr>
        <w:t xml:space="preserve"> </w:t>
      </w:r>
      <w:r>
        <w:t>routes; primary and alternate on-site command post; primary and alternate assembly areas; emergency shut off for</w:t>
      </w:r>
      <w:r>
        <w:rPr>
          <w:spacing w:val="40"/>
        </w:rPr>
        <w:t xml:space="preserve"> </w:t>
      </w:r>
      <w:r>
        <w:t>boilers, HVAC).</w:t>
      </w:r>
    </w:p>
    <w:p w14:paraId="154B8A7B" w14:textId="77777777" w:rsidR="00133413" w:rsidRDefault="00133413" w:rsidP="00133413">
      <w:pPr>
        <w:pStyle w:val="BodyText"/>
        <w:spacing w:before="30"/>
      </w:pPr>
    </w:p>
    <w:p w14:paraId="505CB825" w14:textId="0A594D5A" w:rsidR="00541513" w:rsidRPr="00133413" w:rsidRDefault="00133413" w:rsidP="00133413">
      <w:pPr>
        <w:pStyle w:val="Heading7"/>
        <w:sectPr w:rsidR="00541513" w:rsidRPr="00133413" w:rsidSect="00133413">
          <w:type w:val="continuous"/>
          <w:pgSz w:w="12240" w:h="15840"/>
          <w:pgMar w:top="1520" w:right="720" w:bottom="500" w:left="360" w:header="600" w:footer="304" w:gutter="0"/>
          <w:cols w:space="720"/>
          <w:formProt w:val="0"/>
        </w:sectPr>
      </w:pPr>
      <w:r>
        <w:rPr>
          <w:color w:val="900048"/>
        </w:rPr>
        <w:t>[Insert</w:t>
      </w:r>
      <w:r>
        <w:rPr>
          <w:color w:val="900048"/>
          <w:spacing w:val="-2"/>
        </w:rPr>
        <w:t xml:space="preserve"> </w:t>
      </w:r>
      <w:r>
        <w:rPr>
          <w:color w:val="900048"/>
        </w:rPr>
        <w:t>evacuation</w:t>
      </w:r>
      <w:r>
        <w:rPr>
          <w:color w:val="900048"/>
          <w:spacing w:val="-1"/>
        </w:rPr>
        <w:t xml:space="preserve"> </w:t>
      </w:r>
      <w:r>
        <w:rPr>
          <w:color w:val="900048"/>
        </w:rPr>
        <w:t>map</w:t>
      </w:r>
      <w:r>
        <w:rPr>
          <w:color w:val="900048"/>
          <w:spacing w:val="-1"/>
        </w:rPr>
        <w:t xml:space="preserve"> </w:t>
      </w:r>
      <w:r>
        <w:rPr>
          <w:color w:val="900048"/>
        </w:rPr>
        <w:t>showing</w:t>
      </w:r>
      <w:r>
        <w:rPr>
          <w:color w:val="900048"/>
          <w:spacing w:val="-2"/>
        </w:rPr>
        <w:t xml:space="preserve"> </w:t>
      </w:r>
      <w:r>
        <w:rPr>
          <w:color w:val="900048"/>
        </w:rPr>
        <w:t>the</w:t>
      </w:r>
      <w:r>
        <w:rPr>
          <w:color w:val="900048"/>
          <w:spacing w:val="-1"/>
        </w:rPr>
        <w:t xml:space="preserve"> </w:t>
      </w:r>
      <w:r>
        <w:rPr>
          <w:color w:val="900048"/>
        </w:rPr>
        <w:t>above</w:t>
      </w:r>
      <w:r>
        <w:rPr>
          <w:color w:val="900048"/>
          <w:spacing w:val="-1"/>
        </w:rPr>
        <w:t xml:space="preserve"> </w:t>
      </w:r>
      <w:r>
        <w:rPr>
          <w:color w:val="900048"/>
          <w:spacing w:val="-2"/>
        </w:rPr>
        <w:t>items]</w:t>
      </w:r>
    </w:p>
    <w:p w14:paraId="45B2B1FF" w14:textId="77777777" w:rsidR="00541513" w:rsidRPr="00EB12C6" w:rsidRDefault="00541513">
      <w:pPr>
        <w:pStyle w:val="BodyText"/>
        <w:spacing w:before="6"/>
        <w:rPr>
          <w:b/>
          <w:color w:val="000000" w:themeColor="text1"/>
          <w:sz w:val="12"/>
        </w:rPr>
      </w:pPr>
    </w:p>
    <w:p w14:paraId="73635D8C" w14:textId="7EEAA966" w:rsidR="00541513" w:rsidRPr="00EB12C6" w:rsidRDefault="00541513">
      <w:pPr>
        <w:spacing w:line="30" w:lineRule="exact"/>
        <w:ind w:left="451"/>
        <w:rPr>
          <w:color w:val="000000" w:themeColor="text1"/>
          <w:sz w:val="3"/>
        </w:rPr>
      </w:pPr>
    </w:p>
    <w:p w14:paraId="691BEB6F" w14:textId="75150595" w:rsidR="00363271" w:rsidRPr="00EB12C6" w:rsidRDefault="00363271" w:rsidP="00DF1803">
      <w:pPr>
        <w:pStyle w:val="BodyText"/>
        <w:spacing w:line="268" w:lineRule="auto"/>
        <w:ind w:left="451"/>
        <w:rPr>
          <w:color w:val="000000" w:themeColor="text1"/>
          <w:spacing w:val="80"/>
        </w:rPr>
        <w:sectPr w:rsidR="00363271" w:rsidRPr="00EB12C6" w:rsidSect="00DF1803">
          <w:headerReference w:type="default" r:id="rId49"/>
          <w:footerReference w:type="default" r:id="rId50"/>
          <w:pgSz w:w="12240" w:h="15840"/>
          <w:pgMar w:top="1526" w:right="720" w:bottom="504" w:left="360" w:header="605" w:footer="302" w:gutter="0"/>
          <w:cols w:space="720"/>
        </w:sectPr>
      </w:pPr>
    </w:p>
    <w:p w14:paraId="55D58DBD" w14:textId="77777777" w:rsidR="00EB12C6" w:rsidRPr="00EB12C6" w:rsidRDefault="00EB12C6" w:rsidP="00EB12C6">
      <w:pPr>
        <w:pStyle w:val="BodyText"/>
        <w:spacing w:line="268" w:lineRule="auto"/>
        <w:ind w:left="451"/>
        <w:rPr>
          <w:b/>
          <w:color w:val="000000" w:themeColor="text1"/>
        </w:rPr>
      </w:pPr>
      <w:r w:rsidRPr="00EB12C6">
        <w:rPr>
          <w:b/>
          <w:color w:val="000000" w:themeColor="text1"/>
        </w:rPr>
        <w:t xml:space="preserve">Schools shall maintain </w:t>
      </w:r>
      <w:hyperlink r:id="rId51" w:tgtFrame="_blank" w:tooltip="https://www.azed.gov/sites/default/files/2026-08/reunification%20site%20maps%20shall%20be%20accessible%20to%20school%20staff.pdf" w:history="1">
        <w:r w:rsidRPr="00EB12C6">
          <w:rPr>
            <w:rStyle w:val="Hyperlink"/>
            <w:b/>
          </w:rPr>
          <w:t>detailed reunification site maps</w:t>
        </w:r>
      </w:hyperlink>
      <w:r w:rsidRPr="00EB12C6">
        <w:rPr>
          <w:b/>
          <w:color w:val="900048"/>
        </w:rPr>
        <w:t xml:space="preserve"> </w:t>
      </w:r>
      <w:r w:rsidRPr="00EB12C6">
        <w:rPr>
          <w:b/>
          <w:color w:val="000000" w:themeColor="text1"/>
        </w:rPr>
        <w:t>that are accessible to school staff during an incident.</w:t>
      </w:r>
    </w:p>
    <w:p w14:paraId="48B90C1D" w14:textId="77777777" w:rsidR="00EB12C6" w:rsidRDefault="00EB12C6" w:rsidP="00DF1803">
      <w:pPr>
        <w:pStyle w:val="BodyText"/>
        <w:spacing w:line="268" w:lineRule="auto"/>
        <w:ind w:left="451"/>
        <w:rPr>
          <w:b/>
          <w:color w:val="900048"/>
        </w:rPr>
      </w:pPr>
    </w:p>
    <w:p w14:paraId="4608C2DD" w14:textId="377CC5B2" w:rsidR="00B80F50" w:rsidRDefault="004E7E10" w:rsidP="00DF1803">
      <w:pPr>
        <w:pStyle w:val="BodyText"/>
        <w:spacing w:line="268" w:lineRule="auto"/>
        <w:ind w:left="451"/>
        <w:rPr>
          <w:b/>
          <w:color w:val="900048"/>
        </w:rPr>
        <w:sectPr w:rsidR="00B80F50" w:rsidSect="00363271">
          <w:type w:val="continuous"/>
          <w:pgSz w:w="12240" w:h="15840"/>
          <w:pgMar w:top="1526" w:right="720" w:bottom="504" w:left="360" w:header="605" w:footer="302" w:gutter="0"/>
          <w:cols w:space="720"/>
          <w:formProt w:val="0"/>
        </w:sectPr>
      </w:pPr>
      <w:r>
        <w:rPr>
          <w:b/>
          <w:color w:val="900048"/>
        </w:rPr>
        <w:t>[Insert reunification maps]</w:t>
      </w:r>
    </w:p>
    <w:p w14:paraId="59286DA1" w14:textId="18E4DD99" w:rsidR="00541513" w:rsidRDefault="004E7E10">
      <w:pPr>
        <w:pStyle w:val="Heading5"/>
        <w:spacing w:before="271"/>
        <w:ind w:left="451"/>
      </w:pPr>
      <w:r>
        <w:rPr>
          <w:color w:val="1B294A"/>
        </w:rPr>
        <w:t>Primary</w:t>
      </w:r>
      <w:r>
        <w:rPr>
          <w:color w:val="1B294A"/>
          <w:spacing w:val="-6"/>
        </w:rPr>
        <w:t xml:space="preserve"> </w:t>
      </w:r>
      <w:r>
        <w:rPr>
          <w:color w:val="1B294A"/>
        </w:rPr>
        <w:t>Off-Site</w:t>
      </w:r>
      <w:r>
        <w:rPr>
          <w:color w:val="1B294A"/>
          <w:spacing w:val="-6"/>
        </w:rPr>
        <w:t xml:space="preserve"> </w:t>
      </w:r>
      <w:r>
        <w:rPr>
          <w:color w:val="1B294A"/>
        </w:rPr>
        <w:t>Re</w:t>
      </w:r>
      <w:r w:rsidR="0014545F">
        <w:rPr>
          <w:color w:val="1B294A"/>
        </w:rPr>
        <w:t>unification</w:t>
      </w:r>
      <w:r>
        <w:rPr>
          <w:color w:val="1B294A"/>
          <w:spacing w:val="-6"/>
        </w:rPr>
        <w:t xml:space="preserve"> </w:t>
      </w:r>
      <w:r>
        <w:rPr>
          <w:color w:val="1B294A"/>
          <w:spacing w:val="-4"/>
        </w:rPr>
        <w:t>Area</w:t>
      </w:r>
    </w:p>
    <w:p w14:paraId="7F028F0E" w14:textId="6FCEE4A6" w:rsidR="00541513" w:rsidRDefault="004E7E10">
      <w:pPr>
        <w:spacing w:before="83"/>
        <w:ind w:left="451"/>
        <w:rPr>
          <w:b/>
          <w:sz w:val="20"/>
        </w:rPr>
      </w:pPr>
      <w:r>
        <w:rPr>
          <w:spacing w:val="-2"/>
          <w:sz w:val="20"/>
        </w:rPr>
        <w:t>Location</w:t>
      </w:r>
      <w:r>
        <w:rPr>
          <w:color w:val="E76A2E"/>
          <w:spacing w:val="-2"/>
          <w:sz w:val="20"/>
        </w:rPr>
        <w:t>:</w:t>
      </w:r>
      <w:r>
        <w:rPr>
          <w:color w:val="E76A2E"/>
          <w:spacing w:val="6"/>
          <w:sz w:val="20"/>
        </w:rPr>
        <w:t xml:space="preserve"> </w:t>
      </w:r>
      <w:sdt>
        <w:sdtPr>
          <w:rPr>
            <w:color w:val="E76A2E"/>
            <w:spacing w:val="6"/>
            <w:sz w:val="20"/>
          </w:rPr>
          <w:id w:val="1813053211"/>
          <w:placeholder>
            <w:docPart w:val="D52B7CE5FD4643E6A65BF00CF1352988"/>
          </w:placeholder>
        </w:sdtPr>
        <w:sdtEndPr>
          <w:rPr>
            <w:b/>
            <w:color w:val="900048"/>
            <w:spacing w:val="-2"/>
          </w:rPr>
        </w:sdtEndPr>
        <w:sdtContent>
          <w:r>
            <w:rPr>
              <w:b/>
              <w:color w:val="900048"/>
              <w:spacing w:val="-2"/>
              <w:sz w:val="20"/>
            </w:rPr>
            <w:t>[Insert</w:t>
          </w:r>
          <w:r>
            <w:rPr>
              <w:b/>
              <w:color w:val="900048"/>
              <w:spacing w:val="6"/>
              <w:sz w:val="20"/>
            </w:rPr>
            <w:t xml:space="preserve"> </w:t>
          </w:r>
          <w:r>
            <w:rPr>
              <w:b/>
              <w:color w:val="900048"/>
              <w:spacing w:val="-2"/>
              <w:sz w:val="20"/>
            </w:rPr>
            <w:t>primary</w:t>
          </w:r>
          <w:r>
            <w:rPr>
              <w:b/>
              <w:color w:val="900048"/>
              <w:spacing w:val="5"/>
              <w:sz w:val="20"/>
            </w:rPr>
            <w:t xml:space="preserve"> </w:t>
          </w:r>
          <w:r>
            <w:rPr>
              <w:b/>
              <w:color w:val="900048"/>
              <w:spacing w:val="-2"/>
              <w:sz w:val="20"/>
            </w:rPr>
            <w:t>off-site</w:t>
          </w:r>
          <w:r>
            <w:rPr>
              <w:b/>
              <w:color w:val="900048"/>
              <w:spacing w:val="6"/>
              <w:sz w:val="20"/>
            </w:rPr>
            <w:t xml:space="preserve"> </w:t>
          </w:r>
          <w:r>
            <w:rPr>
              <w:b/>
              <w:color w:val="900048"/>
              <w:spacing w:val="-2"/>
              <w:sz w:val="20"/>
            </w:rPr>
            <w:t>re</w:t>
          </w:r>
          <w:r w:rsidR="00160CE7">
            <w:rPr>
              <w:b/>
              <w:color w:val="900048"/>
              <w:spacing w:val="-2"/>
              <w:sz w:val="20"/>
            </w:rPr>
            <w:t>unification</w:t>
          </w:r>
          <w:r>
            <w:rPr>
              <w:b/>
              <w:color w:val="900048"/>
              <w:spacing w:val="6"/>
              <w:sz w:val="20"/>
            </w:rPr>
            <w:t xml:space="preserve"> </w:t>
          </w:r>
          <w:r>
            <w:rPr>
              <w:b/>
              <w:color w:val="900048"/>
              <w:spacing w:val="-2"/>
              <w:sz w:val="20"/>
            </w:rPr>
            <w:t>area]</w:t>
          </w:r>
        </w:sdtContent>
      </w:sdt>
    </w:p>
    <w:p w14:paraId="2036F690" w14:textId="77777777" w:rsidR="00541513" w:rsidRDefault="004E7E10">
      <w:pPr>
        <w:spacing w:before="120"/>
        <w:ind w:left="451"/>
        <w:rPr>
          <w:b/>
          <w:sz w:val="20"/>
        </w:rPr>
      </w:pPr>
      <w:r>
        <w:rPr>
          <w:spacing w:val="-2"/>
          <w:sz w:val="20"/>
        </w:rPr>
        <w:t>Address:</w:t>
      </w:r>
      <w:r>
        <w:rPr>
          <w:spacing w:val="8"/>
          <w:sz w:val="20"/>
        </w:rPr>
        <w:t xml:space="preserve"> </w:t>
      </w:r>
      <w:sdt>
        <w:sdtPr>
          <w:rPr>
            <w:spacing w:val="8"/>
            <w:sz w:val="20"/>
          </w:rPr>
          <w:id w:val="-1811705258"/>
          <w:placeholder>
            <w:docPart w:val="D52B7CE5FD4643E6A65BF00CF1352988"/>
          </w:placeholder>
        </w:sdtPr>
        <w:sdtEndPr>
          <w:rPr>
            <w:b/>
            <w:color w:val="900048"/>
            <w:spacing w:val="-2"/>
          </w:rPr>
        </w:sdtEndPr>
        <w:sdtContent>
          <w:r>
            <w:rPr>
              <w:b/>
              <w:color w:val="900048"/>
              <w:spacing w:val="-2"/>
              <w:sz w:val="20"/>
            </w:rPr>
            <w:t>[Insert</w:t>
          </w:r>
          <w:r>
            <w:rPr>
              <w:b/>
              <w:color w:val="900048"/>
              <w:spacing w:val="6"/>
              <w:sz w:val="20"/>
            </w:rPr>
            <w:t xml:space="preserve"> </w:t>
          </w:r>
          <w:r>
            <w:rPr>
              <w:b/>
              <w:color w:val="900048"/>
              <w:spacing w:val="-2"/>
              <w:sz w:val="20"/>
            </w:rPr>
            <w:t>address]</w:t>
          </w:r>
        </w:sdtContent>
      </w:sdt>
    </w:p>
    <w:p w14:paraId="779DAA22" w14:textId="77777777" w:rsidR="00541513" w:rsidRDefault="004E7E10">
      <w:pPr>
        <w:spacing w:before="120"/>
        <w:ind w:left="451"/>
        <w:rPr>
          <w:b/>
          <w:sz w:val="20"/>
        </w:rPr>
      </w:pPr>
      <w:r>
        <w:rPr>
          <w:sz w:val="20"/>
        </w:rPr>
        <w:t>Contact:</w:t>
      </w:r>
      <w:r>
        <w:rPr>
          <w:spacing w:val="-3"/>
          <w:sz w:val="20"/>
        </w:rPr>
        <w:t xml:space="preserve"> </w:t>
      </w:r>
      <w:sdt>
        <w:sdtPr>
          <w:rPr>
            <w:spacing w:val="-3"/>
            <w:sz w:val="20"/>
          </w:rPr>
          <w:id w:val="748847551"/>
          <w:placeholder>
            <w:docPart w:val="D52B7CE5FD4643E6A65BF00CF1352988"/>
          </w:placeholder>
        </w:sdtPr>
        <w:sdtEndPr>
          <w:rPr>
            <w:b/>
            <w:color w:val="900048"/>
            <w:spacing w:val="-2"/>
          </w:rPr>
        </w:sdtEndPr>
        <w:sdtContent>
          <w:r>
            <w:rPr>
              <w:b/>
              <w:color w:val="900048"/>
              <w:sz w:val="20"/>
            </w:rPr>
            <w:t>[Insert</w:t>
          </w:r>
          <w:r>
            <w:rPr>
              <w:b/>
              <w:color w:val="900048"/>
              <w:spacing w:val="-5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contact</w:t>
          </w:r>
          <w:r>
            <w:rPr>
              <w:b/>
              <w:color w:val="900048"/>
              <w:spacing w:val="-5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person</w:t>
          </w:r>
          <w:r>
            <w:rPr>
              <w:b/>
              <w:color w:val="900048"/>
              <w:spacing w:val="-5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and</w:t>
          </w:r>
          <w:r>
            <w:rPr>
              <w:b/>
              <w:color w:val="900048"/>
              <w:spacing w:val="-6"/>
              <w:sz w:val="20"/>
            </w:rPr>
            <w:t xml:space="preserve"> </w:t>
          </w:r>
          <w:r>
            <w:rPr>
              <w:b/>
              <w:color w:val="900048"/>
              <w:spacing w:val="-2"/>
              <w:sz w:val="20"/>
            </w:rPr>
            <w:t>phone]</w:t>
          </w:r>
        </w:sdtContent>
      </w:sdt>
    </w:p>
    <w:p w14:paraId="7694C08D" w14:textId="1A343B81" w:rsidR="001B77ED" w:rsidRDefault="004E7E10" w:rsidP="0090502A">
      <w:pPr>
        <w:spacing w:before="203" w:line="367" w:lineRule="auto"/>
        <w:ind w:left="451" w:right="5940"/>
        <w:rPr>
          <w:b/>
          <w:sz w:val="20"/>
        </w:rPr>
      </w:pPr>
      <w:r>
        <w:rPr>
          <w:b/>
          <w:color w:val="1B294A"/>
          <w:sz w:val="24"/>
        </w:rPr>
        <w:t xml:space="preserve">Alternate Off-Site </w:t>
      </w:r>
      <w:r w:rsidR="0014545F">
        <w:rPr>
          <w:b/>
          <w:color w:val="1B294A"/>
          <w:sz w:val="24"/>
        </w:rPr>
        <w:t>Reunification</w:t>
      </w:r>
      <w:r>
        <w:rPr>
          <w:b/>
          <w:color w:val="1B294A"/>
          <w:sz w:val="24"/>
        </w:rPr>
        <w:t xml:space="preserve"> Area </w:t>
      </w:r>
      <w:r>
        <w:rPr>
          <w:sz w:val="20"/>
        </w:rPr>
        <w:t>Location</w:t>
      </w:r>
      <w:r>
        <w:rPr>
          <w:color w:val="E76A2E"/>
          <w:sz w:val="20"/>
        </w:rPr>
        <w:t>:</w:t>
      </w:r>
      <w:r>
        <w:rPr>
          <w:color w:val="E76A2E"/>
          <w:spacing w:val="-6"/>
          <w:sz w:val="20"/>
        </w:rPr>
        <w:t xml:space="preserve"> </w:t>
      </w:r>
      <w:sdt>
        <w:sdtPr>
          <w:rPr>
            <w:color w:val="E76A2E"/>
            <w:spacing w:val="-6"/>
            <w:sz w:val="20"/>
          </w:rPr>
          <w:id w:val="1421374938"/>
          <w:placeholder>
            <w:docPart w:val="D52B7CE5FD4643E6A65BF00CF1352988"/>
          </w:placeholder>
        </w:sdtPr>
        <w:sdtEndPr>
          <w:rPr>
            <w:b/>
            <w:color w:val="900048"/>
            <w:spacing w:val="0"/>
          </w:rPr>
        </w:sdtEndPr>
        <w:sdtContent>
          <w:r>
            <w:rPr>
              <w:b/>
              <w:color w:val="900048"/>
              <w:sz w:val="20"/>
            </w:rPr>
            <w:t>[Insert</w:t>
          </w:r>
          <w:r>
            <w:rPr>
              <w:b/>
              <w:color w:val="900048"/>
              <w:spacing w:val="-8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alternate</w:t>
          </w:r>
          <w:r>
            <w:rPr>
              <w:b/>
              <w:color w:val="900048"/>
              <w:spacing w:val="-8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off-site</w:t>
          </w:r>
          <w:r>
            <w:rPr>
              <w:b/>
              <w:color w:val="900048"/>
              <w:spacing w:val="-7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re</w:t>
          </w:r>
          <w:r w:rsidR="00160CE7">
            <w:rPr>
              <w:b/>
              <w:color w:val="900048"/>
              <w:sz w:val="20"/>
            </w:rPr>
            <w:t>unification</w:t>
          </w:r>
          <w:r>
            <w:rPr>
              <w:b/>
              <w:color w:val="900048"/>
              <w:spacing w:val="-8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area]</w:t>
          </w:r>
        </w:sdtContent>
      </w:sdt>
    </w:p>
    <w:p w14:paraId="43ABD822" w14:textId="77777777" w:rsidR="00541513" w:rsidRDefault="004E7E10" w:rsidP="001B77ED">
      <w:pPr>
        <w:spacing w:line="367" w:lineRule="auto"/>
        <w:ind w:left="446" w:right="6206"/>
        <w:rPr>
          <w:b/>
          <w:sz w:val="20"/>
        </w:rPr>
      </w:pPr>
      <w:r>
        <w:rPr>
          <w:sz w:val="20"/>
        </w:rPr>
        <w:t xml:space="preserve">Address: </w:t>
      </w:r>
      <w:sdt>
        <w:sdtPr>
          <w:rPr>
            <w:sz w:val="20"/>
          </w:rPr>
          <w:id w:val="182257684"/>
          <w:placeholder>
            <w:docPart w:val="D52B7CE5FD4643E6A65BF00CF1352988"/>
          </w:placeholder>
        </w:sdtPr>
        <w:sdtEndPr>
          <w:rPr>
            <w:b/>
            <w:color w:val="900048"/>
          </w:rPr>
        </w:sdtEndPr>
        <w:sdtContent>
          <w:r>
            <w:rPr>
              <w:b/>
              <w:color w:val="900048"/>
              <w:sz w:val="20"/>
            </w:rPr>
            <w:t>[Insert address]</w:t>
          </w:r>
        </w:sdtContent>
      </w:sdt>
    </w:p>
    <w:p w14:paraId="328F7462" w14:textId="77777777" w:rsidR="00541513" w:rsidRDefault="004E7E10">
      <w:pPr>
        <w:spacing w:line="235" w:lineRule="exact"/>
        <w:ind w:left="451"/>
        <w:rPr>
          <w:b/>
          <w:sz w:val="20"/>
        </w:rPr>
      </w:pPr>
      <w:r>
        <w:rPr>
          <w:sz w:val="20"/>
        </w:rPr>
        <w:t>Contact</w:t>
      </w:r>
      <w:r>
        <w:rPr>
          <w:color w:val="E76A2E"/>
          <w:sz w:val="20"/>
        </w:rPr>
        <w:t>:</w:t>
      </w:r>
      <w:r>
        <w:rPr>
          <w:color w:val="E76A2E"/>
          <w:spacing w:val="-3"/>
          <w:sz w:val="20"/>
        </w:rPr>
        <w:t xml:space="preserve"> </w:t>
      </w:r>
      <w:sdt>
        <w:sdtPr>
          <w:rPr>
            <w:color w:val="E76A2E"/>
            <w:spacing w:val="-3"/>
            <w:sz w:val="20"/>
          </w:rPr>
          <w:id w:val="-1039047432"/>
          <w:placeholder>
            <w:docPart w:val="D52B7CE5FD4643E6A65BF00CF1352988"/>
          </w:placeholder>
        </w:sdtPr>
        <w:sdtEndPr>
          <w:rPr>
            <w:b/>
            <w:color w:val="900048"/>
            <w:spacing w:val="-2"/>
          </w:rPr>
        </w:sdtEndPr>
        <w:sdtContent>
          <w:r>
            <w:rPr>
              <w:b/>
              <w:color w:val="900048"/>
              <w:sz w:val="20"/>
            </w:rPr>
            <w:t>[Insert</w:t>
          </w:r>
          <w:r>
            <w:rPr>
              <w:b/>
              <w:color w:val="900048"/>
              <w:spacing w:val="-5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contact</w:t>
          </w:r>
          <w:r>
            <w:rPr>
              <w:b/>
              <w:color w:val="900048"/>
              <w:spacing w:val="-5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person</w:t>
          </w:r>
          <w:r>
            <w:rPr>
              <w:b/>
              <w:color w:val="900048"/>
              <w:spacing w:val="-5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and</w:t>
          </w:r>
          <w:r>
            <w:rPr>
              <w:b/>
              <w:color w:val="900048"/>
              <w:spacing w:val="-5"/>
              <w:sz w:val="20"/>
            </w:rPr>
            <w:t xml:space="preserve"> </w:t>
          </w:r>
          <w:r>
            <w:rPr>
              <w:b/>
              <w:color w:val="900048"/>
              <w:spacing w:val="-2"/>
              <w:sz w:val="20"/>
            </w:rPr>
            <w:t>phone]</w:t>
          </w:r>
        </w:sdtContent>
      </w:sdt>
    </w:p>
    <w:p w14:paraId="447099E2" w14:textId="77777777" w:rsidR="00541513" w:rsidRDefault="004E7E10">
      <w:pPr>
        <w:pStyle w:val="Heading5"/>
        <w:spacing w:before="206"/>
        <w:ind w:left="451"/>
      </w:pPr>
      <w:r>
        <w:rPr>
          <w:color w:val="1B294A"/>
          <w:spacing w:val="-2"/>
        </w:rPr>
        <w:t>Transportation</w:t>
      </w:r>
      <w:r>
        <w:rPr>
          <w:color w:val="1B294A"/>
        </w:rPr>
        <w:t xml:space="preserve"> </w:t>
      </w:r>
      <w:r>
        <w:rPr>
          <w:color w:val="1B294A"/>
          <w:spacing w:val="-2"/>
        </w:rPr>
        <w:t>Procedures</w:t>
      </w:r>
    </w:p>
    <w:sdt>
      <w:sdtPr>
        <w:rPr>
          <w:b/>
          <w:color w:val="900048"/>
          <w:sz w:val="20"/>
        </w:rPr>
        <w:id w:val="-1110038969"/>
        <w:placeholder>
          <w:docPart w:val="D52B7CE5FD4643E6A65BF00CF1352988"/>
        </w:placeholder>
      </w:sdtPr>
      <w:sdtEndPr/>
      <w:sdtContent>
        <w:p w14:paraId="2ECC5B7A" w14:textId="1B5B63A4" w:rsidR="00541513" w:rsidRDefault="004E7E10">
          <w:pPr>
            <w:spacing w:before="153" w:line="314" w:lineRule="auto"/>
            <w:ind w:left="451" w:right="410"/>
            <w:rPr>
              <w:b/>
              <w:sz w:val="20"/>
            </w:rPr>
          </w:pPr>
          <w:r>
            <w:rPr>
              <w:b/>
              <w:color w:val="900048"/>
              <w:sz w:val="20"/>
            </w:rPr>
            <w:t>[Insert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procedures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for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transporting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students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and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staff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to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off-site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re</w:t>
          </w:r>
          <w:r w:rsidR="00160CE7">
            <w:rPr>
              <w:b/>
              <w:color w:val="900048"/>
              <w:sz w:val="20"/>
            </w:rPr>
            <w:t>unification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areas,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including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bus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routes,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walking</w:t>
          </w:r>
          <w:r>
            <w:rPr>
              <w:b/>
              <w:color w:val="900048"/>
              <w:spacing w:val="40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routes, and coordination with transportation department]</w:t>
          </w:r>
        </w:p>
      </w:sdtContent>
    </w:sdt>
    <w:p w14:paraId="70DE3221" w14:textId="7C8CD975" w:rsidR="00541513" w:rsidRDefault="004E7E10">
      <w:pPr>
        <w:pStyle w:val="Heading5"/>
        <w:spacing w:before="209"/>
        <w:ind w:left="451"/>
      </w:pPr>
      <w:r>
        <w:rPr>
          <w:color w:val="1B294A"/>
        </w:rPr>
        <w:t>DAFN</w:t>
      </w:r>
      <w:r>
        <w:rPr>
          <w:color w:val="1B294A"/>
          <w:spacing w:val="1"/>
        </w:rPr>
        <w:t xml:space="preserve"> </w:t>
      </w:r>
      <w:r>
        <w:rPr>
          <w:color w:val="1B294A"/>
        </w:rPr>
        <w:t>Accommodations</w:t>
      </w:r>
      <w:r>
        <w:rPr>
          <w:color w:val="1B294A"/>
          <w:spacing w:val="1"/>
        </w:rPr>
        <w:t xml:space="preserve"> </w:t>
      </w:r>
      <w:r>
        <w:rPr>
          <w:color w:val="1B294A"/>
        </w:rPr>
        <w:t>During</w:t>
      </w:r>
      <w:r>
        <w:rPr>
          <w:color w:val="1B294A"/>
          <w:spacing w:val="1"/>
        </w:rPr>
        <w:t xml:space="preserve"> </w:t>
      </w:r>
      <w:r>
        <w:rPr>
          <w:color w:val="1B294A"/>
          <w:spacing w:val="-2"/>
        </w:rPr>
        <w:t>Re</w:t>
      </w:r>
      <w:r w:rsidR="0014545F">
        <w:rPr>
          <w:color w:val="1B294A"/>
          <w:spacing w:val="-2"/>
        </w:rPr>
        <w:t>unification</w:t>
      </w:r>
    </w:p>
    <w:sdt>
      <w:sdtPr>
        <w:rPr>
          <w:b/>
          <w:color w:val="900048"/>
          <w:sz w:val="20"/>
        </w:rPr>
        <w:id w:val="-409390098"/>
        <w:placeholder>
          <w:docPart w:val="D52B7CE5FD4643E6A65BF00CF1352988"/>
        </w:placeholder>
      </w:sdtPr>
      <w:sdtEndPr/>
      <w:sdtContent>
        <w:p w14:paraId="42241E61" w14:textId="26137FAF" w:rsidR="00960C0C" w:rsidRPr="003A05BC" w:rsidRDefault="004E7E10" w:rsidP="003A05BC">
          <w:pPr>
            <w:spacing w:before="92" w:line="314" w:lineRule="auto"/>
            <w:ind w:left="451"/>
            <w:rPr>
              <w:b/>
              <w:color w:val="900048"/>
              <w:sz w:val="20"/>
            </w:rPr>
          </w:pPr>
          <w:r>
            <w:rPr>
              <w:b/>
              <w:color w:val="900048"/>
              <w:sz w:val="20"/>
            </w:rPr>
            <w:t>[Insert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accommodations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and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supports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for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individuals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with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Disabilities,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Access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and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Functional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Needs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during</w:t>
          </w:r>
          <w:r>
            <w:rPr>
              <w:b/>
              <w:color w:val="900048"/>
              <w:spacing w:val="-3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r</w:t>
          </w:r>
          <w:r w:rsidR="0090502A">
            <w:rPr>
              <w:b/>
              <w:color w:val="900048"/>
              <w:sz w:val="20"/>
            </w:rPr>
            <w:t>eunification</w:t>
          </w:r>
          <w:r>
            <w:rPr>
              <w:b/>
              <w:color w:val="900048"/>
              <w:sz w:val="20"/>
            </w:rPr>
            <w:t>,</w:t>
          </w:r>
          <w:r>
            <w:rPr>
              <w:b/>
              <w:color w:val="900048"/>
              <w:spacing w:val="40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including mobility assistance, medical equipment, communication aids]</w:t>
          </w:r>
        </w:p>
      </w:sdtContent>
    </w:sdt>
    <w:p w14:paraId="263BD0C7" w14:textId="0DB6E874" w:rsidR="00960C0C" w:rsidRPr="00960C0C" w:rsidRDefault="00960C0C" w:rsidP="003A05BC">
      <w:pPr>
        <w:pStyle w:val="Heading5"/>
        <w:spacing w:before="210" w:after="120"/>
        <w:ind w:left="450"/>
      </w:pPr>
      <w:r>
        <w:rPr>
          <w:color w:val="1B294A"/>
        </w:rPr>
        <w:t>Reunification</w:t>
      </w:r>
      <w:r>
        <w:rPr>
          <w:color w:val="1B294A"/>
          <w:spacing w:val="2"/>
        </w:rPr>
        <w:t xml:space="preserve"> </w:t>
      </w:r>
      <w:r>
        <w:rPr>
          <w:color w:val="1B294A"/>
        </w:rPr>
        <w:t>Site</w:t>
      </w:r>
      <w:r>
        <w:rPr>
          <w:color w:val="1B294A"/>
          <w:spacing w:val="2"/>
        </w:rPr>
        <w:t xml:space="preserve"> </w:t>
      </w:r>
      <w:r>
        <w:rPr>
          <w:color w:val="1B294A"/>
        </w:rPr>
        <w:t>Maps</w:t>
      </w:r>
      <w:r>
        <w:rPr>
          <w:color w:val="1B294A"/>
          <w:spacing w:val="2"/>
        </w:rPr>
        <w:t xml:space="preserve"> </w:t>
      </w:r>
      <w:r>
        <w:rPr>
          <w:color w:val="1B294A"/>
        </w:rPr>
        <w:t>Must</w:t>
      </w:r>
      <w:r>
        <w:rPr>
          <w:color w:val="1B294A"/>
          <w:spacing w:val="2"/>
        </w:rPr>
        <w:t xml:space="preserve"> </w:t>
      </w:r>
      <w:r>
        <w:rPr>
          <w:color w:val="1B294A"/>
          <w:spacing w:val="-2"/>
        </w:rPr>
        <w:t>Identify:</w:t>
      </w:r>
    </w:p>
    <w:p w14:paraId="686D520C" w14:textId="7327C898" w:rsidR="00960C0C" w:rsidRDefault="00960C0C" w:rsidP="003A05BC">
      <w:pPr>
        <w:pStyle w:val="BodyText"/>
        <w:spacing w:line="331" w:lineRule="auto"/>
        <w:ind w:left="450" w:right="590"/>
        <w:jc w:val="both"/>
      </w:pPr>
      <w:r>
        <w:rPr>
          <w:color w:val="2B2B2B"/>
        </w:rPr>
        <w:t>Student entrance | Student assembly areas | Parent/guardian parking | Greeting area | Parent/guardian check-in |</w:t>
      </w:r>
      <w:r>
        <w:rPr>
          <w:color w:val="2B2B2B"/>
          <w:spacing w:val="40"/>
        </w:rPr>
        <w:t xml:space="preserve"> </w:t>
      </w:r>
      <w:r>
        <w:rPr>
          <w:color w:val="2B2B2B"/>
        </w:rPr>
        <w:t>Waiting area | Reunification area | Exit route | Medical area | Behavioral health area | Crisis/notification rooms |</w:t>
      </w:r>
      <w:r>
        <w:rPr>
          <w:color w:val="2B2B2B"/>
          <w:spacing w:val="40"/>
        </w:rPr>
        <w:t xml:space="preserve"> </w:t>
      </w:r>
      <w:r>
        <w:rPr>
          <w:color w:val="2B2B2B"/>
        </w:rPr>
        <w:t>Command post</w:t>
      </w:r>
      <w:r>
        <w:rPr>
          <w:color w:val="2B2B2B"/>
          <w:spacing w:val="40"/>
        </w:rPr>
        <w:t xml:space="preserve"> </w:t>
      </w:r>
      <w:r>
        <w:rPr>
          <w:color w:val="2B2B2B"/>
        </w:rPr>
        <w:t>|</w:t>
      </w:r>
      <w:r>
        <w:rPr>
          <w:color w:val="2B2B2B"/>
          <w:spacing w:val="40"/>
        </w:rPr>
        <w:t xml:space="preserve"> </w:t>
      </w:r>
      <w:r>
        <w:rPr>
          <w:color w:val="2B2B2B"/>
        </w:rPr>
        <w:t>Staff/volunteer check-in</w:t>
      </w:r>
      <w:r>
        <w:rPr>
          <w:color w:val="2B2B2B"/>
          <w:spacing w:val="40"/>
        </w:rPr>
        <w:t xml:space="preserve"> </w:t>
      </w:r>
      <w:r>
        <w:rPr>
          <w:color w:val="2B2B2B"/>
        </w:rPr>
        <w:t>|</w:t>
      </w:r>
      <w:r>
        <w:rPr>
          <w:color w:val="2B2B2B"/>
          <w:spacing w:val="40"/>
        </w:rPr>
        <w:t xml:space="preserve"> </w:t>
      </w:r>
      <w:r>
        <w:rPr>
          <w:color w:val="2B2B2B"/>
        </w:rPr>
        <w:t>Staging area</w:t>
      </w:r>
      <w:r>
        <w:rPr>
          <w:color w:val="2B2B2B"/>
          <w:spacing w:val="40"/>
        </w:rPr>
        <w:t xml:space="preserve"> </w:t>
      </w:r>
      <w:r>
        <w:rPr>
          <w:color w:val="2B2B2B"/>
        </w:rPr>
        <w:t>|</w:t>
      </w:r>
      <w:r>
        <w:rPr>
          <w:color w:val="2B2B2B"/>
          <w:spacing w:val="40"/>
        </w:rPr>
        <w:t xml:space="preserve"> </w:t>
      </w:r>
      <w:r>
        <w:rPr>
          <w:color w:val="2B2B2B"/>
        </w:rPr>
        <w:t>Media area</w:t>
      </w:r>
    </w:p>
    <w:p w14:paraId="207C2564" w14:textId="41A8A8AC" w:rsidR="00960C0C" w:rsidRPr="00960C0C" w:rsidRDefault="00960C0C" w:rsidP="003A05BC">
      <w:pPr>
        <w:pStyle w:val="Heading5"/>
        <w:spacing w:before="210" w:after="120"/>
        <w:ind w:left="450"/>
      </w:pPr>
      <w:r>
        <w:rPr>
          <w:color w:val="1B294A"/>
        </w:rPr>
        <w:t>Facility</w:t>
      </w:r>
      <w:r>
        <w:rPr>
          <w:color w:val="1B294A"/>
          <w:spacing w:val="-2"/>
        </w:rPr>
        <w:t xml:space="preserve"> </w:t>
      </w:r>
      <w:r>
        <w:rPr>
          <w:color w:val="1B294A"/>
        </w:rPr>
        <w:t>Floor</w:t>
      </w:r>
      <w:r>
        <w:rPr>
          <w:color w:val="1B294A"/>
          <w:spacing w:val="-1"/>
        </w:rPr>
        <w:t xml:space="preserve"> </w:t>
      </w:r>
      <w:r>
        <w:rPr>
          <w:color w:val="1B294A"/>
        </w:rPr>
        <w:t>Maps</w:t>
      </w:r>
      <w:r>
        <w:rPr>
          <w:color w:val="1B294A"/>
          <w:spacing w:val="-2"/>
        </w:rPr>
        <w:t xml:space="preserve"> </w:t>
      </w:r>
      <w:r>
        <w:rPr>
          <w:color w:val="1B294A"/>
        </w:rPr>
        <w:t>Must</w:t>
      </w:r>
      <w:r>
        <w:rPr>
          <w:color w:val="1B294A"/>
          <w:spacing w:val="-1"/>
        </w:rPr>
        <w:t xml:space="preserve"> </w:t>
      </w:r>
      <w:r>
        <w:rPr>
          <w:color w:val="1B294A"/>
          <w:spacing w:val="-2"/>
        </w:rPr>
        <w:t>Identify:</w:t>
      </w:r>
    </w:p>
    <w:p w14:paraId="50687983" w14:textId="54A61457" w:rsidR="00960C0C" w:rsidRDefault="00960C0C" w:rsidP="003A05BC">
      <w:pPr>
        <w:pStyle w:val="BodyText"/>
        <w:spacing w:line="331" w:lineRule="auto"/>
        <w:ind w:left="450" w:right="660"/>
        <w:jc w:val="both"/>
      </w:pPr>
      <w:r>
        <w:rPr>
          <w:color w:val="2B2B2B"/>
        </w:rPr>
        <w:t>Emergency utility shut off | Boilers | HVAC systems Generators | | Hazardous material storage | Flammable materials |</w:t>
      </w:r>
      <w:r>
        <w:rPr>
          <w:color w:val="2B2B2B"/>
          <w:spacing w:val="40"/>
        </w:rPr>
        <w:t xml:space="preserve"> </w:t>
      </w:r>
      <w:r>
        <w:rPr>
          <w:color w:val="2B2B2B"/>
        </w:rPr>
        <w:t>Fire suppression equipment AEDs | | Stop the Bleed kits | First aid equipment || Property/building access points</w:t>
      </w:r>
    </w:p>
    <w:p w14:paraId="55C99821" w14:textId="29544AC7" w:rsidR="00960C0C" w:rsidRPr="003A05BC" w:rsidRDefault="00960C0C" w:rsidP="003A05BC">
      <w:pPr>
        <w:pStyle w:val="Heading5"/>
        <w:spacing w:before="210" w:after="120"/>
        <w:ind w:left="450"/>
      </w:pPr>
      <w:r>
        <w:rPr>
          <w:color w:val="1B294A"/>
        </w:rPr>
        <w:t>Storage</w:t>
      </w:r>
      <w:r>
        <w:rPr>
          <w:color w:val="1B294A"/>
          <w:spacing w:val="3"/>
        </w:rPr>
        <w:t xml:space="preserve"> </w:t>
      </w:r>
      <w:r>
        <w:rPr>
          <w:color w:val="1B294A"/>
        </w:rPr>
        <w:t>and</w:t>
      </w:r>
      <w:r>
        <w:rPr>
          <w:color w:val="1B294A"/>
          <w:spacing w:val="4"/>
        </w:rPr>
        <w:t xml:space="preserve"> </w:t>
      </w:r>
      <w:r>
        <w:rPr>
          <w:color w:val="1B294A"/>
        </w:rPr>
        <w:t>Access</w:t>
      </w:r>
      <w:r>
        <w:rPr>
          <w:color w:val="1B294A"/>
          <w:spacing w:val="4"/>
        </w:rPr>
        <w:t xml:space="preserve"> </w:t>
      </w:r>
      <w:r>
        <w:rPr>
          <w:color w:val="1B294A"/>
          <w:spacing w:val="-2"/>
        </w:rPr>
        <w:t>Methods</w:t>
      </w:r>
    </w:p>
    <w:p w14:paraId="3232884D" w14:textId="77777777" w:rsidR="003A05BC" w:rsidRDefault="00960C0C" w:rsidP="00960C0C">
      <w:pPr>
        <w:spacing w:line="314" w:lineRule="auto"/>
        <w:ind w:left="450"/>
        <w:rPr>
          <w:b/>
          <w:spacing w:val="40"/>
          <w:sz w:val="20"/>
        </w:rPr>
      </w:pPr>
      <w:r>
        <w:rPr>
          <w:b/>
          <w:sz w:val="20"/>
        </w:rPr>
        <w:t xml:space="preserve">Primary Method: </w:t>
      </w:r>
      <w:sdt>
        <w:sdtPr>
          <w:rPr>
            <w:b/>
            <w:color w:val="900048"/>
            <w:sz w:val="20"/>
          </w:rPr>
          <w:id w:val="452834942"/>
          <w:placeholder>
            <w:docPart w:val="4F6F98DD37D24C9E90F2A9EB070609B9"/>
          </w:placeholder>
        </w:sdtPr>
        <w:sdtEndPr/>
        <w:sdtContent>
          <w:r w:rsidRPr="00ED2F58">
            <w:rPr>
              <w:b/>
              <w:color w:val="900048"/>
              <w:sz w:val="20"/>
            </w:rPr>
            <w:t>[Insert primary storage/access method]</w:t>
          </w:r>
        </w:sdtContent>
      </w:sdt>
      <w:r>
        <w:rPr>
          <w:b/>
          <w:spacing w:val="40"/>
          <w:sz w:val="20"/>
        </w:rPr>
        <w:t xml:space="preserve"> </w:t>
      </w:r>
    </w:p>
    <w:p w14:paraId="2CFA367D" w14:textId="21C58957" w:rsidR="00541513" w:rsidRDefault="00960C0C" w:rsidP="00960C0C">
      <w:pPr>
        <w:spacing w:line="314" w:lineRule="auto"/>
        <w:ind w:left="450"/>
        <w:rPr>
          <w:b/>
          <w:sz w:val="20"/>
        </w:rPr>
      </w:pPr>
      <w:r>
        <w:rPr>
          <w:b/>
          <w:sz w:val="20"/>
        </w:rPr>
        <w:t>Alternate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Method:</w:t>
      </w:r>
      <w:sdt>
        <w:sdtPr>
          <w:rPr>
            <w:b/>
            <w:sz w:val="20"/>
          </w:rPr>
          <w:id w:val="-120537746"/>
          <w:placeholder>
            <w:docPart w:val="4F6F98DD37D24C9E90F2A9EB070609B9"/>
          </w:placeholder>
        </w:sdtPr>
        <w:sdtEndPr/>
        <w:sdtContent>
          <w:r>
            <w:rPr>
              <w:b/>
              <w:spacing w:val="-8"/>
              <w:sz w:val="20"/>
            </w:rPr>
            <w:t xml:space="preserve"> </w:t>
          </w:r>
          <w:r w:rsidRPr="00ED2F58">
            <w:rPr>
              <w:b/>
              <w:color w:val="900048"/>
              <w:sz w:val="20"/>
            </w:rPr>
            <w:t>[Insert</w:t>
          </w:r>
          <w:r w:rsidRPr="00ED2F58">
            <w:rPr>
              <w:b/>
              <w:color w:val="900048"/>
              <w:spacing w:val="-7"/>
              <w:sz w:val="20"/>
            </w:rPr>
            <w:t xml:space="preserve"> </w:t>
          </w:r>
          <w:r w:rsidRPr="00ED2F58">
            <w:rPr>
              <w:b/>
              <w:color w:val="900048"/>
              <w:sz w:val="20"/>
            </w:rPr>
            <w:t>alternate</w:t>
          </w:r>
          <w:r w:rsidRPr="00ED2F58">
            <w:rPr>
              <w:b/>
              <w:color w:val="900048"/>
              <w:spacing w:val="-8"/>
              <w:sz w:val="20"/>
            </w:rPr>
            <w:t xml:space="preserve"> </w:t>
          </w:r>
          <w:r w:rsidRPr="00ED2F58">
            <w:rPr>
              <w:b/>
              <w:color w:val="900048"/>
              <w:sz w:val="20"/>
            </w:rPr>
            <w:t>storage/access</w:t>
          </w:r>
          <w:r w:rsidRPr="00ED2F58">
            <w:rPr>
              <w:b/>
              <w:color w:val="900048"/>
              <w:spacing w:val="-8"/>
              <w:sz w:val="20"/>
            </w:rPr>
            <w:t xml:space="preserve"> </w:t>
          </w:r>
          <w:r w:rsidRPr="00ED2F58">
            <w:rPr>
              <w:b/>
              <w:color w:val="900048"/>
              <w:sz w:val="20"/>
            </w:rPr>
            <w:t>method]</w:t>
          </w:r>
        </w:sdtContent>
      </w:sdt>
    </w:p>
    <w:p w14:paraId="12BECBB9" w14:textId="77777777" w:rsidR="00960C0C" w:rsidRDefault="00960C0C">
      <w:pPr>
        <w:spacing w:line="314" w:lineRule="auto"/>
        <w:rPr>
          <w:b/>
          <w:sz w:val="20"/>
        </w:rPr>
        <w:sectPr w:rsidR="00960C0C" w:rsidSect="00B80F50">
          <w:type w:val="continuous"/>
          <w:pgSz w:w="12240" w:h="15840"/>
          <w:pgMar w:top="1340" w:right="720" w:bottom="500" w:left="360" w:header="600" w:footer="304" w:gutter="0"/>
          <w:cols w:space="720"/>
        </w:sectPr>
      </w:pPr>
    </w:p>
    <w:p w14:paraId="3C9A2BE8" w14:textId="77777777" w:rsidR="00541513" w:rsidRDefault="00541513">
      <w:pPr>
        <w:pStyle w:val="BodyText"/>
        <w:spacing w:before="6"/>
        <w:rPr>
          <w:b/>
          <w:sz w:val="12"/>
        </w:rPr>
      </w:pPr>
    </w:p>
    <w:p w14:paraId="019349DD" w14:textId="05860BFD" w:rsidR="00541513" w:rsidRDefault="00541513">
      <w:pPr>
        <w:spacing w:line="30" w:lineRule="exact"/>
        <w:ind w:left="540"/>
        <w:rPr>
          <w:sz w:val="3"/>
        </w:rPr>
      </w:pPr>
    </w:p>
    <w:p w14:paraId="0A8549F4" w14:textId="77777777" w:rsidR="00541513" w:rsidRDefault="004E7E10" w:rsidP="00DF1803">
      <w:pPr>
        <w:pStyle w:val="Heading5"/>
      </w:pPr>
      <w:bookmarkStart w:id="130" w:name="SPECIAL_CIRCUMSTANCES"/>
      <w:bookmarkStart w:id="131" w:name="Off-Campus_Emergencies"/>
      <w:bookmarkStart w:id="132" w:name="[Insert_procedures_for_emergencies_occur"/>
      <w:bookmarkStart w:id="133" w:name="Field_Trips"/>
      <w:bookmarkStart w:id="134" w:name="[Insert_procedures_for_field_trips,_incl"/>
      <w:bookmarkStart w:id="135" w:name="Bus_Incidents"/>
      <w:bookmarkStart w:id="136" w:name="[Insert_procedures_for_bus_accidents_or_"/>
      <w:bookmarkStart w:id="137" w:name="Traffic_Incidents"/>
      <w:bookmarkStart w:id="138" w:name="[Insert_procedures_for_traffic_incidents"/>
      <w:bookmarkStart w:id="139" w:name="School-Sponsored_Activities_Outside"/>
      <w:bookmarkStart w:id="140" w:name="[Insert_procedures_for_events_such_as_ev"/>
      <w:bookmarkStart w:id="141" w:name="Before/After_School_Programs"/>
      <w:bookmarkStart w:id="142" w:name="[Insert_procedures_specific_to_before_an"/>
      <w:bookmarkStart w:id="143" w:name="Clubs,_Athletics,_and_Other_Events"/>
      <w:bookmarkStart w:id="144" w:name="[Insert_procedures_for_extracurricular_a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r>
        <w:rPr>
          <w:color w:val="1B294A"/>
        </w:rPr>
        <w:t>Off-Campus</w:t>
      </w:r>
      <w:r>
        <w:rPr>
          <w:color w:val="1B294A"/>
          <w:spacing w:val="8"/>
        </w:rPr>
        <w:t xml:space="preserve"> </w:t>
      </w:r>
      <w:r>
        <w:rPr>
          <w:color w:val="1B294A"/>
          <w:spacing w:val="-2"/>
        </w:rPr>
        <w:t>Emergencies</w:t>
      </w:r>
    </w:p>
    <w:sdt>
      <w:sdtPr>
        <w:rPr>
          <w:b/>
          <w:color w:val="900048"/>
          <w:sz w:val="20"/>
        </w:rPr>
        <w:id w:val="1063605286"/>
        <w:placeholder>
          <w:docPart w:val="D52B7CE5FD4643E6A65BF00CF1352988"/>
        </w:placeholder>
      </w:sdtPr>
      <w:sdtEndPr>
        <w:rPr>
          <w:spacing w:val="-2"/>
        </w:rPr>
      </w:sdtEndPr>
      <w:sdtContent>
        <w:p w14:paraId="3672BEA1" w14:textId="77777777" w:rsidR="00541513" w:rsidRDefault="004E7E10">
          <w:pPr>
            <w:spacing w:before="28"/>
            <w:ind w:left="539"/>
            <w:rPr>
              <w:b/>
              <w:sz w:val="20"/>
            </w:rPr>
          </w:pPr>
          <w:r>
            <w:rPr>
              <w:b/>
              <w:color w:val="900048"/>
              <w:sz w:val="20"/>
            </w:rPr>
            <w:t>[Insert</w:t>
          </w:r>
          <w:r>
            <w:rPr>
              <w:b/>
              <w:color w:val="900048"/>
              <w:spacing w:val="-5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procedures</w:t>
          </w:r>
          <w:r>
            <w:rPr>
              <w:b/>
              <w:color w:val="900048"/>
              <w:spacing w:val="-4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for</w:t>
          </w:r>
          <w:r>
            <w:rPr>
              <w:b/>
              <w:color w:val="900048"/>
              <w:spacing w:val="-5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emergencies</w:t>
          </w:r>
          <w:r>
            <w:rPr>
              <w:b/>
              <w:color w:val="900048"/>
              <w:spacing w:val="-4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occurring</w:t>
          </w:r>
          <w:r>
            <w:rPr>
              <w:b/>
              <w:color w:val="900048"/>
              <w:spacing w:val="-5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off</w:t>
          </w:r>
          <w:r>
            <w:rPr>
              <w:b/>
              <w:color w:val="900048"/>
              <w:spacing w:val="-4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campus</w:t>
          </w:r>
          <w:r>
            <w:rPr>
              <w:b/>
              <w:color w:val="900048"/>
              <w:spacing w:val="-5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that</w:t>
          </w:r>
          <w:r>
            <w:rPr>
              <w:b/>
              <w:color w:val="900048"/>
              <w:spacing w:val="-4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may</w:t>
          </w:r>
          <w:r>
            <w:rPr>
              <w:b/>
              <w:color w:val="900048"/>
              <w:spacing w:val="-5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affect</w:t>
          </w:r>
          <w:r>
            <w:rPr>
              <w:b/>
              <w:color w:val="900048"/>
              <w:spacing w:val="-4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the</w:t>
          </w:r>
          <w:r>
            <w:rPr>
              <w:b/>
              <w:color w:val="900048"/>
              <w:spacing w:val="-5"/>
              <w:sz w:val="20"/>
            </w:rPr>
            <w:t xml:space="preserve"> </w:t>
          </w:r>
          <w:r>
            <w:rPr>
              <w:b/>
              <w:color w:val="900048"/>
              <w:spacing w:val="-2"/>
              <w:sz w:val="20"/>
            </w:rPr>
            <w:t>school]</w:t>
          </w:r>
        </w:p>
      </w:sdtContent>
    </w:sdt>
    <w:p w14:paraId="6B07F32D" w14:textId="77777777" w:rsidR="00541513" w:rsidRDefault="00541513">
      <w:pPr>
        <w:pStyle w:val="BodyText"/>
        <w:spacing w:before="179"/>
        <w:rPr>
          <w:b/>
        </w:rPr>
      </w:pPr>
    </w:p>
    <w:p w14:paraId="2B08EED9" w14:textId="77777777" w:rsidR="00541513" w:rsidRDefault="004E7E10">
      <w:pPr>
        <w:pStyle w:val="Heading5"/>
      </w:pPr>
      <w:r>
        <w:rPr>
          <w:color w:val="1B294A"/>
        </w:rPr>
        <w:t>Field</w:t>
      </w:r>
      <w:r>
        <w:rPr>
          <w:color w:val="1B294A"/>
          <w:spacing w:val="-2"/>
        </w:rPr>
        <w:t xml:space="preserve"> Trips</w:t>
      </w:r>
    </w:p>
    <w:sdt>
      <w:sdtPr>
        <w:rPr>
          <w:b/>
          <w:color w:val="900048"/>
          <w:spacing w:val="-2"/>
          <w:sz w:val="20"/>
        </w:rPr>
        <w:id w:val="2083717927"/>
        <w:placeholder>
          <w:docPart w:val="D52B7CE5FD4643E6A65BF00CF1352988"/>
        </w:placeholder>
      </w:sdtPr>
      <w:sdtEndPr/>
      <w:sdtContent>
        <w:p w14:paraId="10BFCB15" w14:textId="77777777" w:rsidR="00541513" w:rsidRDefault="004E7E10">
          <w:pPr>
            <w:spacing w:before="134"/>
            <w:ind w:left="516"/>
            <w:rPr>
              <w:b/>
              <w:sz w:val="20"/>
            </w:rPr>
          </w:pPr>
          <w:r>
            <w:rPr>
              <w:b/>
              <w:color w:val="900048"/>
              <w:spacing w:val="-2"/>
              <w:sz w:val="20"/>
            </w:rPr>
            <w:t>[Insert</w:t>
          </w:r>
          <w:r>
            <w:rPr>
              <w:b/>
              <w:color w:val="900048"/>
              <w:spacing w:val="6"/>
              <w:sz w:val="20"/>
            </w:rPr>
            <w:t xml:space="preserve"> </w:t>
          </w:r>
          <w:r>
            <w:rPr>
              <w:b/>
              <w:color w:val="900048"/>
              <w:spacing w:val="-2"/>
              <w:sz w:val="20"/>
            </w:rPr>
            <w:t>procedures</w:t>
          </w:r>
          <w:r>
            <w:rPr>
              <w:b/>
              <w:color w:val="900048"/>
              <w:spacing w:val="6"/>
              <w:sz w:val="20"/>
            </w:rPr>
            <w:t xml:space="preserve"> </w:t>
          </w:r>
          <w:r>
            <w:rPr>
              <w:b/>
              <w:color w:val="900048"/>
              <w:spacing w:val="-2"/>
              <w:sz w:val="20"/>
            </w:rPr>
            <w:t>for</w:t>
          </w:r>
          <w:r>
            <w:rPr>
              <w:b/>
              <w:color w:val="900048"/>
              <w:spacing w:val="6"/>
              <w:sz w:val="20"/>
            </w:rPr>
            <w:t xml:space="preserve"> </w:t>
          </w:r>
          <w:r>
            <w:rPr>
              <w:b/>
              <w:color w:val="900048"/>
              <w:spacing w:val="-2"/>
              <w:sz w:val="20"/>
            </w:rPr>
            <w:t>field</w:t>
          </w:r>
          <w:r>
            <w:rPr>
              <w:b/>
              <w:color w:val="900048"/>
              <w:spacing w:val="7"/>
              <w:sz w:val="20"/>
            </w:rPr>
            <w:t xml:space="preserve"> </w:t>
          </w:r>
          <w:r>
            <w:rPr>
              <w:b/>
              <w:color w:val="900048"/>
              <w:spacing w:val="-2"/>
              <w:sz w:val="20"/>
            </w:rPr>
            <w:t>trips,</w:t>
          </w:r>
          <w:r>
            <w:rPr>
              <w:b/>
              <w:color w:val="900048"/>
              <w:spacing w:val="6"/>
              <w:sz w:val="20"/>
            </w:rPr>
            <w:t xml:space="preserve"> </w:t>
          </w:r>
          <w:r>
            <w:rPr>
              <w:b/>
              <w:color w:val="900048"/>
              <w:spacing w:val="-2"/>
              <w:sz w:val="20"/>
            </w:rPr>
            <w:t>including</w:t>
          </w:r>
          <w:r>
            <w:rPr>
              <w:b/>
              <w:color w:val="900048"/>
              <w:spacing w:val="6"/>
              <w:sz w:val="20"/>
            </w:rPr>
            <w:t xml:space="preserve"> </w:t>
          </w:r>
          <w:r>
            <w:rPr>
              <w:b/>
              <w:color w:val="900048"/>
              <w:spacing w:val="-2"/>
              <w:sz w:val="20"/>
            </w:rPr>
            <w:t>communication</w:t>
          </w:r>
          <w:r>
            <w:rPr>
              <w:b/>
              <w:color w:val="900048"/>
              <w:spacing w:val="7"/>
              <w:sz w:val="20"/>
            </w:rPr>
            <w:t xml:space="preserve"> </w:t>
          </w:r>
          <w:r>
            <w:rPr>
              <w:b/>
              <w:color w:val="900048"/>
              <w:spacing w:val="-2"/>
              <w:sz w:val="20"/>
            </w:rPr>
            <w:t>and</w:t>
          </w:r>
          <w:r>
            <w:rPr>
              <w:b/>
              <w:color w:val="900048"/>
              <w:spacing w:val="6"/>
              <w:sz w:val="20"/>
            </w:rPr>
            <w:t xml:space="preserve"> </w:t>
          </w:r>
          <w:r>
            <w:rPr>
              <w:b/>
              <w:color w:val="900048"/>
              <w:spacing w:val="-2"/>
              <w:sz w:val="20"/>
            </w:rPr>
            <w:t>accountability]</w:t>
          </w:r>
        </w:p>
      </w:sdtContent>
    </w:sdt>
    <w:p w14:paraId="28DEACB6" w14:textId="77777777" w:rsidR="00541513" w:rsidRDefault="00541513">
      <w:pPr>
        <w:pStyle w:val="BodyText"/>
        <w:spacing w:before="73"/>
        <w:rPr>
          <w:b/>
        </w:rPr>
      </w:pPr>
    </w:p>
    <w:p w14:paraId="019491EC" w14:textId="77777777" w:rsidR="00541513" w:rsidRDefault="004E7E10">
      <w:pPr>
        <w:pStyle w:val="Heading5"/>
      </w:pPr>
      <w:r>
        <w:rPr>
          <w:color w:val="1B294A"/>
        </w:rPr>
        <w:t>Bus</w:t>
      </w:r>
      <w:r>
        <w:rPr>
          <w:color w:val="1B294A"/>
          <w:spacing w:val="12"/>
        </w:rPr>
        <w:t xml:space="preserve"> </w:t>
      </w:r>
      <w:r>
        <w:rPr>
          <w:color w:val="1B294A"/>
          <w:spacing w:val="-2"/>
        </w:rPr>
        <w:t>Incidents</w:t>
      </w:r>
    </w:p>
    <w:sdt>
      <w:sdtPr>
        <w:rPr>
          <w:b/>
          <w:color w:val="900048"/>
          <w:sz w:val="20"/>
        </w:rPr>
        <w:id w:val="322862438"/>
        <w:placeholder>
          <w:docPart w:val="D52B7CE5FD4643E6A65BF00CF1352988"/>
        </w:placeholder>
      </w:sdtPr>
      <w:sdtEndPr>
        <w:rPr>
          <w:spacing w:val="-2"/>
        </w:rPr>
      </w:sdtEndPr>
      <w:sdtContent>
        <w:p w14:paraId="3BAEA902" w14:textId="7C894421" w:rsidR="00541513" w:rsidRDefault="004E7E10">
          <w:pPr>
            <w:spacing w:before="28"/>
            <w:ind w:left="539"/>
            <w:rPr>
              <w:b/>
              <w:sz w:val="20"/>
            </w:rPr>
          </w:pPr>
          <w:r>
            <w:rPr>
              <w:b/>
              <w:color w:val="900048"/>
              <w:sz w:val="20"/>
            </w:rPr>
            <w:t>[Insert</w:t>
          </w:r>
          <w:r>
            <w:rPr>
              <w:b/>
              <w:color w:val="900048"/>
              <w:spacing w:val="-6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procedures</w:t>
          </w:r>
          <w:r>
            <w:rPr>
              <w:b/>
              <w:color w:val="900048"/>
              <w:spacing w:val="-6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for</w:t>
          </w:r>
          <w:r>
            <w:rPr>
              <w:b/>
              <w:color w:val="900048"/>
              <w:spacing w:val="-6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bus</w:t>
          </w:r>
          <w:r>
            <w:rPr>
              <w:b/>
              <w:color w:val="900048"/>
              <w:spacing w:val="-6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incidents</w:t>
          </w:r>
          <w:r>
            <w:rPr>
              <w:b/>
              <w:color w:val="900048"/>
              <w:spacing w:val="-6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during</w:t>
          </w:r>
          <w:r>
            <w:rPr>
              <w:b/>
              <w:color w:val="900048"/>
              <w:spacing w:val="-6"/>
              <w:sz w:val="20"/>
            </w:rPr>
            <w:t xml:space="preserve"> </w:t>
          </w:r>
          <w:r>
            <w:rPr>
              <w:b/>
              <w:color w:val="900048"/>
              <w:spacing w:val="-2"/>
              <w:sz w:val="20"/>
            </w:rPr>
            <w:t>transport]</w:t>
          </w:r>
        </w:p>
      </w:sdtContent>
    </w:sdt>
    <w:p w14:paraId="369673E4" w14:textId="77777777" w:rsidR="00541513" w:rsidRDefault="00541513">
      <w:pPr>
        <w:pStyle w:val="BodyText"/>
        <w:spacing w:before="179"/>
        <w:rPr>
          <w:b/>
        </w:rPr>
      </w:pPr>
    </w:p>
    <w:p w14:paraId="44E8BFAE" w14:textId="77777777" w:rsidR="00541513" w:rsidRDefault="004E7E10">
      <w:pPr>
        <w:pStyle w:val="Heading5"/>
      </w:pPr>
      <w:r>
        <w:rPr>
          <w:color w:val="1B294A"/>
        </w:rPr>
        <w:t>Traffic</w:t>
      </w:r>
      <w:r>
        <w:rPr>
          <w:color w:val="1B294A"/>
          <w:spacing w:val="-2"/>
        </w:rPr>
        <w:t xml:space="preserve"> Incidents</w:t>
      </w:r>
    </w:p>
    <w:sdt>
      <w:sdtPr>
        <w:rPr>
          <w:b/>
          <w:color w:val="900048"/>
          <w:sz w:val="20"/>
        </w:rPr>
        <w:id w:val="-991954396"/>
        <w:placeholder>
          <w:docPart w:val="D52B7CE5FD4643E6A65BF00CF1352988"/>
        </w:placeholder>
      </w:sdtPr>
      <w:sdtEndPr>
        <w:rPr>
          <w:spacing w:val="-2"/>
        </w:rPr>
      </w:sdtEndPr>
      <w:sdtContent>
        <w:p w14:paraId="300E457D" w14:textId="77777777" w:rsidR="00541513" w:rsidRDefault="004E7E10">
          <w:pPr>
            <w:spacing w:before="28"/>
            <w:ind w:left="539"/>
            <w:rPr>
              <w:b/>
              <w:sz w:val="20"/>
            </w:rPr>
          </w:pPr>
          <w:r>
            <w:rPr>
              <w:b/>
              <w:color w:val="900048"/>
              <w:sz w:val="20"/>
            </w:rPr>
            <w:t>[Insert</w:t>
          </w:r>
          <w:r>
            <w:rPr>
              <w:b/>
              <w:color w:val="900048"/>
              <w:spacing w:val="-6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procedures</w:t>
          </w:r>
          <w:r>
            <w:rPr>
              <w:b/>
              <w:color w:val="900048"/>
              <w:spacing w:val="-5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for</w:t>
          </w:r>
          <w:r>
            <w:rPr>
              <w:b/>
              <w:color w:val="900048"/>
              <w:spacing w:val="-6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traffic</w:t>
          </w:r>
          <w:r>
            <w:rPr>
              <w:b/>
              <w:color w:val="900048"/>
              <w:spacing w:val="-5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incidents</w:t>
          </w:r>
          <w:r>
            <w:rPr>
              <w:b/>
              <w:color w:val="900048"/>
              <w:spacing w:val="-6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near</w:t>
          </w:r>
          <w:r>
            <w:rPr>
              <w:b/>
              <w:color w:val="900048"/>
              <w:spacing w:val="-5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or</w:t>
          </w:r>
          <w:r>
            <w:rPr>
              <w:b/>
              <w:color w:val="900048"/>
              <w:spacing w:val="-5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affecting</w:t>
          </w:r>
          <w:r>
            <w:rPr>
              <w:b/>
              <w:color w:val="900048"/>
              <w:spacing w:val="-6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the</w:t>
          </w:r>
          <w:r>
            <w:rPr>
              <w:b/>
              <w:color w:val="900048"/>
              <w:spacing w:val="-5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school</w:t>
          </w:r>
          <w:r>
            <w:rPr>
              <w:b/>
              <w:color w:val="900048"/>
              <w:spacing w:val="-6"/>
              <w:sz w:val="20"/>
            </w:rPr>
            <w:t xml:space="preserve"> </w:t>
          </w:r>
          <w:r>
            <w:rPr>
              <w:b/>
              <w:color w:val="900048"/>
              <w:spacing w:val="-2"/>
              <w:sz w:val="20"/>
            </w:rPr>
            <w:t>campus]</w:t>
          </w:r>
        </w:p>
      </w:sdtContent>
    </w:sdt>
    <w:p w14:paraId="2E8C86A1" w14:textId="77777777" w:rsidR="00541513" w:rsidRDefault="00541513">
      <w:pPr>
        <w:pStyle w:val="BodyText"/>
        <w:spacing w:before="179"/>
        <w:rPr>
          <w:b/>
        </w:rPr>
      </w:pPr>
    </w:p>
    <w:p w14:paraId="6015AD7F" w14:textId="77777777" w:rsidR="00541513" w:rsidRDefault="004E7E10">
      <w:pPr>
        <w:pStyle w:val="Heading5"/>
      </w:pPr>
      <w:r>
        <w:rPr>
          <w:color w:val="1B294A"/>
        </w:rPr>
        <w:t>School-Sponsored</w:t>
      </w:r>
      <w:r>
        <w:rPr>
          <w:color w:val="1B294A"/>
          <w:spacing w:val="-6"/>
        </w:rPr>
        <w:t xml:space="preserve"> </w:t>
      </w:r>
      <w:r>
        <w:rPr>
          <w:color w:val="1B294A"/>
        </w:rPr>
        <w:t>Activities</w:t>
      </w:r>
      <w:r>
        <w:rPr>
          <w:color w:val="1B294A"/>
          <w:spacing w:val="-5"/>
        </w:rPr>
        <w:t xml:space="preserve"> </w:t>
      </w:r>
      <w:r>
        <w:rPr>
          <w:color w:val="1B294A"/>
          <w:spacing w:val="-2"/>
        </w:rPr>
        <w:t>Outside</w:t>
      </w:r>
    </w:p>
    <w:sdt>
      <w:sdtPr>
        <w:rPr>
          <w:b/>
          <w:color w:val="900048"/>
          <w:sz w:val="20"/>
        </w:rPr>
        <w:id w:val="-1809616300"/>
        <w:placeholder>
          <w:docPart w:val="D52B7CE5FD4643E6A65BF00CF1352988"/>
        </w:placeholder>
      </w:sdtPr>
      <w:sdtEndPr>
        <w:rPr>
          <w:spacing w:val="-2"/>
        </w:rPr>
      </w:sdtEndPr>
      <w:sdtContent>
        <w:p w14:paraId="3AADC744" w14:textId="77777777" w:rsidR="00541513" w:rsidRDefault="004E7E10">
          <w:pPr>
            <w:spacing w:before="28"/>
            <w:ind w:left="539"/>
            <w:rPr>
              <w:b/>
              <w:sz w:val="20"/>
            </w:rPr>
          </w:pPr>
          <w:r>
            <w:rPr>
              <w:b/>
              <w:color w:val="900048"/>
              <w:sz w:val="20"/>
            </w:rPr>
            <w:t>[Insert</w:t>
          </w:r>
          <w:r>
            <w:rPr>
              <w:b/>
              <w:color w:val="900048"/>
              <w:spacing w:val="-7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procedures</w:t>
          </w:r>
          <w:r>
            <w:rPr>
              <w:b/>
              <w:color w:val="900048"/>
              <w:spacing w:val="-7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for</w:t>
          </w:r>
          <w:r>
            <w:rPr>
              <w:b/>
              <w:color w:val="900048"/>
              <w:spacing w:val="-6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events</w:t>
          </w:r>
          <w:r>
            <w:rPr>
              <w:b/>
              <w:color w:val="900048"/>
              <w:spacing w:val="-7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such</w:t>
          </w:r>
          <w:r>
            <w:rPr>
              <w:b/>
              <w:color w:val="900048"/>
              <w:spacing w:val="-6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as</w:t>
          </w:r>
          <w:r>
            <w:rPr>
              <w:b/>
              <w:color w:val="900048"/>
              <w:spacing w:val="-7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evening</w:t>
          </w:r>
          <w:r>
            <w:rPr>
              <w:b/>
              <w:color w:val="900048"/>
              <w:spacing w:val="-6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performances,</w:t>
          </w:r>
          <w:r>
            <w:rPr>
              <w:b/>
              <w:color w:val="900048"/>
              <w:spacing w:val="-7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weekend</w:t>
          </w:r>
          <w:r>
            <w:rPr>
              <w:b/>
              <w:color w:val="900048"/>
              <w:spacing w:val="-6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activities,</w:t>
          </w:r>
          <w:r>
            <w:rPr>
              <w:b/>
              <w:color w:val="900048"/>
              <w:spacing w:val="-7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or</w:t>
          </w:r>
          <w:r>
            <w:rPr>
              <w:b/>
              <w:color w:val="900048"/>
              <w:spacing w:val="-6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summer</w:t>
          </w:r>
          <w:r>
            <w:rPr>
              <w:b/>
              <w:color w:val="900048"/>
              <w:spacing w:val="-7"/>
              <w:sz w:val="20"/>
            </w:rPr>
            <w:t xml:space="preserve"> </w:t>
          </w:r>
          <w:r>
            <w:rPr>
              <w:b/>
              <w:color w:val="900048"/>
              <w:spacing w:val="-2"/>
              <w:sz w:val="20"/>
            </w:rPr>
            <w:t>programs]</w:t>
          </w:r>
        </w:p>
      </w:sdtContent>
    </w:sdt>
    <w:p w14:paraId="37C24549" w14:textId="77777777" w:rsidR="00541513" w:rsidRDefault="00541513">
      <w:pPr>
        <w:pStyle w:val="BodyText"/>
        <w:spacing w:before="179"/>
        <w:rPr>
          <w:b/>
        </w:rPr>
      </w:pPr>
    </w:p>
    <w:p w14:paraId="32E8C33C" w14:textId="77777777" w:rsidR="00541513" w:rsidRDefault="004E7E10">
      <w:pPr>
        <w:pStyle w:val="Heading5"/>
      </w:pPr>
      <w:r>
        <w:rPr>
          <w:color w:val="1B294A"/>
        </w:rPr>
        <w:t>Before/After</w:t>
      </w:r>
      <w:r>
        <w:rPr>
          <w:color w:val="1B294A"/>
          <w:spacing w:val="8"/>
        </w:rPr>
        <w:t xml:space="preserve"> </w:t>
      </w:r>
      <w:r>
        <w:rPr>
          <w:color w:val="1B294A"/>
        </w:rPr>
        <w:t>School</w:t>
      </w:r>
      <w:r>
        <w:rPr>
          <w:color w:val="1B294A"/>
          <w:spacing w:val="9"/>
        </w:rPr>
        <w:t xml:space="preserve"> </w:t>
      </w:r>
      <w:r>
        <w:rPr>
          <w:color w:val="1B294A"/>
          <w:spacing w:val="-2"/>
        </w:rPr>
        <w:t>Programs</w:t>
      </w:r>
    </w:p>
    <w:sdt>
      <w:sdtPr>
        <w:rPr>
          <w:b/>
          <w:color w:val="900048"/>
          <w:sz w:val="20"/>
        </w:rPr>
        <w:id w:val="455223184"/>
        <w:placeholder>
          <w:docPart w:val="D52B7CE5FD4643E6A65BF00CF1352988"/>
        </w:placeholder>
      </w:sdtPr>
      <w:sdtEndPr>
        <w:rPr>
          <w:spacing w:val="-2"/>
        </w:rPr>
      </w:sdtEndPr>
      <w:sdtContent>
        <w:p w14:paraId="269693BD" w14:textId="77777777" w:rsidR="00541513" w:rsidRDefault="004E7E10">
          <w:pPr>
            <w:spacing w:before="27"/>
            <w:ind w:left="539"/>
            <w:rPr>
              <w:b/>
              <w:sz w:val="20"/>
            </w:rPr>
          </w:pPr>
          <w:r>
            <w:rPr>
              <w:b/>
              <w:color w:val="900048"/>
              <w:sz w:val="20"/>
            </w:rPr>
            <w:t>[Insert</w:t>
          </w:r>
          <w:r>
            <w:rPr>
              <w:b/>
              <w:color w:val="900048"/>
              <w:spacing w:val="-5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procedures</w:t>
          </w:r>
          <w:r>
            <w:rPr>
              <w:b/>
              <w:color w:val="900048"/>
              <w:spacing w:val="-4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specific</w:t>
          </w:r>
          <w:r>
            <w:rPr>
              <w:b/>
              <w:color w:val="900048"/>
              <w:spacing w:val="-4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to</w:t>
          </w:r>
          <w:r>
            <w:rPr>
              <w:b/>
              <w:color w:val="900048"/>
              <w:spacing w:val="-5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before</w:t>
          </w:r>
          <w:r>
            <w:rPr>
              <w:b/>
              <w:color w:val="900048"/>
              <w:spacing w:val="-4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and</w:t>
          </w:r>
          <w:r>
            <w:rPr>
              <w:b/>
              <w:color w:val="900048"/>
              <w:spacing w:val="-4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after</w:t>
          </w:r>
          <w:r>
            <w:rPr>
              <w:b/>
              <w:color w:val="900048"/>
              <w:spacing w:val="-5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school</w:t>
          </w:r>
          <w:r>
            <w:rPr>
              <w:b/>
              <w:color w:val="900048"/>
              <w:spacing w:val="-4"/>
              <w:sz w:val="20"/>
            </w:rPr>
            <w:t xml:space="preserve"> </w:t>
          </w:r>
          <w:r>
            <w:rPr>
              <w:b/>
              <w:color w:val="900048"/>
              <w:sz w:val="20"/>
            </w:rPr>
            <w:t>care</w:t>
          </w:r>
          <w:r>
            <w:rPr>
              <w:b/>
              <w:color w:val="900048"/>
              <w:spacing w:val="-4"/>
              <w:sz w:val="20"/>
            </w:rPr>
            <w:t xml:space="preserve"> </w:t>
          </w:r>
          <w:r>
            <w:rPr>
              <w:b/>
              <w:color w:val="900048"/>
              <w:spacing w:val="-2"/>
              <w:sz w:val="20"/>
            </w:rPr>
            <w:t>programs]</w:t>
          </w:r>
        </w:p>
      </w:sdtContent>
    </w:sdt>
    <w:p w14:paraId="79AE8350" w14:textId="77777777" w:rsidR="00541513" w:rsidRDefault="00541513">
      <w:pPr>
        <w:pStyle w:val="BodyText"/>
        <w:spacing w:before="180"/>
        <w:rPr>
          <w:b/>
        </w:rPr>
      </w:pPr>
    </w:p>
    <w:p w14:paraId="36F0831B" w14:textId="77777777" w:rsidR="00541513" w:rsidRDefault="004E7E10">
      <w:pPr>
        <w:pStyle w:val="Heading5"/>
      </w:pPr>
      <w:r>
        <w:rPr>
          <w:color w:val="1B294A"/>
        </w:rPr>
        <w:t>Clubs,</w:t>
      </w:r>
      <w:r>
        <w:rPr>
          <w:color w:val="1B294A"/>
          <w:spacing w:val="-2"/>
        </w:rPr>
        <w:t xml:space="preserve"> </w:t>
      </w:r>
      <w:r>
        <w:rPr>
          <w:color w:val="1B294A"/>
        </w:rPr>
        <w:t>Athletics,</w:t>
      </w:r>
      <w:r>
        <w:rPr>
          <w:color w:val="1B294A"/>
          <w:spacing w:val="-1"/>
        </w:rPr>
        <w:t xml:space="preserve"> </w:t>
      </w:r>
      <w:r>
        <w:rPr>
          <w:color w:val="1B294A"/>
        </w:rPr>
        <w:t>and</w:t>
      </w:r>
      <w:r>
        <w:rPr>
          <w:color w:val="1B294A"/>
          <w:spacing w:val="-1"/>
        </w:rPr>
        <w:t xml:space="preserve"> </w:t>
      </w:r>
      <w:r>
        <w:rPr>
          <w:color w:val="1B294A"/>
        </w:rPr>
        <w:t>Other</w:t>
      </w:r>
      <w:r>
        <w:rPr>
          <w:color w:val="1B294A"/>
          <w:spacing w:val="-1"/>
        </w:rPr>
        <w:t xml:space="preserve"> </w:t>
      </w:r>
      <w:r>
        <w:rPr>
          <w:color w:val="1B294A"/>
          <w:spacing w:val="-2"/>
        </w:rPr>
        <w:t>Events</w:t>
      </w:r>
    </w:p>
    <w:sdt>
      <w:sdtPr>
        <w:rPr>
          <w:b/>
          <w:color w:val="900048"/>
          <w:spacing w:val="-2"/>
          <w:sz w:val="20"/>
        </w:rPr>
        <w:id w:val="1272447776"/>
        <w:placeholder>
          <w:docPart w:val="D52B7CE5FD4643E6A65BF00CF1352988"/>
        </w:placeholder>
      </w:sdtPr>
      <w:sdtEndPr/>
      <w:sdtContent>
        <w:p w14:paraId="43E28424" w14:textId="77777777" w:rsidR="00541513" w:rsidRDefault="004E7E10">
          <w:pPr>
            <w:spacing w:before="28"/>
            <w:ind w:left="539"/>
            <w:rPr>
              <w:b/>
              <w:sz w:val="20"/>
            </w:rPr>
          </w:pPr>
          <w:r>
            <w:rPr>
              <w:b/>
              <w:color w:val="900048"/>
              <w:spacing w:val="-2"/>
              <w:sz w:val="20"/>
            </w:rPr>
            <w:t>[Insert</w:t>
          </w:r>
          <w:r>
            <w:rPr>
              <w:b/>
              <w:color w:val="900048"/>
              <w:spacing w:val="-1"/>
              <w:sz w:val="20"/>
            </w:rPr>
            <w:t xml:space="preserve"> </w:t>
          </w:r>
          <w:r>
            <w:rPr>
              <w:b/>
              <w:color w:val="900048"/>
              <w:spacing w:val="-2"/>
              <w:sz w:val="20"/>
            </w:rPr>
            <w:t>procedures</w:t>
          </w:r>
          <w:r>
            <w:rPr>
              <w:b/>
              <w:color w:val="900048"/>
              <w:spacing w:val="-1"/>
              <w:sz w:val="20"/>
            </w:rPr>
            <w:t xml:space="preserve"> </w:t>
          </w:r>
          <w:r>
            <w:rPr>
              <w:b/>
              <w:color w:val="900048"/>
              <w:spacing w:val="-2"/>
              <w:sz w:val="20"/>
            </w:rPr>
            <w:t>for</w:t>
          </w:r>
          <w:r>
            <w:rPr>
              <w:b/>
              <w:color w:val="900048"/>
              <w:spacing w:val="-1"/>
              <w:sz w:val="20"/>
            </w:rPr>
            <w:t xml:space="preserve"> </w:t>
          </w:r>
          <w:r>
            <w:rPr>
              <w:b/>
              <w:color w:val="900048"/>
              <w:spacing w:val="-2"/>
              <w:sz w:val="20"/>
            </w:rPr>
            <w:t>extracurricular</w:t>
          </w:r>
          <w:r>
            <w:rPr>
              <w:b/>
              <w:color w:val="900048"/>
              <w:sz w:val="20"/>
            </w:rPr>
            <w:t xml:space="preserve"> </w:t>
          </w:r>
          <w:r>
            <w:rPr>
              <w:b/>
              <w:color w:val="900048"/>
              <w:spacing w:val="-2"/>
              <w:sz w:val="20"/>
            </w:rPr>
            <w:t>activities</w:t>
          </w:r>
          <w:r>
            <w:rPr>
              <w:b/>
              <w:color w:val="900048"/>
              <w:spacing w:val="-1"/>
              <w:sz w:val="20"/>
            </w:rPr>
            <w:t xml:space="preserve"> </w:t>
          </w:r>
          <w:r>
            <w:rPr>
              <w:b/>
              <w:color w:val="900048"/>
              <w:spacing w:val="-2"/>
              <w:sz w:val="20"/>
            </w:rPr>
            <w:t>occurring</w:t>
          </w:r>
          <w:r>
            <w:rPr>
              <w:b/>
              <w:color w:val="900048"/>
              <w:spacing w:val="-1"/>
              <w:sz w:val="20"/>
            </w:rPr>
            <w:t xml:space="preserve"> </w:t>
          </w:r>
          <w:r>
            <w:rPr>
              <w:b/>
              <w:color w:val="900048"/>
              <w:spacing w:val="-2"/>
              <w:sz w:val="20"/>
            </w:rPr>
            <w:t>outside</w:t>
          </w:r>
          <w:r>
            <w:rPr>
              <w:b/>
              <w:color w:val="900048"/>
              <w:spacing w:val="-1"/>
              <w:sz w:val="20"/>
            </w:rPr>
            <w:t xml:space="preserve"> </w:t>
          </w:r>
          <w:r>
            <w:rPr>
              <w:b/>
              <w:color w:val="900048"/>
              <w:spacing w:val="-2"/>
              <w:sz w:val="20"/>
            </w:rPr>
            <w:t>regular</w:t>
          </w:r>
          <w:r>
            <w:rPr>
              <w:b/>
              <w:color w:val="900048"/>
              <w:sz w:val="20"/>
            </w:rPr>
            <w:t xml:space="preserve"> </w:t>
          </w:r>
          <w:r>
            <w:rPr>
              <w:b/>
              <w:color w:val="900048"/>
              <w:spacing w:val="-2"/>
              <w:sz w:val="20"/>
            </w:rPr>
            <w:t>hours]</w:t>
          </w:r>
        </w:p>
      </w:sdtContent>
    </w:sdt>
    <w:p w14:paraId="63F4310B" w14:textId="77777777" w:rsidR="00541513" w:rsidRDefault="00541513">
      <w:pPr>
        <w:rPr>
          <w:b/>
          <w:sz w:val="20"/>
        </w:rPr>
        <w:sectPr w:rsidR="00541513" w:rsidSect="00DF1803">
          <w:headerReference w:type="default" r:id="rId52"/>
          <w:footerReference w:type="default" r:id="rId53"/>
          <w:pgSz w:w="12240" w:h="15840"/>
          <w:pgMar w:top="1526" w:right="720" w:bottom="504" w:left="360" w:header="605" w:footer="302" w:gutter="0"/>
          <w:cols w:space="720"/>
        </w:sectPr>
      </w:pPr>
    </w:p>
    <w:p w14:paraId="2A0A5647" w14:textId="77777777" w:rsidR="00541513" w:rsidRDefault="00541513">
      <w:pPr>
        <w:pStyle w:val="BodyText"/>
        <w:spacing w:before="6"/>
        <w:rPr>
          <w:b/>
          <w:sz w:val="12"/>
        </w:rPr>
      </w:pPr>
    </w:p>
    <w:p w14:paraId="699CAF1E" w14:textId="16579427" w:rsidR="00541513" w:rsidRDefault="00541513">
      <w:pPr>
        <w:spacing w:line="30" w:lineRule="exact"/>
        <w:ind w:left="540"/>
        <w:rPr>
          <w:sz w:val="3"/>
        </w:rPr>
      </w:pPr>
    </w:p>
    <w:p w14:paraId="3AF6FD1F" w14:textId="77777777" w:rsidR="00541513" w:rsidRDefault="004E7E10" w:rsidP="00425BC1">
      <w:pPr>
        <w:pStyle w:val="BodyText"/>
        <w:spacing w:line="269" w:lineRule="auto"/>
        <w:ind w:left="533" w:right="403"/>
      </w:pPr>
      <w:bookmarkStart w:id="145" w:name="RESPONSE_ANNEXES"/>
      <w:bookmarkStart w:id="146" w:name="Each_annex_must_document_response_action"/>
      <w:bookmarkStart w:id="147" w:name="Required_Response_Annexes"/>
      <w:bookmarkStart w:id="148" w:name="Hold_Annex______[Attach_Annex]"/>
      <w:bookmarkStart w:id="149" w:name="Must_include:"/>
      <w:bookmarkStart w:id="150" w:name="Response_Actions"/>
      <w:bookmarkStart w:id="151" w:name="Communication_Procedures"/>
      <w:bookmarkStart w:id="152" w:name="Support_Considerations"/>
      <w:bookmarkStart w:id="153" w:name="DAFN_Support"/>
      <w:bookmarkStart w:id="154" w:name="Secure_Annex___[Attach_Annex]"/>
      <w:bookmarkStart w:id="155" w:name="Shelter_Annex___[Attach_Annex]"/>
      <w:bookmarkStart w:id="156" w:name="Lockdown_Annex___[Attach_Annex]"/>
      <w:bookmarkStart w:id="157" w:name="Evacuation_Annex______[Attach_Annex]"/>
      <w:bookmarkStart w:id="158" w:name="Reunification_Annex__[Attach_Annex]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r>
        <w:rPr>
          <w:color w:val="2B2B2B"/>
        </w:rPr>
        <w:t>Each annex must document response actions, communication procedures, support considerations for students and</w:t>
      </w:r>
      <w:r>
        <w:rPr>
          <w:color w:val="2B2B2B"/>
          <w:spacing w:val="40"/>
        </w:rPr>
        <w:t xml:space="preserve"> </w:t>
      </w:r>
      <w:r>
        <w:rPr>
          <w:color w:val="2B2B2B"/>
        </w:rPr>
        <w:t>staff, and support for individuals with DAFN.</w:t>
      </w:r>
    </w:p>
    <w:p w14:paraId="30596554" w14:textId="77777777" w:rsidR="00541513" w:rsidRDefault="004E7E10" w:rsidP="00BC76FC">
      <w:pPr>
        <w:pStyle w:val="Heading5"/>
        <w:spacing w:before="120"/>
      </w:pPr>
      <w:r>
        <w:rPr>
          <w:color w:val="1B294A"/>
        </w:rPr>
        <w:t>Required</w:t>
      </w:r>
      <w:r>
        <w:rPr>
          <w:color w:val="1B294A"/>
          <w:spacing w:val="-3"/>
        </w:rPr>
        <w:t xml:space="preserve"> </w:t>
      </w:r>
      <w:r>
        <w:rPr>
          <w:color w:val="1B294A"/>
        </w:rPr>
        <w:t>Response</w:t>
      </w:r>
      <w:r>
        <w:rPr>
          <w:color w:val="1B294A"/>
          <w:spacing w:val="-2"/>
        </w:rPr>
        <w:t xml:space="preserve"> Annexes</w:t>
      </w:r>
    </w:p>
    <w:p w14:paraId="709123E6" w14:textId="4BD292BE" w:rsidR="00541513" w:rsidRDefault="004E7E10">
      <w:pPr>
        <w:pStyle w:val="BodyText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2682BC6E" wp14:editId="2F94AB08">
                <wp:simplePos x="0" y="0"/>
                <wp:positionH relativeFrom="page">
                  <wp:posOffset>574040</wp:posOffset>
                </wp:positionH>
                <wp:positionV relativeFrom="paragraph">
                  <wp:posOffset>92548</wp:posOffset>
                </wp:positionV>
                <wp:extent cx="6629400" cy="38100"/>
                <wp:effectExtent l="0" t="0" r="0" b="0"/>
                <wp:wrapTopAndBottom/>
                <wp:docPr id="182" name="Graphic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 h="38100">
                              <a:moveTo>
                                <a:pt x="66293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6629399" y="0"/>
                              </a:lnTo>
                              <a:lnTo>
                                <a:pt x="66293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601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D24261" id="Graphic 182" o:spid="_x0000_s1026" style="position:absolute;margin-left:45.2pt;margin-top:7.3pt;width:522pt;height:3pt;z-index:-1569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" path="m6629399,38099l,38099,,,6629399,r,38099xe" fillcolor="#cb6015" stroked="f">
                <v:path arrowok="t"/>
                <w10:wrap type="topAndBottom" anchorx="page"/>
              </v:shape>
            </w:pict>
          </mc:Fallback>
        </mc:AlternateContent>
      </w:r>
    </w:p>
    <w:p w14:paraId="0B1B2D56" w14:textId="49DA03DA" w:rsidR="00541513" w:rsidRDefault="004E7E10" w:rsidP="00425BC1">
      <w:pPr>
        <w:pStyle w:val="Heading6"/>
        <w:tabs>
          <w:tab w:val="left" w:pos="2021"/>
        </w:tabs>
        <w:spacing w:before="120"/>
      </w:pPr>
      <w:r>
        <w:rPr>
          <w:color w:val="1B294A"/>
        </w:rPr>
        <w:t>Hold</w:t>
      </w:r>
      <w:r>
        <w:rPr>
          <w:color w:val="1B294A"/>
          <w:spacing w:val="3"/>
        </w:rPr>
        <w:t xml:space="preserve"> </w:t>
      </w:r>
      <w:r>
        <w:rPr>
          <w:color w:val="1B294A"/>
          <w:spacing w:val="-2"/>
        </w:rPr>
        <w:t>Annex</w:t>
      </w:r>
      <w:r>
        <w:rPr>
          <w:color w:val="1B294A"/>
        </w:rPr>
        <w:tab/>
      </w:r>
      <w:r>
        <w:rPr>
          <w:color w:val="900048"/>
          <w:spacing w:val="-2"/>
        </w:rPr>
        <w:t>[</w:t>
      </w:r>
      <w:r w:rsidR="006C5BA1">
        <w:rPr>
          <w:color w:val="900048"/>
          <w:spacing w:val="-2"/>
        </w:rPr>
        <w:t>Insert</w:t>
      </w:r>
      <w:r>
        <w:rPr>
          <w:color w:val="900048"/>
          <w:spacing w:val="4"/>
        </w:rPr>
        <w:t xml:space="preserve"> </w:t>
      </w:r>
      <w:r>
        <w:rPr>
          <w:color w:val="900048"/>
          <w:spacing w:val="-2"/>
        </w:rPr>
        <w:t>Annex]</w:t>
      </w:r>
    </w:p>
    <w:p w14:paraId="2CA6FC9B" w14:textId="77777777" w:rsidR="00541513" w:rsidRDefault="004E7E10">
      <w:pPr>
        <w:spacing w:before="53"/>
        <w:ind w:left="588"/>
        <w:rPr>
          <w:b/>
          <w:sz w:val="20"/>
        </w:rPr>
      </w:pPr>
      <w:r>
        <w:rPr>
          <w:b/>
          <w:sz w:val="20"/>
        </w:rPr>
        <w:t>Must</w:t>
      </w:r>
      <w:r>
        <w:rPr>
          <w:b/>
          <w:spacing w:val="3"/>
          <w:sz w:val="20"/>
        </w:rPr>
        <w:t xml:space="preserve"> </w:t>
      </w:r>
      <w:r>
        <w:rPr>
          <w:b/>
          <w:spacing w:val="-2"/>
          <w:sz w:val="20"/>
        </w:rPr>
        <w:t>include:</w:t>
      </w:r>
    </w:p>
    <w:p w14:paraId="1D35A146" w14:textId="77777777" w:rsidR="00541513" w:rsidRDefault="004E7E10">
      <w:pPr>
        <w:tabs>
          <w:tab w:val="left" w:pos="928"/>
        </w:tabs>
        <w:spacing w:before="75"/>
        <w:ind w:left="659"/>
        <w:rPr>
          <w:b/>
          <w:sz w:val="20"/>
        </w:rPr>
      </w:pPr>
      <w:r>
        <w:rPr>
          <w:noProof/>
          <w:position w:val="3"/>
        </w:rPr>
        <w:drawing>
          <wp:inline distT="0" distB="0" distL="0" distR="0" wp14:anchorId="2682BC70" wp14:editId="2682BC71">
            <wp:extent cx="38100" cy="38099"/>
            <wp:effectExtent l="0" t="0" r="0" b="0"/>
            <wp:docPr id="183" name="Image 1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 183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b/>
          <w:sz w:val="20"/>
        </w:rPr>
        <w:t>Response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Actions</w:t>
      </w:r>
    </w:p>
    <w:p w14:paraId="2D78C18A" w14:textId="77777777" w:rsidR="00541513" w:rsidRDefault="004E7E10">
      <w:pPr>
        <w:tabs>
          <w:tab w:val="left" w:pos="928"/>
        </w:tabs>
        <w:spacing w:before="75"/>
        <w:ind w:left="659"/>
        <w:rPr>
          <w:b/>
          <w:sz w:val="20"/>
        </w:rPr>
      </w:pPr>
      <w:r>
        <w:rPr>
          <w:noProof/>
          <w:position w:val="3"/>
        </w:rPr>
        <w:drawing>
          <wp:inline distT="0" distB="0" distL="0" distR="0" wp14:anchorId="2682BC72" wp14:editId="2682BC73">
            <wp:extent cx="38100" cy="38099"/>
            <wp:effectExtent l="0" t="0" r="0" b="0"/>
            <wp:docPr id="184" name="Image 1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 184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b/>
          <w:spacing w:val="-2"/>
          <w:sz w:val="20"/>
        </w:rPr>
        <w:t>Communication</w:t>
      </w:r>
      <w:r>
        <w:rPr>
          <w:b/>
          <w:spacing w:val="3"/>
          <w:sz w:val="20"/>
        </w:rPr>
        <w:t xml:space="preserve"> </w:t>
      </w:r>
      <w:r>
        <w:rPr>
          <w:b/>
          <w:spacing w:val="-2"/>
          <w:sz w:val="20"/>
        </w:rPr>
        <w:t>Procedures</w:t>
      </w:r>
    </w:p>
    <w:p w14:paraId="0CA58D13" w14:textId="77777777" w:rsidR="00541513" w:rsidRDefault="004E7E10">
      <w:pPr>
        <w:tabs>
          <w:tab w:val="left" w:pos="928"/>
        </w:tabs>
        <w:spacing w:before="75"/>
        <w:ind w:left="659"/>
        <w:rPr>
          <w:b/>
          <w:sz w:val="20"/>
        </w:rPr>
      </w:pPr>
      <w:r>
        <w:rPr>
          <w:noProof/>
          <w:position w:val="3"/>
        </w:rPr>
        <w:drawing>
          <wp:inline distT="0" distB="0" distL="0" distR="0" wp14:anchorId="2682BC74" wp14:editId="2682BC75">
            <wp:extent cx="38100" cy="38099"/>
            <wp:effectExtent l="0" t="0" r="0" b="0"/>
            <wp:docPr id="185" name="Image 1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age 185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b/>
          <w:sz w:val="20"/>
        </w:rPr>
        <w:t>Support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Considerations</w:t>
      </w:r>
    </w:p>
    <w:p w14:paraId="17B7F642" w14:textId="3E766BF4" w:rsidR="00541513" w:rsidRPr="00425BC1" w:rsidRDefault="00425BC1" w:rsidP="00425BC1">
      <w:pPr>
        <w:tabs>
          <w:tab w:val="left" w:pos="928"/>
        </w:tabs>
        <w:spacing w:before="75"/>
        <w:ind w:left="659"/>
        <w:rPr>
          <w:b/>
          <w:sz w:val="20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251706880" behindDoc="1" locked="0" layoutInCell="1" allowOverlap="1" wp14:anchorId="2682BC78" wp14:editId="46F0D0FC">
                <wp:simplePos x="0" y="0"/>
                <wp:positionH relativeFrom="page">
                  <wp:posOffset>549275</wp:posOffset>
                </wp:positionH>
                <wp:positionV relativeFrom="paragraph">
                  <wp:posOffset>270037</wp:posOffset>
                </wp:positionV>
                <wp:extent cx="6629400" cy="38100"/>
                <wp:effectExtent l="0" t="0" r="0" b="0"/>
                <wp:wrapTopAndBottom/>
                <wp:docPr id="187" name="Graphic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 h="38100">
                              <a:moveTo>
                                <a:pt x="66293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6629399" y="0"/>
                              </a:lnTo>
                              <a:lnTo>
                                <a:pt x="66293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601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EC42CE" id="Graphic 187" o:spid="_x0000_s1026" style="position:absolute;margin-left:43.25pt;margin-top:21.25pt;width:522pt;height:3pt;z-index:-25160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" path="m6629399,38099l,38099,,,6629399,r,38099xe" fillcolor="#cb6015" stroked="f">
                <v:path arrowok="t"/>
                <w10:wrap type="topAndBottom" anchorx="page"/>
              </v:shape>
            </w:pict>
          </mc:Fallback>
        </mc:AlternateContent>
      </w:r>
      <w:r w:rsidR="004E7E10">
        <w:rPr>
          <w:noProof/>
          <w:position w:val="3"/>
        </w:rPr>
        <w:drawing>
          <wp:inline distT="0" distB="0" distL="0" distR="0" wp14:anchorId="2682BC76" wp14:editId="70D64C3E">
            <wp:extent cx="38100" cy="38099"/>
            <wp:effectExtent l="0" t="0" r="0" b="0"/>
            <wp:docPr id="186" name="Image 1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 186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7E10">
        <w:rPr>
          <w:rFonts w:ascii="Times New Roman"/>
          <w:sz w:val="20"/>
        </w:rPr>
        <w:tab/>
      </w:r>
      <w:r w:rsidR="004E7E10">
        <w:rPr>
          <w:b/>
          <w:sz w:val="20"/>
        </w:rPr>
        <w:t>DAFN</w:t>
      </w:r>
      <w:r w:rsidR="004E7E10">
        <w:rPr>
          <w:b/>
          <w:spacing w:val="4"/>
          <w:sz w:val="20"/>
        </w:rPr>
        <w:t xml:space="preserve"> </w:t>
      </w:r>
      <w:r w:rsidR="004E7E10">
        <w:rPr>
          <w:b/>
          <w:spacing w:val="-2"/>
          <w:sz w:val="20"/>
        </w:rPr>
        <w:t>Support</w:t>
      </w:r>
    </w:p>
    <w:p w14:paraId="076F0BC9" w14:textId="25EF138C" w:rsidR="00541513" w:rsidRDefault="004E7E10" w:rsidP="0013079E">
      <w:pPr>
        <w:pStyle w:val="Heading6"/>
        <w:spacing w:before="120" w:line="251" w:lineRule="exact"/>
      </w:pPr>
      <w:r>
        <w:rPr>
          <w:color w:val="1B294A"/>
        </w:rPr>
        <w:t>Secure Annex</w:t>
      </w:r>
      <w:r>
        <w:rPr>
          <w:color w:val="1B294A"/>
          <w:spacing w:val="65"/>
          <w:w w:val="150"/>
        </w:rPr>
        <w:t xml:space="preserve"> </w:t>
      </w:r>
      <w:r>
        <w:rPr>
          <w:color w:val="900048"/>
        </w:rPr>
        <w:t>[</w:t>
      </w:r>
      <w:r w:rsidR="006C5BA1">
        <w:rPr>
          <w:color w:val="900048"/>
        </w:rPr>
        <w:t>Insert</w:t>
      </w:r>
      <w:r>
        <w:rPr>
          <w:color w:val="900048"/>
        </w:rPr>
        <w:t xml:space="preserve"> </w:t>
      </w:r>
      <w:r>
        <w:rPr>
          <w:color w:val="900048"/>
          <w:spacing w:val="-2"/>
        </w:rPr>
        <w:t>Annex]</w:t>
      </w:r>
    </w:p>
    <w:p w14:paraId="4A23CE46" w14:textId="77777777" w:rsidR="00541513" w:rsidRDefault="004E7E10" w:rsidP="0013079E">
      <w:pPr>
        <w:spacing w:before="54" w:line="227" w:lineRule="exact"/>
        <w:ind w:left="588"/>
        <w:rPr>
          <w:b/>
          <w:sz w:val="20"/>
        </w:rPr>
      </w:pPr>
      <w:r>
        <w:rPr>
          <w:b/>
          <w:sz w:val="20"/>
        </w:rPr>
        <w:t>Must</w:t>
      </w:r>
      <w:r>
        <w:rPr>
          <w:b/>
          <w:spacing w:val="3"/>
          <w:sz w:val="20"/>
        </w:rPr>
        <w:t xml:space="preserve"> </w:t>
      </w:r>
      <w:r>
        <w:rPr>
          <w:b/>
          <w:spacing w:val="-2"/>
          <w:sz w:val="20"/>
        </w:rPr>
        <w:t>include:</w:t>
      </w:r>
    </w:p>
    <w:p w14:paraId="5AAD2C5E" w14:textId="77777777" w:rsidR="00541513" w:rsidRDefault="004E7E10">
      <w:pPr>
        <w:tabs>
          <w:tab w:val="left" w:pos="928"/>
        </w:tabs>
        <w:spacing w:before="75"/>
        <w:ind w:left="659"/>
        <w:rPr>
          <w:b/>
          <w:sz w:val="20"/>
        </w:rPr>
      </w:pPr>
      <w:r>
        <w:rPr>
          <w:noProof/>
          <w:position w:val="3"/>
        </w:rPr>
        <w:drawing>
          <wp:inline distT="0" distB="0" distL="0" distR="0" wp14:anchorId="2682BC7A" wp14:editId="2682BC7B">
            <wp:extent cx="38100" cy="38099"/>
            <wp:effectExtent l="0" t="0" r="0" b="0"/>
            <wp:docPr id="188" name="Image 1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 188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b/>
          <w:sz w:val="20"/>
        </w:rPr>
        <w:t>Response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Actions</w:t>
      </w:r>
    </w:p>
    <w:p w14:paraId="408C034A" w14:textId="77777777" w:rsidR="00541513" w:rsidRDefault="004E7E10">
      <w:pPr>
        <w:tabs>
          <w:tab w:val="left" w:pos="928"/>
        </w:tabs>
        <w:spacing w:before="75"/>
        <w:ind w:left="659"/>
        <w:rPr>
          <w:b/>
          <w:sz w:val="20"/>
        </w:rPr>
      </w:pPr>
      <w:r>
        <w:rPr>
          <w:noProof/>
          <w:position w:val="3"/>
        </w:rPr>
        <w:drawing>
          <wp:inline distT="0" distB="0" distL="0" distR="0" wp14:anchorId="2682BC7C" wp14:editId="2682BC7D">
            <wp:extent cx="38100" cy="38099"/>
            <wp:effectExtent l="0" t="0" r="0" b="0"/>
            <wp:docPr id="189" name="Image 1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 189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b/>
          <w:spacing w:val="-2"/>
          <w:sz w:val="20"/>
        </w:rPr>
        <w:t>Communication</w:t>
      </w:r>
      <w:r>
        <w:rPr>
          <w:b/>
          <w:spacing w:val="3"/>
          <w:sz w:val="20"/>
        </w:rPr>
        <w:t xml:space="preserve"> </w:t>
      </w:r>
      <w:r>
        <w:rPr>
          <w:b/>
          <w:spacing w:val="-2"/>
          <w:sz w:val="20"/>
        </w:rPr>
        <w:t>Procedures</w:t>
      </w:r>
    </w:p>
    <w:p w14:paraId="5667125C" w14:textId="77777777" w:rsidR="00541513" w:rsidRDefault="004E7E10">
      <w:pPr>
        <w:tabs>
          <w:tab w:val="left" w:pos="928"/>
        </w:tabs>
        <w:spacing w:before="75"/>
        <w:ind w:left="659"/>
        <w:rPr>
          <w:b/>
          <w:sz w:val="20"/>
        </w:rPr>
      </w:pPr>
      <w:r>
        <w:rPr>
          <w:noProof/>
          <w:position w:val="3"/>
        </w:rPr>
        <w:drawing>
          <wp:inline distT="0" distB="0" distL="0" distR="0" wp14:anchorId="2682BC7E" wp14:editId="2682BC7F">
            <wp:extent cx="38100" cy="38099"/>
            <wp:effectExtent l="0" t="0" r="0" b="0"/>
            <wp:docPr id="190" name="Image 1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 190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b/>
          <w:sz w:val="20"/>
        </w:rPr>
        <w:t>Support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Considerations</w:t>
      </w:r>
    </w:p>
    <w:p w14:paraId="4882EE9A" w14:textId="4FD37242" w:rsidR="00541513" w:rsidRPr="00425BC1" w:rsidRDefault="00425BC1" w:rsidP="00425BC1">
      <w:pPr>
        <w:tabs>
          <w:tab w:val="left" w:pos="928"/>
        </w:tabs>
        <w:spacing w:before="75"/>
        <w:ind w:left="659"/>
        <w:rPr>
          <w:b/>
          <w:sz w:val="20"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251709952" behindDoc="1" locked="0" layoutInCell="1" allowOverlap="1" wp14:anchorId="2682BC82" wp14:editId="62A63A5A">
                <wp:simplePos x="0" y="0"/>
                <wp:positionH relativeFrom="page">
                  <wp:posOffset>571500</wp:posOffset>
                </wp:positionH>
                <wp:positionV relativeFrom="paragraph">
                  <wp:posOffset>264322</wp:posOffset>
                </wp:positionV>
                <wp:extent cx="6629400" cy="38100"/>
                <wp:effectExtent l="0" t="0" r="0" b="0"/>
                <wp:wrapTopAndBottom/>
                <wp:docPr id="192" name="Graphic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 h="38100">
                              <a:moveTo>
                                <a:pt x="66293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6629399" y="0"/>
                              </a:lnTo>
                              <a:lnTo>
                                <a:pt x="66293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601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71F23F" id="Graphic 192" o:spid="_x0000_s1026" style="position:absolute;margin-left:45pt;margin-top:20.8pt;width:522pt;height:3pt;z-index:-25160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" path="m6629399,38099l,38099,,,6629399,r,38099xe" fillcolor="#cb6015" stroked="f">
                <v:path arrowok="t"/>
                <w10:wrap type="topAndBottom" anchorx="page"/>
              </v:shape>
            </w:pict>
          </mc:Fallback>
        </mc:AlternateContent>
      </w:r>
      <w:r w:rsidR="004E7E10">
        <w:rPr>
          <w:noProof/>
          <w:position w:val="3"/>
        </w:rPr>
        <w:drawing>
          <wp:inline distT="0" distB="0" distL="0" distR="0" wp14:anchorId="2682BC80" wp14:editId="2682BC81">
            <wp:extent cx="38100" cy="38099"/>
            <wp:effectExtent l="0" t="0" r="0" b="0"/>
            <wp:docPr id="191" name="Image 1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age 191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7E10">
        <w:rPr>
          <w:rFonts w:ascii="Times New Roman"/>
          <w:sz w:val="20"/>
        </w:rPr>
        <w:tab/>
      </w:r>
      <w:r w:rsidR="004E7E10">
        <w:rPr>
          <w:b/>
          <w:sz w:val="20"/>
        </w:rPr>
        <w:t>DAFN</w:t>
      </w:r>
      <w:r w:rsidR="004E7E10">
        <w:rPr>
          <w:b/>
          <w:spacing w:val="4"/>
          <w:sz w:val="20"/>
        </w:rPr>
        <w:t xml:space="preserve"> </w:t>
      </w:r>
      <w:r w:rsidR="004E7E10">
        <w:rPr>
          <w:b/>
          <w:spacing w:val="-2"/>
          <w:sz w:val="20"/>
        </w:rPr>
        <w:t>Support</w:t>
      </w:r>
    </w:p>
    <w:p w14:paraId="62086701" w14:textId="30665F1B" w:rsidR="00541513" w:rsidRDefault="004E7E10" w:rsidP="0013079E">
      <w:pPr>
        <w:pStyle w:val="Heading6"/>
        <w:spacing w:before="120"/>
      </w:pPr>
      <w:r>
        <w:rPr>
          <w:color w:val="1B294A"/>
        </w:rPr>
        <w:t>Shelter</w:t>
      </w:r>
      <w:r>
        <w:rPr>
          <w:color w:val="1B294A"/>
          <w:spacing w:val="-3"/>
        </w:rPr>
        <w:t xml:space="preserve"> </w:t>
      </w:r>
      <w:r>
        <w:rPr>
          <w:color w:val="1B294A"/>
        </w:rPr>
        <w:t>Annex</w:t>
      </w:r>
      <w:r>
        <w:rPr>
          <w:color w:val="1B294A"/>
          <w:spacing w:val="59"/>
          <w:w w:val="150"/>
        </w:rPr>
        <w:t xml:space="preserve"> </w:t>
      </w:r>
      <w:r>
        <w:rPr>
          <w:color w:val="900048"/>
        </w:rPr>
        <w:t>[</w:t>
      </w:r>
      <w:r w:rsidR="006C5BA1">
        <w:rPr>
          <w:color w:val="900048"/>
        </w:rPr>
        <w:t>Insert</w:t>
      </w:r>
      <w:r>
        <w:rPr>
          <w:color w:val="900048"/>
          <w:spacing w:val="-2"/>
        </w:rPr>
        <w:t xml:space="preserve"> Annex]</w:t>
      </w:r>
    </w:p>
    <w:p w14:paraId="77648221" w14:textId="4B05C380" w:rsidR="00541513" w:rsidRDefault="004E7E10">
      <w:pPr>
        <w:spacing w:before="59"/>
        <w:ind w:left="669"/>
        <w:rPr>
          <w:b/>
          <w:sz w:val="18"/>
        </w:rPr>
      </w:pPr>
      <w:r>
        <w:rPr>
          <w:b/>
          <w:sz w:val="18"/>
        </w:rPr>
        <w:t>Must</w:t>
      </w:r>
      <w:r>
        <w:rPr>
          <w:b/>
          <w:spacing w:val="12"/>
          <w:sz w:val="18"/>
        </w:rPr>
        <w:t xml:space="preserve"> </w:t>
      </w:r>
      <w:r>
        <w:rPr>
          <w:b/>
          <w:spacing w:val="-2"/>
          <w:sz w:val="18"/>
        </w:rPr>
        <w:t>include:</w:t>
      </w:r>
    </w:p>
    <w:p w14:paraId="65E113FD" w14:textId="29C09F20" w:rsidR="00541513" w:rsidRDefault="004E7E10">
      <w:pPr>
        <w:spacing w:before="74"/>
        <w:ind w:left="735"/>
        <w:rPr>
          <w:b/>
          <w:sz w:val="18"/>
        </w:rPr>
      </w:pPr>
      <w:r>
        <w:rPr>
          <w:noProof/>
          <w:position w:val="3"/>
        </w:rPr>
        <w:drawing>
          <wp:inline distT="0" distB="0" distL="0" distR="0" wp14:anchorId="2682BC84" wp14:editId="28A088B6">
            <wp:extent cx="35052" cy="35052"/>
            <wp:effectExtent l="0" t="0" r="0" b="0"/>
            <wp:docPr id="193" name="Image 1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 193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52" cy="35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b/>
          <w:sz w:val="18"/>
        </w:rPr>
        <w:t>Response Actions</w:t>
      </w:r>
    </w:p>
    <w:p w14:paraId="06C8AF40" w14:textId="05F48AB4" w:rsidR="00541513" w:rsidRDefault="004E7E10">
      <w:pPr>
        <w:spacing w:before="73"/>
        <w:ind w:left="735"/>
        <w:rPr>
          <w:b/>
          <w:sz w:val="18"/>
        </w:rPr>
      </w:pPr>
      <w:r>
        <w:rPr>
          <w:noProof/>
          <w:position w:val="3"/>
        </w:rPr>
        <w:drawing>
          <wp:inline distT="0" distB="0" distL="0" distR="0" wp14:anchorId="2682BC86" wp14:editId="0869932E">
            <wp:extent cx="35052" cy="35052"/>
            <wp:effectExtent l="0" t="0" r="0" b="0"/>
            <wp:docPr id="194" name="Image 1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 194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52" cy="35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b/>
          <w:sz w:val="18"/>
        </w:rPr>
        <w:t>Communication Procedures</w:t>
      </w:r>
    </w:p>
    <w:p w14:paraId="5BF7D1A9" w14:textId="4999EA1B" w:rsidR="00541513" w:rsidRDefault="004E7E10">
      <w:pPr>
        <w:spacing w:before="74"/>
        <w:ind w:left="735"/>
        <w:rPr>
          <w:b/>
          <w:sz w:val="18"/>
        </w:rPr>
      </w:pPr>
      <w:r>
        <w:rPr>
          <w:noProof/>
          <w:position w:val="3"/>
        </w:rPr>
        <w:drawing>
          <wp:inline distT="0" distB="0" distL="0" distR="0" wp14:anchorId="2682BC88" wp14:editId="741B1A63">
            <wp:extent cx="35052" cy="35052"/>
            <wp:effectExtent l="0" t="0" r="0" b="0"/>
            <wp:docPr id="195" name="Image 1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 195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52" cy="35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b/>
          <w:sz w:val="18"/>
        </w:rPr>
        <w:t>Support Considerations</w:t>
      </w:r>
    </w:p>
    <w:p w14:paraId="3FA15D84" w14:textId="65193587" w:rsidR="00541513" w:rsidRPr="0013079E" w:rsidRDefault="0013079E" w:rsidP="0013079E">
      <w:pPr>
        <w:spacing w:before="74"/>
        <w:ind w:left="735"/>
        <w:rPr>
          <w:b/>
          <w:sz w:val="18"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251722240" behindDoc="1" locked="0" layoutInCell="1" allowOverlap="1" wp14:anchorId="5C6F4C3C" wp14:editId="22DE918B">
                <wp:simplePos x="0" y="0"/>
                <wp:positionH relativeFrom="page">
                  <wp:posOffset>577215</wp:posOffset>
                </wp:positionH>
                <wp:positionV relativeFrom="paragraph">
                  <wp:posOffset>264322</wp:posOffset>
                </wp:positionV>
                <wp:extent cx="6629400" cy="38100"/>
                <wp:effectExtent l="0" t="0" r="0" b="0"/>
                <wp:wrapTopAndBottom/>
                <wp:docPr id="768312500" name="Graphic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 h="38100">
                              <a:moveTo>
                                <a:pt x="66293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6629399" y="0"/>
                              </a:lnTo>
                              <a:lnTo>
                                <a:pt x="66293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601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90A741" id="Graphic 192" o:spid="_x0000_s1026" style="position:absolute;margin-left:45.45pt;margin-top:20.8pt;width:522pt;height:3pt;z-index:-2515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" path="m6629399,38099l,38099,,,6629399,r,38099xe" fillcolor="#cb6015" stroked="f">
                <v:path arrowok="t"/>
                <w10:wrap type="topAndBottom" anchorx="page"/>
              </v:shape>
            </w:pict>
          </mc:Fallback>
        </mc:AlternateContent>
      </w:r>
      <w:r w:rsidR="004E7E10">
        <w:rPr>
          <w:noProof/>
          <w:position w:val="3"/>
        </w:rPr>
        <w:drawing>
          <wp:inline distT="0" distB="0" distL="0" distR="0" wp14:anchorId="2682BC8A" wp14:editId="76F3D6FF">
            <wp:extent cx="35052" cy="35052"/>
            <wp:effectExtent l="0" t="0" r="0" b="0"/>
            <wp:docPr id="196" name="Image 1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 196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52" cy="35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7E10">
        <w:rPr>
          <w:rFonts w:ascii="Times New Roman"/>
          <w:spacing w:val="80"/>
          <w:w w:val="150"/>
          <w:sz w:val="20"/>
        </w:rPr>
        <w:t xml:space="preserve"> </w:t>
      </w:r>
      <w:r w:rsidR="004E7E10">
        <w:rPr>
          <w:b/>
          <w:sz w:val="18"/>
        </w:rPr>
        <w:t>DAFN Support</w:t>
      </w:r>
    </w:p>
    <w:p w14:paraId="2C8D6F97" w14:textId="399A075C" w:rsidR="00541513" w:rsidRDefault="004E7E10" w:rsidP="0013079E">
      <w:pPr>
        <w:pStyle w:val="Heading6"/>
        <w:spacing w:before="120"/>
        <w:ind w:left="540"/>
      </w:pPr>
      <w:r>
        <w:rPr>
          <w:color w:val="1B294A"/>
        </w:rPr>
        <w:t>Lockdown Annex</w:t>
      </w:r>
      <w:r>
        <w:rPr>
          <w:color w:val="1B294A"/>
          <w:spacing w:val="69"/>
          <w:w w:val="150"/>
        </w:rPr>
        <w:t xml:space="preserve"> </w:t>
      </w:r>
      <w:r>
        <w:rPr>
          <w:color w:val="900048"/>
        </w:rPr>
        <w:t>[</w:t>
      </w:r>
      <w:r w:rsidR="006C5BA1">
        <w:rPr>
          <w:color w:val="900048"/>
        </w:rPr>
        <w:t>Insert</w:t>
      </w:r>
      <w:r>
        <w:rPr>
          <w:color w:val="900048"/>
        </w:rPr>
        <w:t xml:space="preserve"> </w:t>
      </w:r>
      <w:r>
        <w:rPr>
          <w:color w:val="900048"/>
          <w:spacing w:val="-2"/>
        </w:rPr>
        <w:t>Annex]</w:t>
      </w:r>
    </w:p>
    <w:p w14:paraId="48FEB724" w14:textId="77777777" w:rsidR="00541513" w:rsidRDefault="004E7E10">
      <w:pPr>
        <w:spacing w:before="53"/>
        <w:ind w:left="673"/>
        <w:rPr>
          <w:b/>
          <w:sz w:val="20"/>
        </w:rPr>
      </w:pPr>
      <w:r>
        <w:rPr>
          <w:b/>
          <w:sz w:val="20"/>
        </w:rPr>
        <w:t>Must</w:t>
      </w:r>
      <w:r>
        <w:rPr>
          <w:b/>
          <w:spacing w:val="3"/>
          <w:sz w:val="20"/>
        </w:rPr>
        <w:t xml:space="preserve"> </w:t>
      </w:r>
      <w:r>
        <w:rPr>
          <w:b/>
          <w:spacing w:val="-2"/>
          <w:sz w:val="20"/>
        </w:rPr>
        <w:t>include:</w:t>
      </w:r>
    </w:p>
    <w:p w14:paraId="6EC4BE43" w14:textId="77777777" w:rsidR="00541513" w:rsidRDefault="004E7E10">
      <w:pPr>
        <w:tabs>
          <w:tab w:val="left" w:pos="1013"/>
        </w:tabs>
        <w:spacing w:before="75"/>
        <w:ind w:left="745"/>
        <w:rPr>
          <w:b/>
          <w:sz w:val="20"/>
        </w:rPr>
      </w:pPr>
      <w:r>
        <w:rPr>
          <w:noProof/>
          <w:position w:val="3"/>
        </w:rPr>
        <w:drawing>
          <wp:inline distT="0" distB="0" distL="0" distR="0" wp14:anchorId="2682BC8E" wp14:editId="2682BC8F">
            <wp:extent cx="38100" cy="38099"/>
            <wp:effectExtent l="0" t="0" r="0" b="0"/>
            <wp:docPr id="198" name="Image 1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 198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b/>
          <w:sz w:val="20"/>
        </w:rPr>
        <w:t>Response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Actions</w:t>
      </w:r>
    </w:p>
    <w:p w14:paraId="0CC3F68C" w14:textId="77777777" w:rsidR="00541513" w:rsidRDefault="004E7E10">
      <w:pPr>
        <w:tabs>
          <w:tab w:val="left" w:pos="1013"/>
        </w:tabs>
        <w:spacing w:before="75"/>
        <w:ind w:left="745"/>
        <w:rPr>
          <w:b/>
          <w:sz w:val="20"/>
        </w:rPr>
      </w:pPr>
      <w:r>
        <w:rPr>
          <w:noProof/>
          <w:position w:val="3"/>
        </w:rPr>
        <w:drawing>
          <wp:inline distT="0" distB="0" distL="0" distR="0" wp14:anchorId="2682BC90" wp14:editId="2682BC91">
            <wp:extent cx="38100" cy="38099"/>
            <wp:effectExtent l="0" t="0" r="0" b="0"/>
            <wp:docPr id="199" name="Image 1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 199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b/>
          <w:spacing w:val="-2"/>
          <w:sz w:val="20"/>
        </w:rPr>
        <w:t>Communication</w:t>
      </w:r>
      <w:r>
        <w:rPr>
          <w:b/>
          <w:spacing w:val="3"/>
          <w:sz w:val="20"/>
        </w:rPr>
        <w:t xml:space="preserve"> </w:t>
      </w:r>
      <w:r>
        <w:rPr>
          <w:b/>
          <w:spacing w:val="-2"/>
          <w:sz w:val="20"/>
        </w:rPr>
        <w:t>Procedures</w:t>
      </w:r>
    </w:p>
    <w:p w14:paraId="54D6030B" w14:textId="021BBCF3" w:rsidR="00541513" w:rsidRDefault="004E7E10">
      <w:pPr>
        <w:tabs>
          <w:tab w:val="left" w:pos="1013"/>
        </w:tabs>
        <w:spacing w:before="75"/>
        <w:ind w:left="745"/>
        <w:rPr>
          <w:b/>
          <w:sz w:val="20"/>
        </w:rPr>
      </w:pPr>
      <w:r>
        <w:rPr>
          <w:noProof/>
          <w:position w:val="3"/>
        </w:rPr>
        <w:drawing>
          <wp:inline distT="0" distB="0" distL="0" distR="0" wp14:anchorId="2682BC92" wp14:editId="2B048CBF">
            <wp:extent cx="38100" cy="38099"/>
            <wp:effectExtent l="0" t="0" r="0" b="0"/>
            <wp:docPr id="200" name="Image 2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 200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b/>
          <w:sz w:val="20"/>
        </w:rPr>
        <w:t>Support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Considerations</w:t>
      </w:r>
    </w:p>
    <w:p w14:paraId="710E6FF4" w14:textId="22DE4211" w:rsidR="00541513" w:rsidRPr="0013079E" w:rsidRDefault="0013079E" w:rsidP="0013079E">
      <w:pPr>
        <w:tabs>
          <w:tab w:val="left" w:pos="1013"/>
        </w:tabs>
        <w:spacing w:before="75"/>
        <w:ind w:left="745"/>
        <w:rPr>
          <w:b/>
          <w:sz w:val="20"/>
        </w:rPr>
      </w:pPr>
      <w:r>
        <w:rPr>
          <w:b/>
          <w:noProof/>
          <w:sz w:val="6"/>
        </w:rPr>
        <mc:AlternateContent>
          <mc:Choice Requires="wps">
            <w:drawing>
              <wp:anchor distT="0" distB="0" distL="0" distR="0" simplePos="0" relativeHeight="251717120" behindDoc="1" locked="0" layoutInCell="1" allowOverlap="1" wp14:anchorId="2682BC96" wp14:editId="2E7A3FBD">
                <wp:simplePos x="0" y="0"/>
                <wp:positionH relativeFrom="page">
                  <wp:posOffset>527685</wp:posOffset>
                </wp:positionH>
                <wp:positionV relativeFrom="paragraph">
                  <wp:posOffset>266227</wp:posOffset>
                </wp:positionV>
                <wp:extent cx="6629400" cy="38100"/>
                <wp:effectExtent l="0" t="0" r="0" b="0"/>
                <wp:wrapTopAndBottom/>
                <wp:docPr id="202" name="Graphic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 h="38100">
                              <a:moveTo>
                                <a:pt x="66293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6629399" y="0"/>
                              </a:lnTo>
                              <a:lnTo>
                                <a:pt x="66293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601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165856" id="Graphic 202" o:spid="_x0000_s1026" style="position:absolute;margin-left:41.55pt;margin-top:20.95pt;width:522pt;height:3pt;z-index:-25159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" path="m6629399,38099l,38099,,,6629399,r,38099xe" fillcolor="#cb6015" stroked="f">
                <v:path arrowok="t"/>
                <w10:wrap type="topAndBottom" anchorx="page"/>
              </v:shape>
            </w:pict>
          </mc:Fallback>
        </mc:AlternateContent>
      </w:r>
      <w:r w:rsidR="004E7E10">
        <w:rPr>
          <w:noProof/>
          <w:position w:val="3"/>
        </w:rPr>
        <w:drawing>
          <wp:inline distT="0" distB="0" distL="0" distR="0" wp14:anchorId="2682BC94" wp14:editId="0E16FCAA">
            <wp:extent cx="38100" cy="38099"/>
            <wp:effectExtent l="0" t="0" r="0" b="0"/>
            <wp:docPr id="201" name="Image 2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 201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7E10">
        <w:rPr>
          <w:rFonts w:ascii="Times New Roman"/>
          <w:sz w:val="20"/>
        </w:rPr>
        <w:tab/>
      </w:r>
      <w:r w:rsidR="004E7E10">
        <w:rPr>
          <w:b/>
          <w:sz w:val="20"/>
        </w:rPr>
        <w:t>DAFN</w:t>
      </w:r>
      <w:r w:rsidR="004E7E10">
        <w:rPr>
          <w:b/>
          <w:spacing w:val="4"/>
          <w:sz w:val="20"/>
        </w:rPr>
        <w:t xml:space="preserve"> </w:t>
      </w:r>
      <w:r w:rsidR="004E7E10">
        <w:rPr>
          <w:b/>
          <w:spacing w:val="-2"/>
          <w:sz w:val="20"/>
        </w:rPr>
        <w:t>Support</w:t>
      </w:r>
    </w:p>
    <w:p w14:paraId="51E9D023" w14:textId="06F21E5B" w:rsidR="00541513" w:rsidRDefault="004E7E10" w:rsidP="0013079E">
      <w:pPr>
        <w:pStyle w:val="Heading6"/>
        <w:tabs>
          <w:tab w:val="left" w:pos="2561"/>
        </w:tabs>
        <w:spacing w:before="120"/>
        <w:ind w:left="471"/>
      </w:pPr>
      <w:r>
        <w:rPr>
          <w:color w:val="1B294A"/>
          <w:spacing w:val="-2"/>
        </w:rPr>
        <w:t>Evacuation</w:t>
      </w:r>
      <w:r>
        <w:rPr>
          <w:color w:val="1B294A"/>
          <w:spacing w:val="1"/>
        </w:rPr>
        <w:t xml:space="preserve"> </w:t>
      </w:r>
      <w:r>
        <w:rPr>
          <w:color w:val="1B294A"/>
          <w:spacing w:val="-2"/>
        </w:rPr>
        <w:t>Annex</w:t>
      </w:r>
      <w:r>
        <w:rPr>
          <w:color w:val="1B294A"/>
        </w:rPr>
        <w:tab/>
      </w:r>
      <w:r>
        <w:rPr>
          <w:color w:val="900048"/>
          <w:spacing w:val="-2"/>
        </w:rPr>
        <w:t>[</w:t>
      </w:r>
      <w:r w:rsidR="006C5BA1">
        <w:rPr>
          <w:color w:val="900048"/>
          <w:spacing w:val="-2"/>
        </w:rPr>
        <w:t>Insert</w:t>
      </w:r>
      <w:r>
        <w:rPr>
          <w:color w:val="900048"/>
          <w:spacing w:val="4"/>
        </w:rPr>
        <w:t xml:space="preserve"> </w:t>
      </w:r>
      <w:r>
        <w:rPr>
          <w:color w:val="900048"/>
          <w:spacing w:val="-2"/>
        </w:rPr>
        <w:t>Annex]</w:t>
      </w:r>
    </w:p>
    <w:p w14:paraId="11E2A928" w14:textId="77777777" w:rsidR="00541513" w:rsidRDefault="004E7E10" w:rsidP="0013079E">
      <w:pPr>
        <w:spacing w:before="54"/>
        <w:ind w:left="673"/>
        <w:rPr>
          <w:b/>
          <w:sz w:val="20"/>
        </w:rPr>
      </w:pPr>
      <w:r>
        <w:rPr>
          <w:b/>
          <w:sz w:val="20"/>
        </w:rPr>
        <w:t>Must</w:t>
      </w:r>
      <w:r>
        <w:rPr>
          <w:b/>
          <w:spacing w:val="3"/>
          <w:sz w:val="20"/>
        </w:rPr>
        <w:t xml:space="preserve"> </w:t>
      </w:r>
      <w:r>
        <w:rPr>
          <w:b/>
          <w:spacing w:val="-2"/>
          <w:sz w:val="20"/>
        </w:rPr>
        <w:t>include:</w:t>
      </w:r>
    </w:p>
    <w:p w14:paraId="3F802039" w14:textId="77777777" w:rsidR="00541513" w:rsidRDefault="004E7E10">
      <w:pPr>
        <w:tabs>
          <w:tab w:val="left" w:pos="1013"/>
        </w:tabs>
        <w:spacing w:before="75"/>
        <w:ind w:left="745"/>
        <w:rPr>
          <w:b/>
          <w:sz w:val="20"/>
        </w:rPr>
      </w:pPr>
      <w:r>
        <w:rPr>
          <w:noProof/>
          <w:position w:val="3"/>
        </w:rPr>
        <w:drawing>
          <wp:inline distT="0" distB="0" distL="0" distR="0" wp14:anchorId="2682BC98" wp14:editId="2682BC99">
            <wp:extent cx="38100" cy="38099"/>
            <wp:effectExtent l="0" t="0" r="0" b="0"/>
            <wp:docPr id="203" name="Image 2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 203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b/>
          <w:sz w:val="20"/>
        </w:rPr>
        <w:t>Response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Actions</w:t>
      </w:r>
    </w:p>
    <w:p w14:paraId="3161097E" w14:textId="77777777" w:rsidR="00541513" w:rsidRDefault="004E7E10">
      <w:pPr>
        <w:tabs>
          <w:tab w:val="left" w:pos="1013"/>
        </w:tabs>
        <w:spacing w:before="75"/>
        <w:ind w:left="745"/>
        <w:rPr>
          <w:b/>
          <w:sz w:val="20"/>
        </w:rPr>
      </w:pPr>
      <w:r>
        <w:rPr>
          <w:noProof/>
          <w:position w:val="3"/>
        </w:rPr>
        <w:drawing>
          <wp:inline distT="0" distB="0" distL="0" distR="0" wp14:anchorId="2682BC9A" wp14:editId="2682BC9B">
            <wp:extent cx="38100" cy="38099"/>
            <wp:effectExtent l="0" t="0" r="0" b="0"/>
            <wp:docPr id="204" name="Image 2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 204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b/>
          <w:spacing w:val="-2"/>
          <w:sz w:val="20"/>
        </w:rPr>
        <w:t>Communication</w:t>
      </w:r>
      <w:r>
        <w:rPr>
          <w:b/>
          <w:spacing w:val="3"/>
          <w:sz w:val="20"/>
        </w:rPr>
        <w:t xml:space="preserve"> </w:t>
      </w:r>
      <w:r>
        <w:rPr>
          <w:b/>
          <w:spacing w:val="-2"/>
          <w:sz w:val="20"/>
        </w:rPr>
        <w:t>Procedures</w:t>
      </w:r>
    </w:p>
    <w:p w14:paraId="72B5F7FE" w14:textId="77777777" w:rsidR="00541513" w:rsidRDefault="004E7E10">
      <w:pPr>
        <w:tabs>
          <w:tab w:val="left" w:pos="1013"/>
        </w:tabs>
        <w:spacing w:before="75"/>
        <w:ind w:left="745"/>
        <w:rPr>
          <w:b/>
          <w:sz w:val="20"/>
        </w:rPr>
      </w:pPr>
      <w:r>
        <w:rPr>
          <w:noProof/>
          <w:position w:val="3"/>
        </w:rPr>
        <w:drawing>
          <wp:inline distT="0" distB="0" distL="0" distR="0" wp14:anchorId="2682BC9C" wp14:editId="2682BC9D">
            <wp:extent cx="38100" cy="38099"/>
            <wp:effectExtent l="0" t="0" r="0" b="0"/>
            <wp:docPr id="205" name="Image 2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 205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b/>
          <w:sz w:val="20"/>
        </w:rPr>
        <w:t>Support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Considerations</w:t>
      </w:r>
    </w:p>
    <w:p w14:paraId="41B05FCB" w14:textId="6AFEDE6C" w:rsidR="00541513" w:rsidRPr="0013079E" w:rsidRDefault="0013079E" w:rsidP="0013079E">
      <w:pPr>
        <w:tabs>
          <w:tab w:val="left" w:pos="1013"/>
        </w:tabs>
        <w:spacing w:before="75"/>
        <w:ind w:left="745"/>
        <w:rPr>
          <w:b/>
          <w:sz w:val="20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251720192" behindDoc="1" locked="0" layoutInCell="1" allowOverlap="1" wp14:anchorId="2682BCA0" wp14:editId="7B880E19">
                <wp:simplePos x="0" y="0"/>
                <wp:positionH relativeFrom="page">
                  <wp:posOffset>483870</wp:posOffset>
                </wp:positionH>
                <wp:positionV relativeFrom="paragraph">
                  <wp:posOffset>271307</wp:posOffset>
                </wp:positionV>
                <wp:extent cx="6629400" cy="38100"/>
                <wp:effectExtent l="0" t="0" r="0" b="0"/>
                <wp:wrapTopAndBottom/>
                <wp:docPr id="207" name="Graphic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 h="38100">
                              <a:moveTo>
                                <a:pt x="66293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6629399" y="0"/>
                              </a:lnTo>
                              <a:lnTo>
                                <a:pt x="66293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601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114DB2" id="Graphic 207" o:spid="_x0000_s1026" style="position:absolute;margin-left:38.1pt;margin-top:21.35pt;width:522pt;height:3pt;z-index:-25159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" path="m6629399,38099l,38099,,,6629399,r,38099xe" fillcolor="#cb6015" stroked="f">
                <v:path arrowok="t"/>
                <w10:wrap type="topAndBottom" anchorx="page"/>
              </v:shape>
            </w:pict>
          </mc:Fallback>
        </mc:AlternateContent>
      </w:r>
      <w:r w:rsidR="004E7E10">
        <w:rPr>
          <w:noProof/>
          <w:position w:val="3"/>
        </w:rPr>
        <w:drawing>
          <wp:inline distT="0" distB="0" distL="0" distR="0" wp14:anchorId="2682BC9E" wp14:editId="7FAD5FD0">
            <wp:extent cx="38100" cy="38099"/>
            <wp:effectExtent l="0" t="0" r="0" b="0"/>
            <wp:docPr id="206" name="Image 2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 206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7E10">
        <w:rPr>
          <w:rFonts w:ascii="Times New Roman"/>
          <w:sz w:val="20"/>
        </w:rPr>
        <w:tab/>
      </w:r>
      <w:r w:rsidR="004E7E10">
        <w:rPr>
          <w:b/>
          <w:sz w:val="20"/>
        </w:rPr>
        <w:t>DAFN</w:t>
      </w:r>
      <w:r w:rsidR="004E7E10">
        <w:rPr>
          <w:b/>
          <w:spacing w:val="4"/>
          <w:sz w:val="20"/>
        </w:rPr>
        <w:t xml:space="preserve"> </w:t>
      </w:r>
      <w:r w:rsidR="004E7E10">
        <w:rPr>
          <w:b/>
          <w:spacing w:val="-2"/>
          <w:sz w:val="20"/>
        </w:rPr>
        <w:t>Support</w:t>
      </w:r>
    </w:p>
    <w:p w14:paraId="2657BF39" w14:textId="395958A8" w:rsidR="00541513" w:rsidRDefault="004E7E10" w:rsidP="00291585">
      <w:pPr>
        <w:pStyle w:val="Heading6"/>
        <w:spacing w:before="120"/>
        <w:ind w:left="450"/>
      </w:pPr>
      <w:r>
        <w:rPr>
          <w:color w:val="1B294A"/>
        </w:rPr>
        <w:t>Reunification</w:t>
      </w:r>
      <w:r>
        <w:rPr>
          <w:color w:val="1B294A"/>
          <w:spacing w:val="-9"/>
        </w:rPr>
        <w:t xml:space="preserve"> </w:t>
      </w:r>
      <w:r>
        <w:rPr>
          <w:color w:val="1B294A"/>
        </w:rPr>
        <w:t>Annex</w:t>
      </w:r>
      <w:r>
        <w:rPr>
          <w:color w:val="1B294A"/>
          <w:spacing w:val="27"/>
        </w:rPr>
        <w:t xml:space="preserve"> </w:t>
      </w:r>
      <w:r>
        <w:rPr>
          <w:color w:val="900048"/>
        </w:rPr>
        <w:t>[</w:t>
      </w:r>
      <w:r w:rsidR="006C5BA1">
        <w:rPr>
          <w:color w:val="900048"/>
        </w:rPr>
        <w:t>Insert</w:t>
      </w:r>
      <w:r>
        <w:rPr>
          <w:color w:val="900048"/>
          <w:spacing w:val="-9"/>
        </w:rPr>
        <w:t xml:space="preserve"> </w:t>
      </w:r>
      <w:r>
        <w:rPr>
          <w:color w:val="900048"/>
          <w:spacing w:val="-2"/>
        </w:rPr>
        <w:t>Annex]</w:t>
      </w:r>
    </w:p>
    <w:p w14:paraId="0F4FA455" w14:textId="77777777" w:rsidR="00541513" w:rsidRDefault="004E7E10">
      <w:pPr>
        <w:spacing w:before="54"/>
        <w:ind w:left="519"/>
        <w:rPr>
          <w:b/>
          <w:sz w:val="20"/>
        </w:rPr>
      </w:pPr>
      <w:r>
        <w:rPr>
          <w:b/>
          <w:sz w:val="20"/>
        </w:rPr>
        <w:t>Must</w:t>
      </w:r>
      <w:r>
        <w:rPr>
          <w:b/>
          <w:spacing w:val="3"/>
          <w:sz w:val="20"/>
        </w:rPr>
        <w:t xml:space="preserve"> </w:t>
      </w:r>
      <w:r>
        <w:rPr>
          <w:b/>
          <w:spacing w:val="-2"/>
          <w:sz w:val="20"/>
        </w:rPr>
        <w:t>include:</w:t>
      </w:r>
    </w:p>
    <w:p w14:paraId="7D601450" w14:textId="77777777" w:rsidR="00541513" w:rsidRDefault="004E7E10">
      <w:pPr>
        <w:pStyle w:val="ListParagraph"/>
        <w:numPr>
          <w:ilvl w:val="0"/>
          <w:numId w:val="2"/>
        </w:numPr>
        <w:tabs>
          <w:tab w:val="left" w:pos="859"/>
        </w:tabs>
        <w:spacing w:before="75"/>
        <w:ind w:hanging="268"/>
        <w:rPr>
          <w:b/>
          <w:sz w:val="20"/>
        </w:rPr>
      </w:pPr>
      <w:r>
        <w:rPr>
          <w:b/>
          <w:sz w:val="20"/>
        </w:rPr>
        <w:t>Response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Actions</w:t>
      </w:r>
    </w:p>
    <w:p w14:paraId="69F82D2F" w14:textId="77777777" w:rsidR="00541513" w:rsidRDefault="004E7E10">
      <w:pPr>
        <w:pStyle w:val="ListParagraph"/>
        <w:numPr>
          <w:ilvl w:val="0"/>
          <w:numId w:val="2"/>
        </w:numPr>
        <w:tabs>
          <w:tab w:val="left" w:pos="859"/>
        </w:tabs>
        <w:spacing w:before="75"/>
        <w:ind w:hanging="268"/>
        <w:rPr>
          <w:b/>
          <w:sz w:val="20"/>
        </w:rPr>
      </w:pPr>
      <w:r>
        <w:rPr>
          <w:b/>
          <w:spacing w:val="-2"/>
          <w:sz w:val="20"/>
        </w:rPr>
        <w:t>Communication</w:t>
      </w:r>
      <w:r>
        <w:rPr>
          <w:b/>
          <w:spacing w:val="3"/>
          <w:sz w:val="20"/>
        </w:rPr>
        <w:t xml:space="preserve"> </w:t>
      </w:r>
      <w:r>
        <w:rPr>
          <w:b/>
          <w:spacing w:val="-2"/>
          <w:sz w:val="20"/>
        </w:rPr>
        <w:t>Procedures</w:t>
      </w:r>
    </w:p>
    <w:p w14:paraId="70EA421B" w14:textId="77777777" w:rsidR="00541513" w:rsidRDefault="004E7E10">
      <w:pPr>
        <w:pStyle w:val="ListParagraph"/>
        <w:numPr>
          <w:ilvl w:val="0"/>
          <w:numId w:val="2"/>
        </w:numPr>
        <w:tabs>
          <w:tab w:val="left" w:pos="859"/>
        </w:tabs>
        <w:spacing w:before="75"/>
        <w:ind w:hanging="268"/>
        <w:rPr>
          <w:b/>
          <w:sz w:val="20"/>
        </w:rPr>
      </w:pPr>
      <w:r>
        <w:rPr>
          <w:b/>
          <w:sz w:val="20"/>
        </w:rPr>
        <w:t>Support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Considerations</w:t>
      </w:r>
    </w:p>
    <w:p w14:paraId="65F7046F" w14:textId="77777777" w:rsidR="00541513" w:rsidRDefault="004E7E10">
      <w:pPr>
        <w:pStyle w:val="ListParagraph"/>
        <w:numPr>
          <w:ilvl w:val="0"/>
          <w:numId w:val="2"/>
        </w:numPr>
        <w:tabs>
          <w:tab w:val="left" w:pos="859"/>
        </w:tabs>
        <w:spacing w:before="75"/>
        <w:ind w:hanging="268"/>
        <w:rPr>
          <w:b/>
          <w:sz w:val="20"/>
        </w:rPr>
      </w:pPr>
      <w:r>
        <w:rPr>
          <w:b/>
          <w:sz w:val="20"/>
        </w:rPr>
        <w:t>DAFN</w:t>
      </w:r>
      <w:r>
        <w:rPr>
          <w:b/>
          <w:spacing w:val="4"/>
          <w:sz w:val="20"/>
        </w:rPr>
        <w:t xml:space="preserve"> </w:t>
      </w:r>
      <w:r>
        <w:rPr>
          <w:b/>
          <w:spacing w:val="-2"/>
          <w:sz w:val="20"/>
        </w:rPr>
        <w:t>Support</w:t>
      </w:r>
    </w:p>
    <w:p w14:paraId="507215A0" w14:textId="77777777" w:rsidR="00541513" w:rsidRDefault="00541513">
      <w:pPr>
        <w:pStyle w:val="ListParagraph"/>
        <w:rPr>
          <w:b/>
          <w:sz w:val="20"/>
        </w:rPr>
        <w:sectPr w:rsidR="00541513" w:rsidSect="005931ED">
          <w:headerReference w:type="default" r:id="rId57"/>
          <w:footerReference w:type="default" r:id="rId58"/>
          <w:pgSz w:w="12240" w:h="15840"/>
          <w:pgMar w:top="1526" w:right="720" w:bottom="504" w:left="360" w:header="605" w:footer="302" w:gutter="0"/>
          <w:pgNumType w:start="17"/>
          <w:cols w:space="720"/>
          <w:formProt w:val="0"/>
        </w:sectPr>
      </w:pPr>
    </w:p>
    <w:p w14:paraId="43B48C44" w14:textId="77777777" w:rsidR="00541513" w:rsidRDefault="004E7E10">
      <w:pPr>
        <w:pStyle w:val="BodyText"/>
        <w:spacing w:before="208" w:line="314" w:lineRule="auto"/>
        <w:ind w:left="539"/>
      </w:pPr>
      <w:bookmarkStart w:id="159" w:name="THREAT_AND_HAZARD_ANNEXES"/>
      <w:bookmarkStart w:id="160" w:name="Schools_must_develop_annexes_for_the_req"/>
      <w:bookmarkStart w:id="161" w:name="Required_Threat_and_Hazard_Annexes:"/>
      <w:bookmarkStart w:id="162" w:name="Develop_an_annex_for_the_four_listed_eve"/>
      <w:bookmarkStart w:id="163" w:name="•__Active_Threat_on_Campus"/>
      <w:bookmarkStart w:id="164" w:name="•__Reported_Threat_to_Campus"/>
      <w:bookmarkStart w:id="165" w:name="•__Utility_Disruption"/>
      <w:bookmarkStart w:id="166" w:name="•__Outbreaks,_Epidemics,_Pandemics"/>
      <w:bookmarkStart w:id="167" w:name="Additional_Hazard_Annexes_(minimum_2_req"/>
      <w:bookmarkStart w:id="168" w:name="Develop_at_least_two_(2)_additional_thre"/>
      <w:bookmarkStart w:id="169" w:name="[Insert_completed_School_Hazard_Assessme"/>
      <w:bookmarkStart w:id="170" w:name="Note:_Community-specific_risks_identifie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r>
        <w:rPr>
          <w:color w:val="2B2B2B"/>
        </w:rPr>
        <w:lastRenderedPageBreak/>
        <w:t>Schools must develop annexes for the required threats below, plus at least two additional annexes based on highest-priority risks identified through the School Hazard Assessment Worksheet.</w:t>
      </w:r>
    </w:p>
    <w:p w14:paraId="0075F130" w14:textId="77777777" w:rsidR="00541513" w:rsidRDefault="004E7E10">
      <w:pPr>
        <w:pStyle w:val="Heading5"/>
        <w:spacing w:before="222"/>
      </w:pPr>
      <w:r>
        <w:rPr>
          <w:color w:val="1B294A"/>
        </w:rPr>
        <w:t>Required</w:t>
      </w:r>
      <w:r>
        <w:rPr>
          <w:color w:val="1B294A"/>
          <w:spacing w:val="-7"/>
        </w:rPr>
        <w:t xml:space="preserve"> </w:t>
      </w:r>
      <w:r>
        <w:rPr>
          <w:color w:val="1B294A"/>
        </w:rPr>
        <w:t>Threat</w:t>
      </w:r>
      <w:r>
        <w:rPr>
          <w:color w:val="1B294A"/>
          <w:spacing w:val="-6"/>
        </w:rPr>
        <w:t xml:space="preserve"> </w:t>
      </w:r>
      <w:r>
        <w:rPr>
          <w:color w:val="1B294A"/>
        </w:rPr>
        <w:t>and</w:t>
      </w:r>
      <w:r>
        <w:rPr>
          <w:color w:val="1B294A"/>
          <w:spacing w:val="-6"/>
        </w:rPr>
        <w:t xml:space="preserve"> </w:t>
      </w:r>
      <w:r>
        <w:rPr>
          <w:color w:val="1B294A"/>
        </w:rPr>
        <w:t>Hazard</w:t>
      </w:r>
      <w:r>
        <w:rPr>
          <w:color w:val="1B294A"/>
          <w:spacing w:val="-6"/>
        </w:rPr>
        <w:t xml:space="preserve"> </w:t>
      </w:r>
      <w:r>
        <w:rPr>
          <w:color w:val="1B294A"/>
          <w:spacing w:val="-2"/>
        </w:rPr>
        <w:t>Annexes:</w:t>
      </w:r>
    </w:p>
    <w:p w14:paraId="47B261CE" w14:textId="77777777" w:rsidR="00541513" w:rsidRDefault="004E7E10">
      <w:pPr>
        <w:spacing w:before="42"/>
        <w:ind w:left="539"/>
        <w:rPr>
          <w:b/>
          <w:sz w:val="24"/>
        </w:rPr>
      </w:pPr>
      <w:r>
        <w:rPr>
          <w:b/>
          <w:color w:val="1B294A"/>
          <w:sz w:val="24"/>
        </w:rPr>
        <w:t>Develop</w:t>
      </w:r>
      <w:r>
        <w:rPr>
          <w:b/>
          <w:color w:val="1B294A"/>
          <w:spacing w:val="2"/>
          <w:sz w:val="24"/>
        </w:rPr>
        <w:t xml:space="preserve"> </w:t>
      </w:r>
      <w:r>
        <w:rPr>
          <w:b/>
          <w:color w:val="1B294A"/>
          <w:sz w:val="24"/>
        </w:rPr>
        <w:t>an</w:t>
      </w:r>
      <w:r>
        <w:rPr>
          <w:b/>
          <w:color w:val="1B294A"/>
          <w:spacing w:val="3"/>
          <w:sz w:val="24"/>
        </w:rPr>
        <w:t xml:space="preserve"> </w:t>
      </w:r>
      <w:r>
        <w:rPr>
          <w:b/>
          <w:color w:val="1B294A"/>
          <w:sz w:val="24"/>
        </w:rPr>
        <w:t>annex</w:t>
      </w:r>
      <w:r>
        <w:rPr>
          <w:b/>
          <w:color w:val="1B294A"/>
          <w:spacing w:val="3"/>
          <w:sz w:val="24"/>
        </w:rPr>
        <w:t xml:space="preserve"> </w:t>
      </w:r>
      <w:r>
        <w:rPr>
          <w:b/>
          <w:color w:val="1B294A"/>
          <w:sz w:val="24"/>
        </w:rPr>
        <w:t>for</w:t>
      </w:r>
      <w:r>
        <w:rPr>
          <w:b/>
          <w:color w:val="1B294A"/>
          <w:spacing w:val="3"/>
          <w:sz w:val="24"/>
        </w:rPr>
        <w:t xml:space="preserve"> </w:t>
      </w:r>
      <w:r>
        <w:rPr>
          <w:b/>
          <w:color w:val="1B294A"/>
          <w:sz w:val="24"/>
        </w:rPr>
        <w:t>the</w:t>
      </w:r>
      <w:r>
        <w:rPr>
          <w:b/>
          <w:color w:val="1B294A"/>
          <w:spacing w:val="2"/>
          <w:sz w:val="24"/>
        </w:rPr>
        <w:t xml:space="preserve"> </w:t>
      </w:r>
      <w:r>
        <w:rPr>
          <w:b/>
          <w:color w:val="1B294A"/>
          <w:sz w:val="24"/>
        </w:rPr>
        <w:t>four</w:t>
      </w:r>
      <w:r>
        <w:rPr>
          <w:b/>
          <w:color w:val="1B294A"/>
          <w:spacing w:val="3"/>
          <w:sz w:val="24"/>
        </w:rPr>
        <w:t xml:space="preserve"> </w:t>
      </w:r>
      <w:r>
        <w:rPr>
          <w:b/>
          <w:color w:val="1B294A"/>
          <w:sz w:val="24"/>
        </w:rPr>
        <w:t>listed</w:t>
      </w:r>
      <w:r>
        <w:rPr>
          <w:b/>
          <w:color w:val="1B294A"/>
          <w:spacing w:val="3"/>
          <w:sz w:val="24"/>
        </w:rPr>
        <w:t xml:space="preserve"> </w:t>
      </w:r>
      <w:r>
        <w:rPr>
          <w:b/>
          <w:color w:val="1B294A"/>
          <w:spacing w:val="-2"/>
          <w:sz w:val="24"/>
        </w:rPr>
        <w:t>events:</w:t>
      </w:r>
    </w:p>
    <w:p w14:paraId="215EEB7D" w14:textId="77777777" w:rsidR="00541513" w:rsidRDefault="004E7E10">
      <w:pPr>
        <w:pStyle w:val="ListParagraph"/>
        <w:numPr>
          <w:ilvl w:val="0"/>
          <w:numId w:val="1"/>
        </w:numPr>
        <w:tabs>
          <w:tab w:val="left" w:pos="756"/>
        </w:tabs>
        <w:spacing w:before="121"/>
        <w:ind w:left="756" w:hanging="217"/>
        <w:rPr>
          <w:sz w:val="20"/>
        </w:rPr>
      </w:pPr>
      <w:r>
        <w:rPr>
          <w:color w:val="2B2B2B"/>
          <w:sz w:val="20"/>
        </w:rPr>
        <w:t>Active</w:t>
      </w:r>
      <w:r>
        <w:rPr>
          <w:color w:val="2B2B2B"/>
          <w:spacing w:val="2"/>
          <w:sz w:val="20"/>
        </w:rPr>
        <w:t xml:space="preserve"> </w:t>
      </w:r>
      <w:r>
        <w:rPr>
          <w:color w:val="2B2B2B"/>
          <w:sz w:val="20"/>
        </w:rPr>
        <w:t>Threat</w:t>
      </w:r>
      <w:r>
        <w:rPr>
          <w:color w:val="2B2B2B"/>
          <w:spacing w:val="3"/>
          <w:sz w:val="20"/>
        </w:rPr>
        <w:t xml:space="preserve"> </w:t>
      </w:r>
      <w:r>
        <w:rPr>
          <w:color w:val="2B2B2B"/>
          <w:sz w:val="20"/>
        </w:rPr>
        <w:t>on</w:t>
      </w:r>
      <w:r>
        <w:rPr>
          <w:color w:val="2B2B2B"/>
          <w:spacing w:val="2"/>
          <w:sz w:val="20"/>
        </w:rPr>
        <w:t xml:space="preserve"> </w:t>
      </w:r>
      <w:r>
        <w:rPr>
          <w:color w:val="2B2B2B"/>
          <w:spacing w:val="-2"/>
          <w:sz w:val="20"/>
        </w:rPr>
        <w:t>Campus</w:t>
      </w:r>
    </w:p>
    <w:p w14:paraId="517CDC92" w14:textId="77777777" w:rsidR="00541513" w:rsidRDefault="004E7E10">
      <w:pPr>
        <w:pStyle w:val="ListParagraph"/>
        <w:numPr>
          <w:ilvl w:val="0"/>
          <w:numId w:val="1"/>
        </w:numPr>
        <w:tabs>
          <w:tab w:val="left" w:pos="756"/>
        </w:tabs>
        <w:spacing w:before="156"/>
        <w:ind w:left="756" w:hanging="217"/>
        <w:rPr>
          <w:sz w:val="20"/>
        </w:rPr>
      </w:pPr>
      <w:r>
        <w:rPr>
          <w:color w:val="2B2B2B"/>
          <w:sz w:val="20"/>
        </w:rPr>
        <w:t>Reported</w:t>
      </w:r>
      <w:r>
        <w:rPr>
          <w:color w:val="2B2B2B"/>
          <w:spacing w:val="-2"/>
          <w:sz w:val="20"/>
        </w:rPr>
        <w:t xml:space="preserve"> </w:t>
      </w:r>
      <w:r>
        <w:rPr>
          <w:color w:val="2B2B2B"/>
          <w:sz w:val="20"/>
        </w:rPr>
        <w:t>Threat</w:t>
      </w:r>
      <w:r>
        <w:rPr>
          <w:color w:val="2B2B2B"/>
          <w:spacing w:val="-2"/>
          <w:sz w:val="20"/>
        </w:rPr>
        <w:t xml:space="preserve"> </w:t>
      </w:r>
      <w:r>
        <w:rPr>
          <w:color w:val="2B2B2B"/>
          <w:sz w:val="20"/>
        </w:rPr>
        <w:t>to</w:t>
      </w:r>
      <w:r>
        <w:rPr>
          <w:color w:val="2B2B2B"/>
          <w:spacing w:val="-1"/>
          <w:sz w:val="20"/>
        </w:rPr>
        <w:t xml:space="preserve"> </w:t>
      </w:r>
      <w:r>
        <w:rPr>
          <w:color w:val="2B2B2B"/>
          <w:spacing w:val="-2"/>
          <w:sz w:val="20"/>
        </w:rPr>
        <w:t>Campus</w:t>
      </w:r>
    </w:p>
    <w:p w14:paraId="3E26B5CA" w14:textId="77777777" w:rsidR="00541513" w:rsidRDefault="004E7E10">
      <w:pPr>
        <w:pStyle w:val="ListParagraph"/>
        <w:numPr>
          <w:ilvl w:val="0"/>
          <w:numId w:val="1"/>
        </w:numPr>
        <w:tabs>
          <w:tab w:val="left" w:pos="756"/>
        </w:tabs>
        <w:spacing w:before="156"/>
        <w:ind w:left="756" w:hanging="217"/>
        <w:rPr>
          <w:sz w:val="20"/>
        </w:rPr>
      </w:pPr>
      <w:r>
        <w:rPr>
          <w:color w:val="2B2B2B"/>
          <w:spacing w:val="-2"/>
          <w:sz w:val="20"/>
        </w:rPr>
        <w:t>Utility</w:t>
      </w:r>
      <w:r>
        <w:rPr>
          <w:color w:val="2B2B2B"/>
          <w:spacing w:val="5"/>
          <w:sz w:val="20"/>
        </w:rPr>
        <w:t xml:space="preserve"> </w:t>
      </w:r>
      <w:r>
        <w:rPr>
          <w:color w:val="2B2B2B"/>
          <w:spacing w:val="-2"/>
          <w:sz w:val="20"/>
        </w:rPr>
        <w:t>Disruption</w:t>
      </w:r>
    </w:p>
    <w:p w14:paraId="6E18DDAC" w14:textId="77777777" w:rsidR="00541513" w:rsidRDefault="004E7E10">
      <w:pPr>
        <w:pStyle w:val="ListParagraph"/>
        <w:numPr>
          <w:ilvl w:val="0"/>
          <w:numId w:val="1"/>
        </w:numPr>
        <w:tabs>
          <w:tab w:val="left" w:pos="756"/>
        </w:tabs>
        <w:spacing w:before="140"/>
        <w:ind w:left="756" w:hanging="217"/>
        <w:rPr>
          <w:sz w:val="20"/>
        </w:rPr>
      </w:pPr>
      <w:r>
        <w:rPr>
          <w:color w:val="2B2B2B"/>
          <w:sz w:val="20"/>
        </w:rPr>
        <w:t>Outbreaks,</w:t>
      </w:r>
      <w:r>
        <w:rPr>
          <w:color w:val="2B2B2B"/>
          <w:spacing w:val="-6"/>
          <w:sz w:val="20"/>
        </w:rPr>
        <w:t xml:space="preserve"> </w:t>
      </w:r>
      <w:r>
        <w:rPr>
          <w:color w:val="2B2B2B"/>
          <w:sz w:val="20"/>
        </w:rPr>
        <w:t>Epidemics,</w:t>
      </w:r>
      <w:r>
        <w:rPr>
          <w:color w:val="2B2B2B"/>
          <w:spacing w:val="-5"/>
          <w:sz w:val="20"/>
        </w:rPr>
        <w:t xml:space="preserve"> </w:t>
      </w:r>
      <w:r>
        <w:rPr>
          <w:color w:val="2B2B2B"/>
          <w:spacing w:val="-2"/>
          <w:sz w:val="20"/>
        </w:rPr>
        <w:t>Pandemics</w:t>
      </w:r>
    </w:p>
    <w:p w14:paraId="4AFD00C7" w14:textId="77777777" w:rsidR="00541513" w:rsidRDefault="00541513">
      <w:pPr>
        <w:pStyle w:val="BodyText"/>
      </w:pPr>
    </w:p>
    <w:p w14:paraId="67139E58" w14:textId="77777777" w:rsidR="00541513" w:rsidRDefault="00541513">
      <w:pPr>
        <w:pStyle w:val="BodyText"/>
        <w:spacing w:before="174"/>
      </w:pPr>
    </w:p>
    <w:p w14:paraId="76AE7DD1" w14:textId="77777777" w:rsidR="00541513" w:rsidRDefault="004E7E10" w:rsidP="00494998">
      <w:pPr>
        <w:pStyle w:val="Heading5"/>
        <w:ind w:left="540"/>
      </w:pPr>
      <w:r>
        <w:rPr>
          <w:color w:val="1B294A"/>
        </w:rPr>
        <w:t>Additional</w:t>
      </w:r>
      <w:r>
        <w:rPr>
          <w:color w:val="1B294A"/>
          <w:spacing w:val="-7"/>
        </w:rPr>
        <w:t xml:space="preserve"> </w:t>
      </w:r>
      <w:r>
        <w:rPr>
          <w:color w:val="1B294A"/>
        </w:rPr>
        <w:t>Hazard</w:t>
      </w:r>
      <w:r>
        <w:rPr>
          <w:color w:val="1B294A"/>
          <w:spacing w:val="-7"/>
        </w:rPr>
        <w:t xml:space="preserve"> </w:t>
      </w:r>
      <w:r>
        <w:rPr>
          <w:color w:val="1B294A"/>
        </w:rPr>
        <w:t>Annexes</w:t>
      </w:r>
      <w:r>
        <w:rPr>
          <w:color w:val="1B294A"/>
          <w:spacing w:val="-6"/>
        </w:rPr>
        <w:t xml:space="preserve"> </w:t>
      </w:r>
      <w:r>
        <w:rPr>
          <w:color w:val="1B294A"/>
        </w:rPr>
        <w:t>(minimum</w:t>
      </w:r>
      <w:r>
        <w:rPr>
          <w:color w:val="1B294A"/>
          <w:spacing w:val="-7"/>
        </w:rPr>
        <w:t xml:space="preserve"> </w:t>
      </w:r>
      <w:r>
        <w:rPr>
          <w:color w:val="1B294A"/>
        </w:rPr>
        <w:t>2</w:t>
      </w:r>
      <w:r>
        <w:rPr>
          <w:color w:val="1B294A"/>
          <w:spacing w:val="-7"/>
        </w:rPr>
        <w:t xml:space="preserve"> </w:t>
      </w:r>
      <w:r>
        <w:rPr>
          <w:color w:val="1B294A"/>
          <w:spacing w:val="-2"/>
        </w:rPr>
        <w:t>required):</w:t>
      </w:r>
    </w:p>
    <w:p w14:paraId="1F1DB1B1" w14:textId="5B3EA9F4" w:rsidR="00541513" w:rsidRDefault="004E7E10" w:rsidP="00494998">
      <w:pPr>
        <w:pStyle w:val="BodyText"/>
        <w:spacing w:before="51" w:line="271" w:lineRule="auto"/>
        <w:ind w:left="810" w:right="410" w:hanging="220"/>
      </w:pPr>
      <w:r>
        <w:rPr>
          <w:noProof/>
          <w:position w:val="3"/>
        </w:rPr>
        <w:drawing>
          <wp:inline distT="0" distB="0" distL="0" distR="0" wp14:anchorId="2682BCA2" wp14:editId="2682BCA3">
            <wp:extent cx="38100" cy="38099"/>
            <wp:effectExtent l="0" t="0" r="0" b="0"/>
            <wp:docPr id="214" name="Image 2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 214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rPr>
          <w:color w:val="1B294A"/>
        </w:rPr>
        <w:t>Develop at least two (2) additional threat and hazard annexes based on the highest priority risks identified through</w:t>
      </w:r>
      <w:r>
        <w:rPr>
          <w:color w:val="1B294A"/>
          <w:spacing w:val="40"/>
        </w:rPr>
        <w:t xml:space="preserve"> </w:t>
      </w:r>
      <w:r>
        <w:rPr>
          <w:color w:val="1B294A"/>
        </w:rPr>
        <w:t xml:space="preserve">the </w:t>
      </w:r>
      <w:hyperlink r:id="rId60" w:history="1">
        <w:r w:rsidRPr="00F41B28">
          <w:rPr>
            <w:rStyle w:val="Hyperlink"/>
          </w:rPr>
          <w:t>School Hazard Assessment Worksheet</w:t>
        </w:r>
      </w:hyperlink>
      <w:r>
        <w:rPr>
          <w:color w:val="1B294A"/>
        </w:rPr>
        <w:t>.</w:t>
      </w:r>
    </w:p>
    <w:p w14:paraId="51368308" w14:textId="77777777" w:rsidR="00541513" w:rsidRDefault="00541513">
      <w:pPr>
        <w:pStyle w:val="BodyText"/>
      </w:pPr>
    </w:p>
    <w:p w14:paraId="5DA0543E" w14:textId="77777777" w:rsidR="00494998" w:rsidRDefault="00494998">
      <w:pPr>
        <w:pStyle w:val="BodyText"/>
        <w:spacing w:before="188"/>
        <w:sectPr w:rsidR="00494998">
          <w:headerReference w:type="default" r:id="rId61"/>
          <w:footerReference w:type="default" r:id="rId62"/>
          <w:pgSz w:w="12240" w:h="15840"/>
          <w:pgMar w:top="1520" w:right="720" w:bottom="500" w:left="360" w:header="600" w:footer="304" w:gutter="0"/>
          <w:cols w:space="720"/>
        </w:sectPr>
      </w:pPr>
    </w:p>
    <w:p w14:paraId="334D986F" w14:textId="77777777" w:rsidR="00541513" w:rsidRDefault="00541513">
      <w:pPr>
        <w:pStyle w:val="BodyText"/>
        <w:spacing w:before="188"/>
      </w:pPr>
    </w:p>
    <w:p w14:paraId="42DD9B96" w14:textId="77777777" w:rsidR="00541513" w:rsidRDefault="004E7E10" w:rsidP="00494998">
      <w:pPr>
        <w:ind w:left="540"/>
        <w:rPr>
          <w:b/>
          <w:sz w:val="20"/>
        </w:rPr>
      </w:pPr>
      <w:r>
        <w:rPr>
          <w:b/>
          <w:color w:val="900048"/>
          <w:spacing w:val="-2"/>
          <w:sz w:val="20"/>
        </w:rPr>
        <w:t>[Insert</w:t>
      </w:r>
      <w:r>
        <w:rPr>
          <w:b/>
          <w:color w:val="900048"/>
          <w:spacing w:val="7"/>
          <w:sz w:val="20"/>
        </w:rPr>
        <w:t xml:space="preserve"> </w:t>
      </w:r>
      <w:r>
        <w:rPr>
          <w:b/>
          <w:color w:val="900048"/>
          <w:spacing w:val="-2"/>
          <w:sz w:val="20"/>
        </w:rPr>
        <w:t>completed</w:t>
      </w:r>
      <w:r>
        <w:rPr>
          <w:b/>
          <w:color w:val="900048"/>
          <w:spacing w:val="7"/>
          <w:sz w:val="20"/>
        </w:rPr>
        <w:t xml:space="preserve"> </w:t>
      </w:r>
      <w:r>
        <w:rPr>
          <w:b/>
          <w:color w:val="900048"/>
          <w:spacing w:val="-2"/>
          <w:sz w:val="20"/>
        </w:rPr>
        <w:t>School</w:t>
      </w:r>
      <w:r>
        <w:rPr>
          <w:b/>
          <w:color w:val="900048"/>
          <w:spacing w:val="7"/>
          <w:sz w:val="20"/>
        </w:rPr>
        <w:t xml:space="preserve"> </w:t>
      </w:r>
      <w:r>
        <w:rPr>
          <w:b/>
          <w:color w:val="900048"/>
          <w:spacing w:val="-2"/>
          <w:sz w:val="20"/>
        </w:rPr>
        <w:t>Hazard</w:t>
      </w:r>
      <w:r>
        <w:rPr>
          <w:b/>
          <w:color w:val="900048"/>
          <w:spacing w:val="7"/>
          <w:sz w:val="20"/>
        </w:rPr>
        <w:t xml:space="preserve"> </w:t>
      </w:r>
      <w:r>
        <w:rPr>
          <w:b/>
          <w:color w:val="900048"/>
          <w:spacing w:val="-2"/>
          <w:sz w:val="20"/>
        </w:rPr>
        <w:t>Assessment</w:t>
      </w:r>
      <w:r>
        <w:rPr>
          <w:b/>
          <w:color w:val="900048"/>
          <w:spacing w:val="7"/>
          <w:sz w:val="20"/>
        </w:rPr>
        <w:t xml:space="preserve"> </w:t>
      </w:r>
      <w:r>
        <w:rPr>
          <w:b/>
          <w:color w:val="900048"/>
          <w:spacing w:val="-2"/>
          <w:sz w:val="20"/>
        </w:rPr>
        <w:t>Worksheet]</w:t>
      </w:r>
    </w:p>
    <w:p w14:paraId="4AA6AB59" w14:textId="77777777" w:rsidR="00541513" w:rsidRDefault="00541513">
      <w:pPr>
        <w:pStyle w:val="BodyText"/>
        <w:rPr>
          <w:b/>
        </w:rPr>
      </w:pPr>
    </w:p>
    <w:p w14:paraId="770857B6" w14:textId="77777777" w:rsidR="00541513" w:rsidRDefault="004E7E10">
      <w:pPr>
        <w:pStyle w:val="BodyText"/>
        <w:spacing w:before="184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251723264" behindDoc="1" locked="0" layoutInCell="1" allowOverlap="1" wp14:anchorId="2682BCA4" wp14:editId="2682BCA5">
                <wp:simplePos x="0" y="0"/>
                <wp:positionH relativeFrom="page">
                  <wp:posOffset>428625</wp:posOffset>
                </wp:positionH>
                <wp:positionV relativeFrom="paragraph">
                  <wp:posOffset>284479</wp:posOffset>
                </wp:positionV>
                <wp:extent cx="6629400" cy="571500"/>
                <wp:effectExtent l="0" t="0" r="0" b="0"/>
                <wp:wrapTopAndBottom/>
                <wp:docPr id="215" name="Group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9400" cy="571500"/>
                          <a:chOff x="0" y="0"/>
                          <a:chExt cx="6629400" cy="571500"/>
                        </a:xfrm>
                      </wpg:grpSpPr>
                      <wps:wsp>
                        <wps:cNvPr id="216" name="Graphic 216"/>
                        <wps:cNvSpPr/>
                        <wps:spPr>
                          <a:xfrm>
                            <a:off x="0" y="0"/>
                            <a:ext cx="662940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9400" h="571500">
                                <a:moveTo>
                                  <a:pt x="6572250" y="571500"/>
                                </a:moveTo>
                                <a:lnTo>
                                  <a:pt x="57150" y="571500"/>
                                </a:lnTo>
                                <a:lnTo>
                                  <a:pt x="34904" y="567008"/>
                                </a:lnTo>
                                <a:lnTo>
                                  <a:pt x="16738" y="554761"/>
                                </a:lnTo>
                                <a:lnTo>
                                  <a:pt x="4491" y="536595"/>
                                </a:lnTo>
                                <a:lnTo>
                                  <a:pt x="0" y="514350"/>
                                </a:lnTo>
                                <a:lnTo>
                                  <a:pt x="0" y="57150"/>
                                </a:lnTo>
                                <a:lnTo>
                                  <a:pt x="4491" y="34904"/>
                                </a:lnTo>
                                <a:lnTo>
                                  <a:pt x="16738" y="16738"/>
                                </a:lnTo>
                                <a:lnTo>
                                  <a:pt x="34904" y="4491"/>
                                </a:lnTo>
                                <a:lnTo>
                                  <a:pt x="57150" y="0"/>
                                </a:lnTo>
                                <a:lnTo>
                                  <a:pt x="6572250" y="0"/>
                                </a:lnTo>
                                <a:lnTo>
                                  <a:pt x="6594495" y="4491"/>
                                </a:lnTo>
                                <a:lnTo>
                                  <a:pt x="6612661" y="16738"/>
                                </a:lnTo>
                                <a:lnTo>
                                  <a:pt x="6624908" y="34904"/>
                                </a:lnTo>
                                <a:lnTo>
                                  <a:pt x="6629400" y="57150"/>
                                </a:lnTo>
                                <a:lnTo>
                                  <a:pt x="6629400" y="514350"/>
                                </a:lnTo>
                                <a:lnTo>
                                  <a:pt x="6624908" y="536595"/>
                                </a:lnTo>
                                <a:lnTo>
                                  <a:pt x="6612661" y="554761"/>
                                </a:lnTo>
                                <a:lnTo>
                                  <a:pt x="6594495" y="567008"/>
                                </a:lnTo>
                                <a:lnTo>
                                  <a:pt x="6572250" y="57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1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box 217"/>
                        <wps:cNvSpPr txBox="1"/>
                        <wps:spPr>
                          <a:xfrm>
                            <a:off x="0" y="0"/>
                            <a:ext cx="6629400" cy="571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67A78C" w14:textId="77777777" w:rsidR="00541513" w:rsidRDefault="004E7E10">
                              <w:pPr>
                                <w:spacing w:before="162" w:line="285" w:lineRule="auto"/>
                                <w:ind w:left="22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B2B2B"/>
                                  <w:sz w:val="20"/>
                                </w:rPr>
                                <w:t>Note: Community-specific risks identified by the local emergency management office must be considered when</w:t>
                              </w:r>
                              <w:r>
                                <w:rPr>
                                  <w:color w:val="2B2B2B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B2B2B"/>
                                  <w:sz w:val="20"/>
                                </w:rPr>
                                <w:t>selecting additional annexes.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82BCA4" id="Group 215" o:spid="_x0000_s1027" style="position:absolute;margin-left:33.75pt;margin-top:22.4pt;width:522pt;height:45pt;z-index:-251593216;mso-wrap-distance-left:0;mso-wrap-distance-right:0;mso-position-horizontal-relative:page" coordsize="6629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">
                <v:shape id="Graphic 216" o:spid="_x0000_s1028" style="position:absolute;width:66294;height:5715;visibility:visible;mso-wrap-style:square;v-text-anchor:top" coordsize="6629400,57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" path="m6572250,571500r-6515100,l34904,567008,16738,554761,4491,536595,,514350,,57150,4491,34904,16738,16738,34904,4491,57150,,6572250,r22245,4491l6612661,16738r12247,18166l6629400,57150r,457200l6624908,536595r-12247,18166l6594495,567008r-22245,4492xe" fillcolor="#f5f1eb" stroked="f">
                  <v:path arrowok="t"/>
                </v:shape>
                <v:shape id="Textbox 217" o:spid="_x0000_s1029" type="#_x0000_t202" style="position:absolute;width:66294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z46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" filled="f" stroked="f">
                  <v:textbox inset="0,0,0,0">
                    <w:txbxContent>
                      <w:p w14:paraId="5667A78C" w14:textId="77777777" w:rsidR="00541513" w:rsidRDefault="004E7E10">
                        <w:pPr>
                          <w:spacing w:before="162" w:line="285" w:lineRule="auto"/>
                          <w:ind w:left="224"/>
                          <w:rPr>
                            <w:sz w:val="20"/>
                          </w:rPr>
                        </w:pPr>
                        <w:r>
                          <w:rPr>
                            <w:color w:val="2B2B2B"/>
                            <w:sz w:val="20"/>
                          </w:rPr>
                          <w:t>Note: Community-specific risks identified by the local emergency management office must be considered when</w:t>
                        </w:r>
                        <w:r>
                          <w:rPr>
                            <w:color w:val="2B2B2B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B2B2B"/>
                            <w:sz w:val="20"/>
                          </w:rPr>
                          <w:t>selecting additional annexes.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619CDEA" w14:textId="77777777" w:rsidR="00541513" w:rsidRDefault="00541513">
      <w:pPr>
        <w:pStyle w:val="BodyText"/>
        <w:rPr>
          <w:b/>
        </w:rPr>
        <w:sectPr w:rsidR="00541513" w:rsidSect="00494998">
          <w:type w:val="continuous"/>
          <w:pgSz w:w="12240" w:h="15840"/>
          <w:pgMar w:top="1520" w:right="720" w:bottom="500" w:left="360" w:header="600" w:footer="304" w:gutter="0"/>
          <w:cols w:space="720"/>
          <w:formProt w:val="0"/>
        </w:sectPr>
      </w:pPr>
    </w:p>
    <w:p w14:paraId="76FD59F4" w14:textId="77777777" w:rsidR="00541513" w:rsidRDefault="00541513">
      <w:pPr>
        <w:pStyle w:val="BodyText"/>
        <w:spacing w:before="94"/>
        <w:rPr>
          <w:b/>
        </w:rPr>
      </w:pPr>
    </w:p>
    <w:p w14:paraId="7070DE93" w14:textId="77777777" w:rsidR="00541513" w:rsidRDefault="004E7E10">
      <w:pPr>
        <w:spacing w:line="314" w:lineRule="auto"/>
        <w:ind w:left="479" w:right="243"/>
        <w:rPr>
          <w:sz w:val="20"/>
        </w:rPr>
      </w:pPr>
      <w:bookmarkStart w:id="171" w:name="APPENDIX_A_-_SUPPORTING_DOCUMENTS"/>
      <w:bookmarkStart w:id="172" w:name="The_following_documents_are_considered_e"/>
      <w:bookmarkStart w:id="173" w:name="•__Student_Rosters"/>
      <w:bookmarkStart w:id="174" w:name="•__Parent/Legal_Guardian/Emergency_Conta"/>
      <w:bookmarkStart w:id="175" w:name="•__Faculty_and_Staff_Rosters"/>
      <w:bookmarkStart w:id="176" w:name="•__Reunification_Site_Maps"/>
      <w:bookmarkStart w:id="177" w:name="•__Emergency_Procedure_Guides_(posted_in"/>
      <w:bookmarkStart w:id="178" w:name="•__School_Transportation_Emergency_Proce"/>
      <w:bookmarkStart w:id="179" w:name="•__Facility_and_Site_Information_(floor_"/>
      <w:bookmarkStart w:id="180" w:name="•__Pre-Drafted_Emergency_Communications_"/>
      <w:bookmarkStart w:id="181" w:name="•__All_MOUs_established_for_use_with_thi"/>
      <w:bookmarkStart w:id="182" w:name="Reunification_Site_Maps_Must_Identify:"/>
      <w:bookmarkStart w:id="183" w:name="Student_entrance__|__Student_assembly_ar"/>
      <w:bookmarkStart w:id="184" w:name="Facility_Floor_Plans_Must_Identify:"/>
      <w:bookmarkStart w:id="185" w:name="Emergency_utility_shut_off_|_Boilers_|_H"/>
      <w:bookmarkStart w:id="186" w:name="Storage_and_Access_Methods"/>
      <w:bookmarkStart w:id="187" w:name="Primary_Method:_[Insert_primary_storage/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r>
        <w:rPr>
          <w:color w:val="2B2B2B"/>
          <w:sz w:val="20"/>
        </w:rPr>
        <w:t>The following documents are considered essential emergency management resources and must be immediately</w:t>
      </w:r>
      <w:r>
        <w:rPr>
          <w:color w:val="2B2B2B"/>
          <w:spacing w:val="40"/>
          <w:sz w:val="20"/>
        </w:rPr>
        <w:t xml:space="preserve"> </w:t>
      </w:r>
      <w:r>
        <w:rPr>
          <w:color w:val="2B2B2B"/>
          <w:sz w:val="20"/>
        </w:rPr>
        <w:t xml:space="preserve">accessible for operational use during an incident. </w:t>
      </w:r>
      <w:r>
        <w:rPr>
          <w:b/>
          <w:color w:val="2B2B2B"/>
          <w:sz w:val="20"/>
        </w:rPr>
        <w:t xml:space="preserve">Schools </w:t>
      </w:r>
      <w:proofErr w:type="gramStart"/>
      <w:r>
        <w:rPr>
          <w:b/>
          <w:color w:val="2B2B2B"/>
          <w:sz w:val="20"/>
        </w:rPr>
        <w:t>shall</w:t>
      </w:r>
      <w:proofErr w:type="gramEnd"/>
      <w:r>
        <w:rPr>
          <w:b/>
          <w:color w:val="2B2B2B"/>
          <w:sz w:val="20"/>
        </w:rPr>
        <w:t xml:space="preserve"> maintain both electronic and hard-copy access</w:t>
      </w:r>
      <w:r>
        <w:rPr>
          <w:b/>
          <w:color w:val="2B2B2B"/>
          <w:spacing w:val="40"/>
          <w:sz w:val="20"/>
        </w:rPr>
        <w:t xml:space="preserve"> </w:t>
      </w:r>
      <w:r>
        <w:rPr>
          <w:b/>
          <w:color w:val="2B2B2B"/>
          <w:sz w:val="20"/>
        </w:rPr>
        <w:t>whenever</w:t>
      </w:r>
      <w:r>
        <w:rPr>
          <w:b/>
          <w:color w:val="2B2B2B"/>
          <w:spacing w:val="-5"/>
          <w:sz w:val="20"/>
        </w:rPr>
        <w:t xml:space="preserve"> </w:t>
      </w:r>
      <w:r>
        <w:rPr>
          <w:b/>
          <w:color w:val="2B2B2B"/>
          <w:sz w:val="20"/>
        </w:rPr>
        <w:t>feasible</w:t>
      </w:r>
      <w:r>
        <w:rPr>
          <w:b/>
          <w:color w:val="2B2B2B"/>
          <w:spacing w:val="-5"/>
          <w:sz w:val="20"/>
        </w:rPr>
        <w:t xml:space="preserve"> </w:t>
      </w:r>
      <w:r>
        <w:rPr>
          <w:b/>
          <w:color w:val="2B2B2B"/>
          <w:sz w:val="20"/>
        </w:rPr>
        <w:t>and</w:t>
      </w:r>
      <w:r>
        <w:rPr>
          <w:b/>
          <w:color w:val="2B2B2B"/>
          <w:spacing w:val="-5"/>
          <w:sz w:val="20"/>
        </w:rPr>
        <w:t xml:space="preserve"> </w:t>
      </w:r>
      <w:r>
        <w:rPr>
          <w:b/>
          <w:color w:val="2B2B2B"/>
          <w:sz w:val="20"/>
        </w:rPr>
        <w:t>establish</w:t>
      </w:r>
      <w:r>
        <w:rPr>
          <w:b/>
          <w:color w:val="2B2B2B"/>
          <w:spacing w:val="-5"/>
          <w:sz w:val="20"/>
        </w:rPr>
        <w:t xml:space="preserve"> </w:t>
      </w:r>
      <w:r>
        <w:rPr>
          <w:b/>
          <w:color w:val="2B2B2B"/>
          <w:sz w:val="20"/>
        </w:rPr>
        <w:t>redundant</w:t>
      </w:r>
      <w:r>
        <w:rPr>
          <w:b/>
          <w:color w:val="2B2B2B"/>
          <w:spacing w:val="-5"/>
          <w:sz w:val="20"/>
        </w:rPr>
        <w:t xml:space="preserve"> </w:t>
      </w:r>
      <w:r>
        <w:rPr>
          <w:b/>
          <w:color w:val="2B2B2B"/>
          <w:sz w:val="20"/>
        </w:rPr>
        <w:t>storage</w:t>
      </w:r>
      <w:r>
        <w:rPr>
          <w:b/>
          <w:color w:val="2B2B2B"/>
          <w:spacing w:val="-5"/>
          <w:sz w:val="20"/>
        </w:rPr>
        <w:t xml:space="preserve"> </w:t>
      </w:r>
      <w:r>
        <w:rPr>
          <w:b/>
          <w:color w:val="2B2B2B"/>
          <w:sz w:val="20"/>
        </w:rPr>
        <w:t>methods</w:t>
      </w:r>
      <w:r>
        <w:rPr>
          <w:b/>
          <w:color w:val="2B2B2B"/>
          <w:spacing w:val="-5"/>
          <w:sz w:val="20"/>
        </w:rPr>
        <w:t xml:space="preserve"> </w:t>
      </w:r>
      <w:r>
        <w:rPr>
          <w:b/>
          <w:color w:val="2B2B2B"/>
          <w:sz w:val="20"/>
        </w:rPr>
        <w:t>to</w:t>
      </w:r>
      <w:r>
        <w:rPr>
          <w:b/>
          <w:color w:val="2B2B2B"/>
          <w:spacing w:val="-5"/>
          <w:sz w:val="20"/>
        </w:rPr>
        <w:t xml:space="preserve"> </w:t>
      </w:r>
      <w:r>
        <w:rPr>
          <w:b/>
          <w:color w:val="2B2B2B"/>
          <w:sz w:val="20"/>
        </w:rPr>
        <w:t>ensure</w:t>
      </w:r>
      <w:r>
        <w:rPr>
          <w:b/>
          <w:color w:val="2B2B2B"/>
          <w:spacing w:val="-5"/>
          <w:sz w:val="20"/>
        </w:rPr>
        <w:t xml:space="preserve"> </w:t>
      </w:r>
      <w:r>
        <w:rPr>
          <w:b/>
          <w:color w:val="2B2B2B"/>
          <w:sz w:val="20"/>
        </w:rPr>
        <w:t>availability</w:t>
      </w:r>
      <w:r>
        <w:rPr>
          <w:b/>
          <w:color w:val="2B2B2B"/>
          <w:spacing w:val="-5"/>
          <w:sz w:val="20"/>
        </w:rPr>
        <w:t xml:space="preserve"> </w:t>
      </w:r>
      <w:r>
        <w:rPr>
          <w:b/>
          <w:color w:val="2B2B2B"/>
          <w:sz w:val="20"/>
        </w:rPr>
        <w:t>during</w:t>
      </w:r>
      <w:r>
        <w:rPr>
          <w:b/>
          <w:color w:val="2B2B2B"/>
          <w:spacing w:val="-5"/>
          <w:sz w:val="20"/>
        </w:rPr>
        <w:t xml:space="preserve"> </w:t>
      </w:r>
      <w:r>
        <w:rPr>
          <w:b/>
          <w:color w:val="2B2B2B"/>
          <w:sz w:val="20"/>
        </w:rPr>
        <w:t>emergencies.</w:t>
      </w:r>
      <w:r>
        <w:rPr>
          <w:b/>
          <w:color w:val="2B2B2B"/>
          <w:spacing w:val="-3"/>
          <w:sz w:val="20"/>
        </w:rPr>
        <w:t xml:space="preserve"> </w:t>
      </w:r>
      <w:r>
        <w:rPr>
          <w:color w:val="2B2B2B"/>
          <w:sz w:val="20"/>
        </w:rPr>
        <w:t>Primary</w:t>
      </w:r>
      <w:r>
        <w:rPr>
          <w:color w:val="2B2B2B"/>
          <w:spacing w:val="-3"/>
          <w:sz w:val="20"/>
        </w:rPr>
        <w:t xml:space="preserve"> </w:t>
      </w:r>
      <w:r>
        <w:rPr>
          <w:color w:val="2B2B2B"/>
          <w:sz w:val="20"/>
        </w:rPr>
        <w:t>and</w:t>
      </w:r>
      <w:r>
        <w:rPr>
          <w:color w:val="2B2B2B"/>
          <w:spacing w:val="40"/>
          <w:sz w:val="20"/>
        </w:rPr>
        <w:t xml:space="preserve"> </w:t>
      </w:r>
      <w:r>
        <w:rPr>
          <w:color w:val="2B2B2B"/>
          <w:sz w:val="20"/>
        </w:rPr>
        <w:t>alternate storage locations, responsible personnel, and access procedures must be identified within this</w:t>
      </w:r>
      <w:r>
        <w:rPr>
          <w:color w:val="2B2B2B"/>
          <w:spacing w:val="40"/>
          <w:sz w:val="20"/>
        </w:rPr>
        <w:t xml:space="preserve"> </w:t>
      </w:r>
      <w:r>
        <w:rPr>
          <w:color w:val="2B2B2B"/>
          <w:sz w:val="20"/>
        </w:rPr>
        <w:t>EOP. These</w:t>
      </w:r>
      <w:r>
        <w:rPr>
          <w:color w:val="2B2B2B"/>
          <w:spacing w:val="40"/>
          <w:sz w:val="20"/>
        </w:rPr>
        <w:t xml:space="preserve"> </w:t>
      </w:r>
      <w:r>
        <w:rPr>
          <w:color w:val="2B2B2B"/>
          <w:sz w:val="20"/>
        </w:rPr>
        <w:t xml:space="preserve">documents should </w:t>
      </w:r>
      <w:proofErr w:type="gramStart"/>
      <w:r>
        <w:rPr>
          <w:color w:val="2B2B2B"/>
          <w:sz w:val="20"/>
        </w:rPr>
        <w:t>be accessible to authorized staff at all times</w:t>
      </w:r>
      <w:proofErr w:type="gramEnd"/>
      <w:r>
        <w:rPr>
          <w:color w:val="2B2B2B"/>
          <w:sz w:val="20"/>
        </w:rPr>
        <w:t xml:space="preserve"> and capable of being retrieved without delay during</w:t>
      </w:r>
      <w:r>
        <w:rPr>
          <w:color w:val="2B2B2B"/>
          <w:spacing w:val="40"/>
          <w:sz w:val="20"/>
        </w:rPr>
        <w:t xml:space="preserve"> </w:t>
      </w:r>
      <w:r>
        <w:rPr>
          <w:color w:val="2B2B2B"/>
          <w:sz w:val="20"/>
        </w:rPr>
        <w:t>emergencies, including situations involving loss of power, internet connectivity, or access to campus facilities.</w:t>
      </w:r>
    </w:p>
    <w:p w14:paraId="35178DD6" w14:textId="77777777" w:rsidR="00541513" w:rsidRDefault="00541513">
      <w:pPr>
        <w:pStyle w:val="BodyText"/>
        <w:spacing w:before="9"/>
      </w:pPr>
    </w:p>
    <w:p w14:paraId="63A91BE3" w14:textId="77777777" w:rsidR="00541513" w:rsidRDefault="004E7E10">
      <w:pPr>
        <w:pStyle w:val="ListParagraph"/>
        <w:numPr>
          <w:ilvl w:val="0"/>
          <w:numId w:val="1"/>
        </w:numPr>
        <w:tabs>
          <w:tab w:val="left" w:pos="696"/>
        </w:tabs>
        <w:ind w:left="696" w:hanging="217"/>
        <w:rPr>
          <w:sz w:val="20"/>
        </w:rPr>
      </w:pPr>
      <w:r>
        <w:rPr>
          <w:color w:val="2B2B2B"/>
          <w:sz w:val="20"/>
        </w:rPr>
        <w:t>Student</w:t>
      </w:r>
      <w:r>
        <w:rPr>
          <w:color w:val="2B2B2B"/>
          <w:spacing w:val="2"/>
          <w:sz w:val="20"/>
        </w:rPr>
        <w:t xml:space="preserve"> </w:t>
      </w:r>
      <w:r>
        <w:rPr>
          <w:color w:val="2B2B2B"/>
          <w:spacing w:val="-2"/>
          <w:sz w:val="20"/>
        </w:rPr>
        <w:t>Rosters</w:t>
      </w:r>
    </w:p>
    <w:p w14:paraId="699FC8CD" w14:textId="77777777" w:rsidR="00541513" w:rsidRDefault="004E7E10">
      <w:pPr>
        <w:pStyle w:val="ListParagraph"/>
        <w:numPr>
          <w:ilvl w:val="0"/>
          <w:numId w:val="1"/>
        </w:numPr>
        <w:tabs>
          <w:tab w:val="left" w:pos="696"/>
        </w:tabs>
        <w:spacing w:before="150"/>
        <w:ind w:left="696" w:hanging="217"/>
        <w:rPr>
          <w:sz w:val="20"/>
        </w:rPr>
      </w:pPr>
      <w:r>
        <w:rPr>
          <w:color w:val="2B2B2B"/>
          <w:spacing w:val="-2"/>
          <w:sz w:val="20"/>
        </w:rPr>
        <w:t>Parent/Legal</w:t>
      </w:r>
      <w:r>
        <w:rPr>
          <w:color w:val="2B2B2B"/>
          <w:spacing w:val="18"/>
          <w:sz w:val="20"/>
        </w:rPr>
        <w:t xml:space="preserve"> </w:t>
      </w:r>
      <w:r>
        <w:rPr>
          <w:color w:val="2B2B2B"/>
          <w:spacing w:val="-2"/>
          <w:sz w:val="20"/>
        </w:rPr>
        <w:t>Guardian/Emergency</w:t>
      </w:r>
      <w:r>
        <w:rPr>
          <w:color w:val="2B2B2B"/>
          <w:spacing w:val="18"/>
          <w:sz w:val="20"/>
        </w:rPr>
        <w:t xml:space="preserve"> </w:t>
      </w:r>
      <w:r>
        <w:rPr>
          <w:color w:val="2B2B2B"/>
          <w:spacing w:val="-2"/>
          <w:sz w:val="20"/>
        </w:rPr>
        <w:t>Contact</w:t>
      </w:r>
      <w:r>
        <w:rPr>
          <w:color w:val="2B2B2B"/>
          <w:spacing w:val="18"/>
          <w:sz w:val="20"/>
        </w:rPr>
        <w:t xml:space="preserve"> </w:t>
      </w:r>
      <w:r>
        <w:rPr>
          <w:color w:val="2B2B2B"/>
          <w:spacing w:val="-2"/>
          <w:sz w:val="20"/>
        </w:rPr>
        <w:t>Information</w:t>
      </w:r>
    </w:p>
    <w:p w14:paraId="31E74B8C" w14:textId="77777777" w:rsidR="00541513" w:rsidRDefault="004E7E10">
      <w:pPr>
        <w:pStyle w:val="ListParagraph"/>
        <w:numPr>
          <w:ilvl w:val="0"/>
          <w:numId w:val="1"/>
        </w:numPr>
        <w:tabs>
          <w:tab w:val="left" w:pos="696"/>
        </w:tabs>
        <w:spacing w:before="165"/>
        <w:ind w:left="696" w:hanging="217"/>
        <w:rPr>
          <w:sz w:val="20"/>
        </w:rPr>
      </w:pPr>
      <w:r>
        <w:rPr>
          <w:color w:val="2B2B2B"/>
          <w:sz w:val="20"/>
        </w:rPr>
        <w:t>Faculty</w:t>
      </w:r>
      <w:r>
        <w:rPr>
          <w:color w:val="2B2B2B"/>
          <w:spacing w:val="5"/>
          <w:sz w:val="20"/>
        </w:rPr>
        <w:t xml:space="preserve"> </w:t>
      </w:r>
      <w:r>
        <w:rPr>
          <w:color w:val="2B2B2B"/>
          <w:sz w:val="20"/>
        </w:rPr>
        <w:t>and</w:t>
      </w:r>
      <w:r>
        <w:rPr>
          <w:color w:val="2B2B2B"/>
          <w:spacing w:val="6"/>
          <w:sz w:val="20"/>
        </w:rPr>
        <w:t xml:space="preserve"> </w:t>
      </w:r>
      <w:r>
        <w:rPr>
          <w:color w:val="2B2B2B"/>
          <w:sz w:val="20"/>
        </w:rPr>
        <w:t>Staff</w:t>
      </w:r>
      <w:r>
        <w:rPr>
          <w:color w:val="2B2B2B"/>
          <w:spacing w:val="6"/>
          <w:sz w:val="20"/>
        </w:rPr>
        <w:t xml:space="preserve"> </w:t>
      </w:r>
      <w:r>
        <w:rPr>
          <w:color w:val="2B2B2B"/>
          <w:spacing w:val="-2"/>
          <w:sz w:val="20"/>
        </w:rPr>
        <w:t>Rosters</w:t>
      </w:r>
    </w:p>
    <w:p w14:paraId="114A02FE" w14:textId="77777777" w:rsidR="00541513" w:rsidRDefault="004E7E10">
      <w:pPr>
        <w:pStyle w:val="ListParagraph"/>
        <w:numPr>
          <w:ilvl w:val="0"/>
          <w:numId w:val="1"/>
        </w:numPr>
        <w:tabs>
          <w:tab w:val="left" w:pos="696"/>
        </w:tabs>
        <w:spacing w:before="180"/>
        <w:ind w:left="696" w:hanging="217"/>
        <w:rPr>
          <w:sz w:val="20"/>
        </w:rPr>
      </w:pPr>
      <w:r>
        <w:rPr>
          <w:color w:val="2B2B2B"/>
          <w:sz w:val="20"/>
        </w:rPr>
        <w:t>Reunification</w:t>
      </w:r>
      <w:r>
        <w:rPr>
          <w:color w:val="2B2B2B"/>
          <w:spacing w:val="-3"/>
          <w:sz w:val="20"/>
        </w:rPr>
        <w:t xml:space="preserve"> </w:t>
      </w:r>
      <w:r>
        <w:rPr>
          <w:color w:val="2B2B2B"/>
          <w:sz w:val="20"/>
        </w:rPr>
        <w:t>Site</w:t>
      </w:r>
      <w:r>
        <w:rPr>
          <w:color w:val="2B2B2B"/>
          <w:spacing w:val="-3"/>
          <w:sz w:val="20"/>
        </w:rPr>
        <w:t xml:space="preserve"> </w:t>
      </w:r>
      <w:r>
        <w:rPr>
          <w:color w:val="2B2B2B"/>
          <w:spacing w:val="-4"/>
          <w:sz w:val="20"/>
        </w:rPr>
        <w:t>Maps</w:t>
      </w:r>
    </w:p>
    <w:p w14:paraId="5F61888A" w14:textId="77777777" w:rsidR="00541513" w:rsidRDefault="004E7E10">
      <w:pPr>
        <w:pStyle w:val="ListParagraph"/>
        <w:numPr>
          <w:ilvl w:val="0"/>
          <w:numId w:val="1"/>
        </w:numPr>
        <w:tabs>
          <w:tab w:val="left" w:pos="696"/>
        </w:tabs>
        <w:spacing w:before="150"/>
        <w:ind w:left="696" w:hanging="217"/>
        <w:rPr>
          <w:sz w:val="20"/>
        </w:rPr>
      </w:pPr>
      <w:r>
        <w:rPr>
          <w:color w:val="2B2B2B"/>
          <w:sz w:val="20"/>
        </w:rPr>
        <w:t>Emergency</w:t>
      </w:r>
      <w:r>
        <w:rPr>
          <w:color w:val="2B2B2B"/>
          <w:spacing w:val="-2"/>
          <w:sz w:val="20"/>
        </w:rPr>
        <w:t xml:space="preserve"> </w:t>
      </w:r>
      <w:r>
        <w:rPr>
          <w:color w:val="2B2B2B"/>
          <w:sz w:val="20"/>
        </w:rPr>
        <w:t>Procedure</w:t>
      </w:r>
      <w:r>
        <w:rPr>
          <w:color w:val="2B2B2B"/>
          <w:spacing w:val="-2"/>
          <w:sz w:val="20"/>
        </w:rPr>
        <w:t xml:space="preserve"> </w:t>
      </w:r>
      <w:r>
        <w:rPr>
          <w:color w:val="2B2B2B"/>
          <w:sz w:val="20"/>
        </w:rPr>
        <w:t>Guides</w:t>
      </w:r>
      <w:r>
        <w:rPr>
          <w:color w:val="2B2B2B"/>
          <w:spacing w:val="-2"/>
          <w:sz w:val="20"/>
        </w:rPr>
        <w:t xml:space="preserve"> </w:t>
      </w:r>
      <w:r>
        <w:rPr>
          <w:color w:val="2B2B2B"/>
          <w:sz w:val="20"/>
        </w:rPr>
        <w:t>(posted</w:t>
      </w:r>
      <w:r>
        <w:rPr>
          <w:color w:val="2B2B2B"/>
          <w:spacing w:val="-2"/>
          <w:sz w:val="20"/>
        </w:rPr>
        <w:t xml:space="preserve"> </w:t>
      </w:r>
      <w:r>
        <w:rPr>
          <w:color w:val="2B2B2B"/>
          <w:sz w:val="20"/>
        </w:rPr>
        <w:t>in</w:t>
      </w:r>
      <w:r>
        <w:rPr>
          <w:color w:val="2B2B2B"/>
          <w:spacing w:val="-2"/>
          <w:sz w:val="20"/>
        </w:rPr>
        <w:t xml:space="preserve"> </w:t>
      </w:r>
      <w:r>
        <w:rPr>
          <w:color w:val="2B2B2B"/>
          <w:sz w:val="20"/>
        </w:rPr>
        <w:t>classrooms,</w:t>
      </w:r>
      <w:r>
        <w:rPr>
          <w:color w:val="2B2B2B"/>
          <w:spacing w:val="-2"/>
          <w:sz w:val="20"/>
        </w:rPr>
        <w:t xml:space="preserve"> </w:t>
      </w:r>
      <w:r>
        <w:rPr>
          <w:color w:val="2B2B2B"/>
          <w:sz w:val="20"/>
        </w:rPr>
        <w:t>gyms,</w:t>
      </w:r>
      <w:r>
        <w:rPr>
          <w:color w:val="2B2B2B"/>
          <w:spacing w:val="-2"/>
          <w:sz w:val="20"/>
        </w:rPr>
        <w:t xml:space="preserve"> </w:t>
      </w:r>
      <w:r>
        <w:rPr>
          <w:color w:val="2B2B2B"/>
          <w:sz w:val="20"/>
        </w:rPr>
        <w:t>auditoriums,</w:t>
      </w:r>
      <w:r>
        <w:rPr>
          <w:color w:val="2B2B2B"/>
          <w:spacing w:val="-2"/>
          <w:sz w:val="20"/>
        </w:rPr>
        <w:t xml:space="preserve"> </w:t>
      </w:r>
      <w:r>
        <w:rPr>
          <w:color w:val="2B2B2B"/>
          <w:sz w:val="20"/>
        </w:rPr>
        <w:t>lunchrooms,</w:t>
      </w:r>
      <w:r>
        <w:rPr>
          <w:color w:val="2B2B2B"/>
          <w:spacing w:val="-2"/>
          <w:sz w:val="20"/>
        </w:rPr>
        <w:t xml:space="preserve"> libraries)</w:t>
      </w:r>
    </w:p>
    <w:p w14:paraId="3BBFEDCD" w14:textId="77777777" w:rsidR="00541513" w:rsidRDefault="004E7E10">
      <w:pPr>
        <w:pStyle w:val="ListParagraph"/>
        <w:numPr>
          <w:ilvl w:val="0"/>
          <w:numId w:val="1"/>
        </w:numPr>
        <w:tabs>
          <w:tab w:val="left" w:pos="696"/>
        </w:tabs>
        <w:spacing w:before="150"/>
        <w:ind w:left="696" w:hanging="217"/>
        <w:rPr>
          <w:sz w:val="20"/>
        </w:rPr>
      </w:pPr>
      <w:r>
        <w:rPr>
          <w:color w:val="2B2B2B"/>
          <w:spacing w:val="-2"/>
          <w:sz w:val="20"/>
        </w:rPr>
        <w:t>School</w:t>
      </w:r>
      <w:r>
        <w:rPr>
          <w:color w:val="2B2B2B"/>
          <w:spacing w:val="12"/>
          <w:sz w:val="20"/>
        </w:rPr>
        <w:t xml:space="preserve"> </w:t>
      </w:r>
      <w:r>
        <w:rPr>
          <w:color w:val="2B2B2B"/>
          <w:spacing w:val="-2"/>
          <w:sz w:val="20"/>
        </w:rPr>
        <w:t>Transportation</w:t>
      </w:r>
      <w:r>
        <w:rPr>
          <w:color w:val="2B2B2B"/>
          <w:spacing w:val="13"/>
          <w:sz w:val="20"/>
        </w:rPr>
        <w:t xml:space="preserve"> </w:t>
      </w:r>
      <w:r>
        <w:rPr>
          <w:color w:val="2B2B2B"/>
          <w:spacing w:val="-2"/>
          <w:sz w:val="20"/>
        </w:rPr>
        <w:t>Emergency</w:t>
      </w:r>
      <w:r>
        <w:rPr>
          <w:color w:val="2B2B2B"/>
          <w:spacing w:val="12"/>
          <w:sz w:val="20"/>
        </w:rPr>
        <w:t xml:space="preserve"> </w:t>
      </w:r>
      <w:r>
        <w:rPr>
          <w:color w:val="2B2B2B"/>
          <w:spacing w:val="-2"/>
          <w:sz w:val="20"/>
        </w:rPr>
        <w:t>Procedures</w:t>
      </w:r>
    </w:p>
    <w:p w14:paraId="4D1298E1" w14:textId="77777777" w:rsidR="00541513" w:rsidRDefault="004E7E10">
      <w:pPr>
        <w:pStyle w:val="ListParagraph"/>
        <w:numPr>
          <w:ilvl w:val="0"/>
          <w:numId w:val="1"/>
        </w:numPr>
        <w:tabs>
          <w:tab w:val="left" w:pos="696"/>
        </w:tabs>
        <w:spacing w:before="165"/>
        <w:ind w:left="696" w:hanging="217"/>
        <w:rPr>
          <w:sz w:val="20"/>
        </w:rPr>
      </w:pPr>
      <w:r>
        <w:rPr>
          <w:color w:val="2B2B2B"/>
          <w:sz w:val="20"/>
        </w:rPr>
        <w:t>Facility</w:t>
      </w:r>
      <w:r>
        <w:rPr>
          <w:color w:val="2B2B2B"/>
          <w:spacing w:val="2"/>
          <w:sz w:val="20"/>
        </w:rPr>
        <w:t xml:space="preserve"> </w:t>
      </w:r>
      <w:r>
        <w:rPr>
          <w:color w:val="2B2B2B"/>
          <w:sz w:val="20"/>
        </w:rPr>
        <w:t>and</w:t>
      </w:r>
      <w:r>
        <w:rPr>
          <w:color w:val="2B2B2B"/>
          <w:spacing w:val="2"/>
          <w:sz w:val="20"/>
        </w:rPr>
        <w:t xml:space="preserve"> </w:t>
      </w:r>
      <w:r>
        <w:rPr>
          <w:color w:val="2B2B2B"/>
          <w:sz w:val="20"/>
        </w:rPr>
        <w:t>Site</w:t>
      </w:r>
      <w:r>
        <w:rPr>
          <w:color w:val="2B2B2B"/>
          <w:spacing w:val="3"/>
          <w:sz w:val="20"/>
        </w:rPr>
        <w:t xml:space="preserve"> </w:t>
      </w:r>
      <w:r>
        <w:rPr>
          <w:color w:val="2B2B2B"/>
          <w:sz w:val="20"/>
        </w:rPr>
        <w:t>Information</w:t>
      </w:r>
      <w:r>
        <w:rPr>
          <w:color w:val="2B2B2B"/>
          <w:spacing w:val="2"/>
          <w:sz w:val="20"/>
        </w:rPr>
        <w:t xml:space="preserve"> </w:t>
      </w:r>
      <w:r>
        <w:rPr>
          <w:color w:val="2B2B2B"/>
          <w:sz w:val="20"/>
        </w:rPr>
        <w:t>(floor</w:t>
      </w:r>
      <w:r>
        <w:rPr>
          <w:color w:val="2B2B2B"/>
          <w:spacing w:val="2"/>
          <w:sz w:val="20"/>
        </w:rPr>
        <w:t xml:space="preserve"> </w:t>
      </w:r>
      <w:r>
        <w:rPr>
          <w:color w:val="2B2B2B"/>
          <w:sz w:val="20"/>
        </w:rPr>
        <w:t>plans,</w:t>
      </w:r>
      <w:r>
        <w:rPr>
          <w:color w:val="2B2B2B"/>
          <w:spacing w:val="3"/>
          <w:sz w:val="20"/>
        </w:rPr>
        <w:t xml:space="preserve"> </w:t>
      </w:r>
      <w:r>
        <w:rPr>
          <w:color w:val="2B2B2B"/>
          <w:sz w:val="20"/>
        </w:rPr>
        <w:t>utility</w:t>
      </w:r>
      <w:r>
        <w:rPr>
          <w:color w:val="2B2B2B"/>
          <w:spacing w:val="2"/>
          <w:sz w:val="20"/>
        </w:rPr>
        <w:t xml:space="preserve"> </w:t>
      </w:r>
      <w:r>
        <w:rPr>
          <w:color w:val="2B2B2B"/>
          <w:sz w:val="20"/>
        </w:rPr>
        <w:t>shut-offs,</w:t>
      </w:r>
      <w:r>
        <w:rPr>
          <w:color w:val="2B2B2B"/>
          <w:spacing w:val="3"/>
          <w:sz w:val="20"/>
        </w:rPr>
        <w:t xml:space="preserve"> </w:t>
      </w:r>
      <w:r>
        <w:rPr>
          <w:color w:val="2B2B2B"/>
          <w:sz w:val="20"/>
        </w:rPr>
        <w:t>HVAC,</w:t>
      </w:r>
      <w:r>
        <w:rPr>
          <w:color w:val="2B2B2B"/>
          <w:spacing w:val="2"/>
          <w:sz w:val="20"/>
        </w:rPr>
        <w:t xml:space="preserve"> </w:t>
      </w:r>
      <w:r>
        <w:rPr>
          <w:color w:val="2B2B2B"/>
          <w:sz w:val="20"/>
        </w:rPr>
        <w:t>AEDs,</w:t>
      </w:r>
      <w:r>
        <w:rPr>
          <w:color w:val="2B2B2B"/>
          <w:spacing w:val="2"/>
          <w:sz w:val="20"/>
        </w:rPr>
        <w:t xml:space="preserve"> </w:t>
      </w:r>
      <w:r>
        <w:rPr>
          <w:color w:val="2B2B2B"/>
          <w:sz w:val="20"/>
        </w:rPr>
        <w:t>Stop</w:t>
      </w:r>
      <w:r>
        <w:rPr>
          <w:color w:val="2B2B2B"/>
          <w:spacing w:val="3"/>
          <w:sz w:val="20"/>
        </w:rPr>
        <w:t xml:space="preserve"> </w:t>
      </w:r>
      <w:r>
        <w:rPr>
          <w:color w:val="2B2B2B"/>
          <w:sz w:val="20"/>
        </w:rPr>
        <w:t>the</w:t>
      </w:r>
      <w:r>
        <w:rPr>
          <w:color w:val="2B2B2B"/>
          <w:spacing w:val="2"/>
          <w:sz w:val="20"/>
        </w:rPr>
        <w:t xml:space="preserve"> </w:t>
      </w:r>
      <w:r>
        <w:rPr>
          <w:color w:val="2B2B2B"/>
          <w:sz w:val="20"/>
        </w:rPr>
        <w:t>Bleed</w:t>
      </w:r>
      <w:r>
        <w:rPr>
          <w:color w:val="2B2B2B"/>
          <w:spacing w:val="3"/>
          <w:sz w:val="20"/>
        </w:rPr>
        <w:t xml:space="preserve"> </w:t>
      </w:r>
      <w:r>
        <w:rPr>
          <w:color w:val="2B2B2B"/>
          <w:spacing w:val="-2"/>
          <w:sz w:val="20"/>
        </w:rPr>
        <w:t>kits)</w:t>
      </w:r>
    </w:p>
    <w:p w14:paraId="5D7FCD8C" w14:textId="77777777" w:rsidR="00541513" w:rsidRDefault="004E7E10">
      <w:pPr>
        <w:pStyle w:val="ListParagraph"/>
        <w:numPr>
          <w:ilvl w:val="0"/>
          <w:numId w:val="1"/>
        </w:numPr>
        <w:tabs>
          <w:tab w:val="left" w:pos="696"/>
        </w:tabs>
        <w:spacing w:before="165"/>
        <w:ind w:left="696" w:hanging="217"/>
        <w:rPr>
          <w:sz w:val="20"/>
        </w:rPr>
      </w:pPr>
      <w:r>
        <w:rPr>
          <w:color w:val="2B2B2B"/>
          <w:sz w:val="20"/>
        </w:rPr>
        <w:t>Pre-Drafted</w:t>
      </w:r>
      <w:r>
        <w:rPr>
          <w:color w:val="2B2B2B"/>
          <w:spacing w:val="-6"/>
          <w:sz w:val="20"/>
        </w:rPr>
        <w:t xml:space="preserve"> </w:t>
      </w:r>
      <w:r>
        <w:rPr>
          <w:color w:val="2B2B2B"/>
          <w:sz w:val="20"/>
        </w:rPr>
        <w:t>Emergency</w:t>
      </w:r>
      <w:r>
        <w:rPr>
          <w:color w:val="2B2B2B"/>
          <w:spacing w:val="-5"/>
          <w:sz w:val="20"/>
        </w:rPr>
        <w:t xml:space="preserve"> </w:t>
      </w:r>
      <w:r>
        <w:rPr>
          <w:color w:val="2B2B2B"/>
          <w:sz w:val="20"/>
        </w:rPr>
        <w:t>Communications</w:t>
      </w:r>
      <w:r>
        <w:rPr>
          <w:color w:val="2B2B2B"/>
          <w:spacing w:val="-5"/>
          <w:sz w:val="20"/>
        </w:rPr>
        <w:t xml:space="preserve"> </w:t>
      </w:r>
      <w:r>
        <w:rPr>
          <w:color w:val="2B2B2B"/>
          <w:sz w:val="20"/>
        </w:rPr>
        <w:t>(staff,</w:t>
      </w:r>
      <w:r>
        <w:rPr>
          <w:color w:val="2B2B2B"/>
          <w:spacing w:val="-5"/>
          <w:sz w:val="20"/>
        </w:rPr>
        <w:t xml:space="preserve"> </w:t>
      </w:r>
      <w:r>
        <w:rPr>
          <w:color w:val="2B2B2B"/>
          <w:sz w:val="20"/>
        </w:rPr>
        <w:t>students,</w:t>
      </w:r>
      <w:r>
        <w:rPr>
          <w:color w:val="2B2B2B"/>
          <w:spacing w:val="-5"/>
          <w:sz w:val="20"/>
        </w:rPr>
        <w:t xml:space="preserve"> </w:t>
      </w:r>
      <w:r>
        <w:rPr>
          <w:color w:val="2B2B2B"/>
          <w:sz w:val="20"/>
        </w:rPr>
        <w:t>parents,</w:t>
      </w:r>
      <w:r>
        <w:rPr>
          <w:color w:val="2B2B2B"/>
          <w:spacing w:val="-5"/>
          <w:sz w:val="20"/>
        </w:rPr>
        <w:t xml:space="preserve"> </w:t>
      </w:r>
      <w:r>
        <w:rPr>
          <w:color w:val="2B2B2B"/>
          <w:spacing w:val="-2"/>
          <w:sz w:val="20"/>
        </w:rPr>
        <w:t>media)</w:t>
      </w:r>
    </w:p>
    <w:p w14:paraId="0AFD5D96" w14:textId="77777777" w:rsidR="00541513" w:rsidRDefault="004E7E10">
      <w:pPr>
        <w:pStyle w:val="ListParagraph"/>
        <w:numPr>
          <w:ilvl w:val="0"/>
          <w:numId w:val="1"/>
        </w:numPr>
        <w:tabs>
          <w:tab w:val="left" w:pos="696"/>
        </w:tabs>
        <w:spacing w:before="150"/>
        <w:ind w:left="696" w:hanging="217"/>
        <w:rPr>
          <w:sz w:val="20"/>
        </w:rPr>
      </w:pPr>
      <w:r>
        <w:rPr>
          <w:color w:val="2B2B2B"/>
          <w:sz w:val="20"/>
        </w:rPr>
        <w:t>All</w:t>
      </w:r>
      <w:r>
        <w:rPr>
          <w:color w:val="2B2B2B"/>
          <w:spacing w:val="3"/>
          <w:sz w:val="20"/>
        </w:rPr>
        <w:t xml:space="preserve"> </w:t>
      </w:r>
      <w:r>
        <w:rPr>
          <w:color w:val="2B2B2B"/>
          <w:sz w:val="20"/>
        </w:rPr>
        <w:t>MOUs</w:t>
      </w:r>
      <w:r>
        <w:rPr>
          <w:color w:val="2B2B2B"/>
          <w:spacing w:val="3"/>
          <w:sz w:val="20"/>
        </w:rPr>
        <w:t xml:space="preserve"> </w:t>
      </w:r>
      <w:r>
        <w:rPr>
          <w:color w:val="2B2B2B"/>
          <w:sz w:val="20"/>
        </w:rPr>
        <w:t>established</w:t>
      </w:r>
      <w:r>
        <w:rPr>
          <w:color w:val="2B2B2B"/>
          <w:spacing w:val="3"/>
          <w:sz w:val="20"/>
        </w:rPr>
        <w:t xml:space="preserve"> </w:t>
      </w:r>
      <w:r>
        <w:rPr>
          <w:color w:val="2B2B2B"/>
          <w:sz w:val="20"/>
        </w:rPr>
        <w:t>for</w:t>
      </w:r>
      <w:r>
        <w:rPr>
          <w:color w:val="2B2B2B"/>
          <w:spacing w:val="4"/>
          <w:sz w:val="20"/>
        </w:rPr>
        <w:t xml:space="preserve"> </w:t>
      </w:r>
      <w:r>
        <w:rPr>
          <w:color w:val="2B2B2B"/>
          <w:sz w:val="20"/>
        </w:rPr>
        <w:t>use</w:t>
      </w:r>
      <w:r>
        <w:rPr>
          <w:color w:val="2B2B2B"/>
          <w:spacing w:val="3"/>
          <w:sz w:val="20"/>
        </w:rPr>
        <w:t xml:space="preserve"> </w:t>
      </w:r>
      <w:r>
        <w:rPr>
          <w:color w:val="2B2B2B"/>
          <w:sz w:val="20"/>
        </w:rPr>
        <w:t>with</w:t>
      </w:r>
      <w:r>
        <w:rPr>
          <w:color w:val="2B2B2B"/>
          <w:spacing w:val="3"/>
          <w:sz w:val="20"/>
        </w:rPr>
        <w:t xml:space="preserve"> </w:t>
      </w:r>
      <w:r>
        <w:rPr>
          <w:color w:val="2B2B2B"/>
          <w:sz w:val="20"/>
        </w:rPr>
        <w:t>this</w:t>
      </w:r>
      <w:r>
        <w:rPr>
          <w:color w:val="2B2B2B"/>
          <w:spacing w:val="4"/>
          <w:sz w:val="20"/>
        </w:rPr>
        <w:t xml:space="preserve"> </w:t>
      </w:r>
      <w:r>
        <w:rPr>
          <w:color w:val="2B2B2B"/>
          <w:spacing w:val="-5"/>
          <w:sz w:val="20"/>
        </w:rPr>
        <w:t>EOP</w:t>
      </w:r>
    </w:p>
    <w:p w14:paraId="34FC0248" w14:textId="77777777" w:rsidR="00541513" w:rsidRDefault="00541513">
      <w:pPr>
        <w:pStyle w:val="BodyText"/>
        <w:spacing w:before="185"/>
        <w:rPr>
          <w:sz w:val="24"/>
        </w:rPr>
      </w:pPr>
    </w:p>
    <w:p w14:paraId="0BEEDEAE" w14:textId="77EDF6AE" w:rsidR="00541513" w:rsidRDefault="00541513">
      <w:pPr>
        <w:spacing w:line="360" w:lineRule="auto"/>
        <w:ind w:left="266" w:right="4984"/>
        <w:rPr>
          <w:b/>
          <w:sz w:val="20"/>
        </w:rPr>
      </w:pPr>
    </w:p>
    <w:p w14:paraId="65E16DF5" w14:textId="77777777" w:rsidR="00541513" w:rsidRDefault="00541513">
      <w:pPr>
        <w:spacing w:line="360" w:lineRule="auto"/>
        <w:rPr>
          <w:b/>
          <w:sz w:val="20"/>
        </w:rPr>
        <w:sectPr w:rsidR="00541513">
          <w:headerReference w:type="default" r:id="rId63"/>
          <w:footerReference w:type="default" r:id="rId64"/>
          <w:pgSz w:w="12240" w:h="15840"/>
          <w:pgMar w:top="1520" w:right="720" w:bottom="500" w:left="360" w:header="600" w:footer="304" w:gutter="0"/>
          <w:cols w:space="720"/>
        </w:sectPr>
      </w:pPr>
    </w:p>
    <w:p w14:paraId="14444B6A" w14:textId="77777777" w:rsidR="00541513" w:rsidRDefault="00541513">
      <w:pPr>
        <w:pStyle w:val="BodyText"/>
        <w:spacing w:before="6"/>
        <w:rPr>
          <w:b/>
          <w:sz w:val="12"/>
        </w:rPr>
      </w:pPr>
    </w:p>
    <w:p w14:paraId="1B0DDB35" w14:textId="7C6B36D8" w:rsidR="00541513" w:rsidRDefault="00541513">
      <w:pPr>
        <w:spacing w:line="30" w:lineRule="exact"/>
        <w:ind w:left="540"/>
        <w:rPr>
          <w:sz w:val="3"/>
        </w:rPr>
      </w:pPr>
    </w:p>
    <w:p w14:paraId="7D9F2E7B" w14:textId="77777777" w:rsidR="00541513" w:rsidRDefault="004E7E10" w:rsidP="005931ED">
      <w:pPr>
        <w:pStyle w:val="Heading5"/>
      </w:pPr>
      <w:bookmarkStart w:id="188" w:name="PREPARE,_TRAIN,_AND_IMPROVE"/>
      <w:bookmarkStart w:id="189" w:name="Annual_Review_and_Update_Requirements"/>
      <w:bookmarkStart w:id="190" w:name="•__EOP,_annexes,_and_supporting_document"/>
      <w:bookmarkStart w:id="191" w:name="•__ICS_chart_reviewed_annually_or_more_f"/>
      <w:bookmarkStart w:id="192" w:name="•__Review_all_After_Action_Review_and_Im"/>
      <w:bookmarkStart w:id="193" w:name="•__Maintain_and_update_partnerships_and_"/>
      <w:bookmarkStart w:id="194" w:name="Required_Staff_Training_Topics"/>
      <w:bookmarkStart w:id="195" w:name="•__Overview_of_EOP_•__Emergency_notifica"/>
      <w:bookmarkStart w:id="196" w:name="Parent/Guardian_and_Community_Partner_In"/>
      <w:bookmarkStart w:id="197" w:name="•__Response_actions_•__Communication_and"/>
      <w:bookmarkStart w:id="198" w:name="DRILL_COMPLIANCE_SCHEDULE"/>
      <w:bookmarkStart w:id="199" w:name="Drill_Type"/>
      <w:bookmarkStart w:id="200" w:name="Frequency"/>
      <w:bookmarkStart w:id="201" w:name="Notes"/>
      <w:bookmarkStart w:id="202" w:name="Lockdown"/>
      <w:bookmarkStart w:id="203" w:name="3_annually*"/>
      <w:bookmarkStart w:id="204" w:name="Once_every_3_months"/>
      <w:bookmarkStart w:id="205" w:name="Shelter-in-Place"/>
      <w:bookmarkStart w:id="206" w:name="1_annually"/>
      <w:bookmarkStart w:id="207" w:name="Complete_by_December_31"/>
      <w:bookmarkStart w:id="208" w:name="Building_Evacuation"/>
      <w:bookmarkStart w:id="209" w:name="Full_building_evacuation"/>
      <w:bookmarkStart w:id="210" w:name="Fire_Drill"/>
      <w:bookmarkStart w:id="211" w:name="Monthly"/>
      <w:bookmarkStart w:id="212" w:name="Each_month_school_is_in_session"/>
      <w:bookmarkStart w:id="213" w:name="Bus_Evacuation"/>
      <w:bookmarkStart w:id="214" w:name="2_annually"/>
      <w:bookmarkStart w:id="215" w:name="1_per_semester,_per_ARS_28-900"/>
      <w:bookmarkStart w:id="216" w:name="After_Action_Review_and_Improvement_Requ"/>
      <w:bookmarkStart w:id="217" w:name="Within_24_hours_of_a_drill_or_incident,_"/>
      <w:bookmarkStart w:id="218" w:name="[Insert_school_operational_procedure_for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r>
        <w:rPr>
          <w:color w:val="1B294A"/>
        </w:rPr>
        <w:t>Annual</w:t>
      </w:r>
      <w:r>
        <w:rPr>
          <w:color w:val="1B294A"/>
          <w:spacing w:val="-1"/>
        </w:rPr>
        <w:t xml:space="preserve"> </w:t>
      </w:r>
      <w:r>
        <w:rPr>
          <w:color w:val="1B294A"/>
        </w:rPr>
        <w:t xml:space="preserve">Review and Update </w:t>
      </w:r>
      <w:r>
        <w:rPr>
          <w:color w:val="1B294A"/>
          <w:spacing w:val="-2"/>
        </w:rPr>
        <w:t>Requirements</w:t>
      </w:r>
    </w:p>
    <w:p w14:paraId="5EC727A8" w14:textId="77777777" w:rsidR="00541513" w:rsidRDefault="004E7E10">
      <w:pPr>
        <w:pStyle w:val="ListParagraph"/>
        <w:numPr>
          <w:ilvl w:val="0"/>
          <w:numId w:val="1"/>
        </w:numPr>
        <w:tabs>
          <w:tab w:val="left" w:pos="756"/>
        </w:tabs>
        <w:spacing w:before="88"/>
        <w:ind w:left="756" w:hanging="217"/>
        <w:rPr>
          <w:sz w:val="20"/>
        </w:rPr>
      </w:pPr>
      <w:r>
        <w:rPr>
          <w:color w:val="2B2B2B"/>
          <w:sz w:val="20"/>
        </w:rPr>
        <w:t>EOP,</w:t>
      </w:r>
      <w:r>
        <w:rPr>
          <w:color w:val="2B2B2B"/>
          <w:spacing w:val="2"/>
          <w:sz w:val="20"/>
        </w:rPr>
        <w:t xml:space="preserve"> </w:t>
      </w:r>
      <w:r>
        <w:rPr>
          <w:color w:val="2B2B2B"/>
          <w:sz w:val="20"/>
        </w:rPr>
        <w:t>annexes,</w:t>
      </w:r>
      <w:r>
        <w:rPr>
          <w:color w:val="2B2B2B"/>
          <w:spacing w:val="3"/>
          <w:sz w:val="20"/>
        </w:rPr>
        <w:t xml:space="preserve"> </w:t>
      </w:r>
      <w:r>
        <w:rPr>
          <w:color w:val="2B2B2B"/>
          <w:sz w:val="20"/>
        </w:rPr>
        <w:t>and</w:t>
      </w:r>
      <w:r>
        <w:rPr>
          <w:color w:val="2B2B2B"/>
          <w:spacing w:val="3"/>
          <w:sz w:val="20"/>
        </w:rPr>
        <w:t xml:space="preserve"> </w:t>
      </w:r>
      <w:r>
        <w:rPr>
          <w:color w:val="2B2B2B"/>
          <w:sz w:val="20"/>
        </w:rPr>
        <w:t>supporting</w:t>
      </w:r>
      <w:r>
        <w:rPr>
          <w:color w:val="2B2B2B"/>
          <w:spacing w:val="3"/>
          <w:sz w:val="20"/>
        </w:rPr>
        <w:t xml:space="preserve"> </w:t>
      </w:r>
      <w:r>
        <w:rPr>
          <w:color w:val="2B2B2B"/>
          <w:sz w:val="20"/>
        </w:rPr>
        <w:t>documents</w:t>
      </w:r>
      <w:r>
        <w:rPr>
          <w:color w:val="2B2B2B"/>
          <w:spacing w:val="2"/>
          <w:sz w:val="20"/>
        </w:rPr>
        <w:t xml:space="preserve"> </w:t>
      </w:r>
      <w:r>
        <w:rPr>
          <w:color w:val="2B2B2B"/>
          <w:sz w:val="20"/>
        </w:rPr>
        <w:t>reviewed/updated</w:t>
      </w:r>
      <w:r>
        <w:rPr>
          <w:color w:val="2B2B2B"/>
          <w:spacing w:val="3"/>
          <w:sz w:val="20"/>
        </w:rPr>
        <w:t xml:space="preserve"> </w:t>
      </w:r>
      <w:r>
        <w:rPr>
          <w:color w:val="2B2B2B"/>
          <w:spacing w:val="-2"/>
          <w:sz w:val="20"/>
        </w:rPr>
        <w:t>annually</w:t>
      </w:r>
    </w:p>
    <w:p w14:paraId="1949455B" w14:textId="77777777" w:rsidR="00541513" w:rsidRDefault="004E7E10">
      <w:pPr>
        <w:pStyle w:val="ListParagraph"/>
        <w:numPr>
          <w:ilvl w:val="0"/>
          <w:numId w:val="1"/>
        </w:numPr>
        <w:tabs>
          <w:tab w:val="left" w:pos="756"/>
        </w:tabs>
        <w:spacing w:before="105"/>
        <w:ind w:left="756" w:hanging="217"/>
        <w:rPr>
          <w:sz w:val="20"/>
        </w:rPr>
      </w:pPr>
      <w:r>
        <w:rPr>
          <w:color w:val="2B2B2B"/>
          <w:sz w:val="20"/>
        </w:rPr>
        <w:t>ICS chart</w:t>
      </w:r>
      <w:r>
        <w:rPr>
          <w:color w:val="2B2B2B"/>
          <w:spacing w:val="1"/>
          <w:sz w:val="20"/>
        </w:rPr>
        <w:t xml:space="preserve"> </w:t>
      </w:r>
      <w:r>
        <w:rPr>
          <w:color w:val="2B2B2B"/>
          <w:sz w:val="20"/>
        </w:rPr>
        <w:t>reviewed</w:t>
      </w:r>
      <w:r>
        <w:rPr>
          <w:color w:val="2B2B2B"/>
          <w:spacing w:val="1"/>
          <w:sz w:val="20"/>
        </w:rPr>
        <w:t xml:space="preserve"> </w:t>
      </w:r>
      <w:r>
        <w:rPr>
          <w:color w:val="2B2B2B"/>
          <w:sz w:val="20"/>
        </w:rPr>
        <w:t>annually</w:t>
      </w:r>
      <w:r>
        <w:rPr>
          <w:color w:val="2B2B2B"/>
          <w:spacing w:val="1"/>
          <w:sz w:val="20"/>
        </w:rPr>
        <w:t xml:space="preserve"> </w:t>
      </w:r>
      <w:r>
        <w:rPr>
          <w:color w:val="2B2B2B"/>
          <w:sz w:val="20"/>
        </w:rPr>
        <w:t>or</w:t>
      </w:r>
      <w:r>
        <w:rPr>
          <w:color w:val="2B2B2B"/>
          <w:spacing w:val="1"/>
          <w:sz w:val="20"/>
        </w:rPr>
        <w:t xml:space="preserve"> </w:t>
      </w:r>
      <w:r>
        <w:rPr>
          <w:color w:val="2B2B2B"/>
          <w:sz w:val="20"/>
        </w:rPr>
        <w:t>more</w:t>
      </w:r>
      <w:r>
        <w:rPr>
          <w:color w:val="2B2B2B"/>
          <w:spacing w:val="1"/>
          <w:sz w:val="20"/>
        </w:rPr>
        <w:t xml:space="preserve"> </w:t>
      </w:r>
      <w:r>
        <w:rPr>
          <w:color w:val="2B2B2B"/>
          <w:sz w:val="20"/>
        </w:rPr>
        <w:t>frequently</w:t>
      </w:r>
      <w:r>
        <w:rPr>
          <w:color w:val="2B2B2B"/>
          <w:spacing w:val="1"/>
          <w:sz w:val="20"/>
        </w:rPr>
        <w:t xml:space="preserve"> </w:t>
      </w:r>
      <w:r>
        <w:rPr>
          <w:color w:val="2B2B2B"/>
          <w:sz w:val="20"/>
        </w:rPr>
        <w:t>as</w:t>
      </w:r>
      <w:r>
        <w:rPr>
          <w:color w:val="2B2B2B"/>
          <w:spacing w:val="1"/>
          <w:sz w:val="20"/>
        </w:rPr>
        <w:t xml:space="preserve"> </w:t>
      </w:r>
      <w:r>
        <w:rPr>
          <w:color w:val="2B2B2B"/>
          <w:sz w:val="20"/>
        </w:rPr>
        <w:t>staffing</w:t>
      </w:r>
      <w:r>
        <w:rPr>
          <w:color w:val="2B2B2B"/>
          <w:spacing w:val="1"/>
          <w:sz w:val="20"/>
        </w:rPr>
        <w:t xml:space="preserve"> </w:t>
      </w:r>
      <w:r>
        <w:rPr>
          <w:color w:val="2B2B2B"/>
          <w:sz w:val="20"/>
        </w:rPr>
        <w:t>changes</w:t>
      </w:r>
      <w:r>
        <w:rPr>
          <w:color w:val="2B2B2B"/>
          <w:spacing w:val="1"/>
          <w:sz w:val="20"/>
        </w:rPr>
        <w:t xml:space="preserve"> </w:t>
      </w:r>
      <w:r>
        <w:rPr>
          <w:color w:val="2B2B2B"/>
          <w:spacing w:val="-2"/>
          <w:sz w:val="20"/>
        </w:rPr>
        <w:t>occur.</w:t>
      </w:r>
    </w:p>
    <w:p w14:paraId="2AF6680F" w14:textId="77777777" w:rsidR="00541513" w:rsidRDefault="004E7E10">
      <w:pPr>
        <w:pStyle w:val="ListParagraph"/>
        <w:numPr>
          <w:ilvl w:val="0"/>
          <w:numId w:val="1"/>
        </w:numPr>
        <w:tabs>
          <w:tab w:val="left" w:pos="756"/>
        </w:tabs>
        <w:spacing w:before="105"/>
        <w:ind w:left="756" w:hanging="217"/>
        <w:rPr>
          <w:sz w:val="20"/>
        </w:rPr>
      </w:pPr>
      <w:r>
        <w:rPr>
          <w:color w:val="2B2B2B"/>
          <w:sz w:val="20"/>
        </w:rPr>
        <w:t>Review</w:t>
      </w:r>
      <w:r>
        <w:rPr>
          <w:color w:val="2B2B2B"/>
          <w:spacing w:val="2"/>
          <w:sz w:val="20"/>
        </w:rPr>
        <w:t xml:space="preserve"> </w:t>
      </w:r>
      <w:r>
        <w:rPr>
          <w:color w:val="2B2B2B"/>
          <w:sz w:val="20"/>
        </w:rPr>
        <w:t>all</w:t>
      </w:r>
      <w:r>
        <w:rPr>
          <w:color w:val="2B2B2B"/>
          <w:spacing w:val="3"/>
          <w:sz w:val="20"/>
        </w:rPr>
        <w:t xml:space="preserve"> </w:t>
      </w:r>
      <w:r>
        <w:rPr>
          <w:color w:val="2B2B2B"/>
          <w:sz w:val="20"/>
        </w:rPr>
        <w:t>After</w:t>
      </w:r>
      <w:r>
        <w:rPr>
          <w:color w:val="2B2B2B"/>
          <w:spacing w:val="2"/>
          <w:sz w:val="20"/>
        </w:rPr>
        <w:t xml:space="preserve"> </w:t>
      </w:r>
      <w:r>
        <w:rPr>
          <w:color w:val="2B2B2B"/>
          <w:sz w:val="20"/>
        </w:rPr>
        <w:t>Action</w:t>
      </w:r>
      <w:r>
        <w:rPr>
          <w:color w:val="2B2B2B"/>
          <w:spacing w:val="3"/>
          <w:sz w:val="20"/>
        </w:rPr>
        <w:t xml:space="preserve"> </w:t>
      </w:r>
      <w:r>
        <w:rPr>
          <w:color w:val="2B2B2B"/>
          <w:sz w:val="20"/>
        </w:rPr>
        <w:t>Review</w:t>
      </w:r>
      <w:r>
        <w:rPr>
          <w:color w:val="2B2B2B"/>
          <w:spacing w:val="3"/>
          <w:sz w:val="20"/>
        </w:rPr>
        <w:t xml:space="preserve"> </w:t>
      </w:r>
      <w:r>
        <w:rPr>
          <w:color w:val="2B2B2B"/>
          <w:sz w:val="20"/>
        </w:rPr>
        <w:t>and</w:t>
      </w:r>
      <w:r>
        <w:rPr>
          <w:color w:val="2B2B2B"/>
          <w:spacing w:val="2"/>
          <w:sz w:val="20"/>
        </w:rPr>
        <w:t xml:space="preserve"> </w:t>
      </w:r>
      <w:r>
        <w:rPr>
          <w:color w:val="2B2B2B"/>
          <w:sz w:val="20"/>
        </w:rPr>
        <w:t>Improvement</w:t>
      </w:r>
      <w:r>
        <w:rPr>
          <w:color w:val="2B2B2B"/>
          <w:spacing w:val="3"/>
          <w:sz w:val="20"/>
        </w:rPr>
        <w:t xml:space="preserve"> </w:t>
      </w:r>
      <w:proofErr w:type="gramStart"/>
      <w:r>
        <w:rPr>
          <w:color w:val="2B2B2B"/>
          <w:sz w:val="20"/>
        </w:rPr>
        <w:t>Plans,</w:t>
      </w:r>
      <w:r>
        <w:rPr>
          <w:color w:val="2B2B2B"/>
          <w:spacing w:val="3"/>
          <w:sz w:val="20"/>
        </w:rPr>
        <w:t xml:space="preserve"> </w:t>
      </w:r>
      <w:r>
        <w:rPr>
          <w:color w:val="2B2B2B"/>
          <w:sz w:val="20"/>
        </w:rPr>
        <w:t>and</w:t>
      </w:r>
      <w:proofErr w:type="gramEnd"/>
      <w:r>
        <w:rPr>
          <w:color w:val="2B2B2B"/>
          <w:spacing w:val="2"/>
          <w:sz w:val="20"/>
        </w:rPr>
        <w:t xml:space="preserve"> </w:t>
      </w:r>
      <w:r>
        <w:rPr>
          <w:color w:val="2B2B2B"/>
          <w:sz w:val="20"/>
        </w:rPr>
        <w:t>update</w:t>
      </w:r>
      <w:r>
        <w:rPr>
          <w:color w:val="2B2B2B"/>
          <w:spacing w:val="3"/>
          <w:sz w:val="20"/>
        </w:rPr>
        <w:t xml:space="preserve"> </w:t>
      </w:r>
      <w:r>
        <w:rPr>
          <w:color w:val="2B2B2B"/>
          <w:sz w:val="20"/>
        </w:rPr>
        <w:t>the</w:t>
      </w:r>
      <w:r>
        <w:rPr>
          <w:color w:val="2B2B2B"/>
          <w:spacing w:val="3"/>
          <w:sz w:val="20"/>
        </w:rPr>
        <w:t xml:space="preserve"> </w:t>
      </w:r>
      <w:r>
        <w:rPr>
          <w:color w:val="2B2B2B"/>
          <w:sz w:val="20"/>
        </w:rPr>
        <w:t>EOP</w:t>
      </w:r>
      <w:r>
        <w:rPr>
          <w:color w:val="2B2B2B"/>
          <w:spacing w:val="2"/>
          <w:sz w:val="20"/>
        </w:rPr>
        <w:t xml:space="preserve"> </w:t>
      </w:r>
      <w:r>
        <w:rPr>
          <w:color w:val="2B2B2B"/>
          <w:sz w:val="20"/>
        </w:rPr>
        <w:t>according</w:t>
      </w:r>
      <w:r>
        <w:rPr>
          <w:color w:val="2B2B2B"/>
          <w:spacing w:val="3"/>
          <w:sz w:val="20"/>
        </w:rPr>
        <w:t xml:space="preserve"> </w:t>
      </w:r>
      <w:r>
        <w:rPr>
          <w:color w:val="2B2B2B"/>
          <w:sz w:val="20"/>
        </w:rPr>
        <w:t>to</w:t>
      </w:r>
      <w:r>
        <w:rPr>
          <w:color w:val="2B2B2B"/>
          <w:spacing w:val="3"/>
          <w:sz w:val="20"/>
        </w:rPr>
        <w:t xml:space="preserve"> </w:t>
      </w:r>
      <w:r>
        <w:rPr>
          <w:color w:val="2B2B2B"/>
          <w:sz w:val="20"/>
        </w:rPr>
        <w:t>lessons</w:t>
      </w:r>
      <w:r>
        <w:rPr>
          <w:color w:val="2B2B2B"/>
          <w:spacing w:val="2"/>
          <w:sz w:val="20"/>
        </w:rPr>
        <w:t xml:space="preserve"> </w:t>
      </w:r>
      <w:r>
        <w:rPr>
          <w:color w:val="2B2B2B"/>
          <w:spacing w:val="-2"/>
          <w:sz w:val="20"/>
        </w:rPr>
        <w:t>learned.</w:t>
      </w:r>
    </w:p>
    <w:p w14:paraId="4A02E389" w14:textId="696A1FE2" w:rsidR="00541513" w:rsidRDefault="004E7E10" w:rsidP="00A26BFF">
      <w:pPr>
        <w:pStyle w:val="ListParagraph"/>
        <w:numPr>
          <w:ilvl w:val="0"/>
          <w:numId w:val="1"/>
        </w:numPr>
        <w:tabs>
          <w:tab w:val="left" w:pos="756"/>
        </w:tabs>
        <w:spacing w:before="105" w:line="345" w:lineRule="auto"/>
        <w:ind w:left="539" w:right="205" w:firstLine="0"/>
        <w:rPr>
          <w:sz w:val="20"/>
        </w:rPr>
      </w:pPr>
      <w:r>
        <w:rPr>
          <w:color w:val="2B2B2B"/>
          <w:sz w:val="20"/>
        </w:rPr>
        <w:t>Maintain and update partnerships and planning with local emergency management, fire, law enforcement, and public</w:t>
      </w:r>
      <w:r w:rsidR="00A26BFF">
        <w:rPr>
          <w:color w:val="2B2B2B"/>
          <w:spacing w:val="40"/>
          <w:sz w:val="20"/>
        </w:rPr>
        <w:br/>
      </w:r>
      <w:r>
        <w:rPr>
          <w:color w:val="2B2B2B"/>
          <w:sz w:val="20"/>
        </w:rPr>
        <w:t>health agencies.</w:t>
      </w:r>
    </w:p>
    <w:p w14:paraId="6BDFE1AC" w14:textId="77777777" w:rsidR="00541513" w:rsidRDefault="00541513">
      <w:pPr>
        <w:pStyle w:val="BodyText"/>
        <w:spacing w:before="11"/>
      </w:pPr>
    </w:p>
    <w:p w14:paraId="06E17AB3" w14:textId="77777777" w:rsidR="00541513" w:rsidRDefault="004E7E10">
      <w:pPr>
        <w:pStyle w:val="Heading5"/>
        <w:spacing w:before="1"/>
      </w:pPr>
      <w:r>
        <w:rPr>
          <w:color w:val="1B294A"/>
        </w:rPr>
        <w:t>Required</w:t>
      </w:r>
      <w:r>
        <w:rPr>
          <w:color w:val="1B294A"/>
          <w:spacing w:val="-5"/>
        </w:rPr>
        <w:t xml:space="preserve"> </w:t>
      </w:r>
      <w:r>
        <w:rPr>
          <w:color w:val="1B294A"/>
        </w:rPr>
        <w:t>Staff</w:t>
      </w:r>
      <w:r>
        <w:rPr>
          <w:color w:val="1B294A"/>
          <w:spacing w:val="-4"/>
        </w:rPr>
        <w:t xml:space="preserve"> </w:t>
      </w:r>
      <w:r>
        <w:rPr>
          <w:color w:val="1B294A"/>
        </w:rPr>
        <w:t>Training</w:t>
      </w:r>
      <w:r>
        <w:rPr>
          <w:color w:val="1B294A"/>
          <w:spacing w:val="-5"/>
        </w:rPr>
        <w:t xml:space="preserve"> </w:t>
      </w:r>
      <w:r>
        <w:rPr>
          <w:color w:val="1B294A"/>
          <w:spacing w:val="-2"/>
        </w:rPr>
        <w:t>Topics</w:t>
      </w:r>
    </w:p>
    <w:p w14:paraId="132CD835" w14:textId="77777777" w:rsidR="00541513" w:rsidRDefault="004E7E10">
      <w:pPr>
        <w:pStyle w:val="ListParagraph"/>
        <w:numPr>
          <w:ilvl w:val="0"/>
          <w:numId w:val="1"/>
        </w:numPr>
        <w:tabs>
          <w:tab w:val="left" w:pos="756"/>
        </w:tabs>
        <w:spacing w:before="87"/>
        <w:ind w:left="756" w:hanging="217"/>
        <w:rPr>
          <w:sz w:val="20"/>
        </w:rPr>
      </w:pPr>
      <w:r>
        <w:rPr>
          <w:color w:val="2B2B2B"/>
          <w:sz w:val="20"/>
        </w:rPr>
        <w:t>Overview</w:t>
      </w:r>
      <w:r>
        <w:rPr>
          <w:color w:val="2B2B2B"/>
          <w:spacing w:val="6"/>
          <w:sz w:val="20"/>
        </w:rPr>
        <w:t xml:space="preserve"> </w:t>
      </w:r>
      <w:r>
        <w:rPr>
          <w:color w:val="2B2B2B"/>
          <w:sz w:val="20"/>
        </w:rPr>
        <w:t>of</w:t>
      </w:r>
      <w:r>
        <w:rPr>
          <w:color w:val="2B2B2B"/>
          <w:spacing w:val="6"/>
          <w:sz w:val="20"/>
        </w:rPr>
        <w:t xml:space="preserve"> </w:t>
      </w:r>
      <w:r>
        <w:rPr>
          <w:color w:val="2B2B2B"/>
          <w:spacing w:val="-5"/>
          <w:sz w:val="20"/>
        </w:rPr>
        <w:t>EOP</w:t>
      </w:r>
    </w:p>
    <w:p w14:paraId="3A6F1F0E" w14:textId="77777777" w:rsidR="00541513" w:rsidRDefault="004E7E10">
      <w:pPr>
        <w:pStyle w:val="ListParagraph"/>
        <w:numPr>
          <w:ilvl w:val="0"/>
          <w:numId w:val="1"/>
        </w:numPr>
        <w:tabs>
          <w:tab w:val="left" w:pos="756"/>
        </w:tabs>
        <w:spacing w:before="105"/>
        <w:ind w:left="756" w:hanging="217"/>
        <w:rPr>
          <w:sz w:val="20"/>
        </w:rPr>
      </w:pPr>
      <w:r>
        <w:rPr>
          <w:color w:val="2B2B2B"/>
          <w:sz w:val="20"/>
        </w:rPr>
        <w:t>Emergency</w:t>
      </w:r>
      <w:r>
        <w:rPr>
          <w:color w:val="2B2B2B"/>
          <w:spacing w:val="-6"/>
          <w:sz w:val="20"/>
        </w:rPr>
        <w:t xml:space="preserve"> </w:t>
      </w:r>
      <w:r>
        <w:rPr>
          <w:color w:val="2B2B2B"/>
          <w:sz w:val="20"/>
        </w:rPr>
        <w:t>notification</w:t>
      </w:r>
      <w:r>
        <w:rPr>
          <w:color w:val="2B2B2B"/>
          <w:spacing w:val="-5"/>
          <w:sz w:val="20"/>
        </w:rPr>
        <w:t xml:space="preserve"> </w:t>
      </w:r>
      <w:r>
        <w:rPr>
          <w:color w:val="2B2B2B"/>
          <w:spacing w:val="-2"/>
          <w:sz w:val="20"/>
        </w:rPr>
        <w:t>methods</w:t>
      </w:r>
    </w:p>
    <w:p w14:paraId="54071F98" w14:textId="77777777" w:rsidR="00541513" w:rsidRDefault="004E7E10">
      <w:pPr>
        <w:pStyle w:val="ListParagraph"/>
        <w:numPr>
          <w:ilvl w:val="0"/>
          <w:numId w:val="1"/>
        </w:numPr>
        <w:tabs>
          <w:tab w:val="left" w:pos="756"/>
        </w:tabs>
        <w:spacing w:before="105"/>
        <w:ind w:left="756" w:hanging="217"/>
        <w:rPr>
          <w:sz w:val="20"/>
        </w:rPr>
      </w:pPr>
      <w:r>
        <w:rPr>
          <w:color w:val="2B2B2B"/>
          <w:sz w:val="20"/>
        </w:rPr>
        <w:t>Response</w:t>
      </w:r>
      <w:r>
        <w:rPr>
          <w:color w:val="2B2B2B"/>
          <w:spacing w:val="3"/>
          <w:sz w:val="20"/>
        </w:rPr>
        <w:t xml:space="preserve"> </w:t>
      </w:r>
      <w:r>
        <w:rPr>
          <w:color w:val="2B2B2B"/>
          <w:sz w:val="20"/>
        </w:rPr>
        <w:t>actions:</w:t>
      </w:r>
      <w:r>
        <w:rPr>
          <w:color w:val="2B2B2B"/>
          <w:spacing w:val="3"/>
          <w:sz w:val="20"/>
        </w:rPr>
        <w:t xml:space="preserve"> </w:t>
      </w:r>
      <w:r>
        <w:rPr>
          <w:color w:val="2B2B2B"/>
          <w:sz w:val="20"/>
        </w:rPr>
        <w:t>Hold,</w:t>
      </w:r>
      <w:r>
        <w:rPr>
          <w:color w:val="2B2B2B"/>
          <w:spacing w:val="3"/>
          <w:sz w:val="20"/>
        </w:rPr>
        <w:t xml:space="preserve"> </w:t>
      </w:r>
      <w:r>
        <w:rPr>
          <w:color w:val="2B2B2B"/>
          <w:sz w:val="20"/>
        </w:rPr>
        <w:t>Secure,</w:t>
      </w:r>
      <w:r>
        <w:rPr>
          <w:color w:val="2B2B2B"/>
          <w:spacing w:val="3"/>
          <w:sz w:val="20"/>
        </w:rPr>
        <w:t xml:space="preserve"> </w:t>
      </w:r>
      <w:r>
        <w:rPr>
          <w:color w:val="2B2B2B"/>
          <w:sz w:val="20"/>
        </w:rPr>
        <w:t>Shelter,</w:t>
      </w:r>
      <w:r>
        <w:rPr>
          <w:color w:val="2B2B2B"/>
          <w:spacing w:val="4"/>
          <w:sz w:val="20"/>
        </w:rPr>
        <w:t xml:space="preserve"> </w:t>
      </w:r>
      <w:r>
        <w:rPr>
          <w:color w:val="2B2B2B"/>
          <w:sz w:val="20"/>
        </w:rPr>
        <w:t>Lockdown,</w:t>
      </w:r>
      <w:r>
        <w:rPr>
          <w:color w:val="2B2B2B"/>
          <w:spacing w:val="3"/>
          <w:sz w:val="20"/>
        </w:rPr>
        <w:t xml:space="preserve"> </w:t>
      </w:r>
      <w:r>
        <w:rPr>
          <w:color w:val="2B2B2B"/>
          <w:spacing w:val="-2"/>
          <w:sz w:val="20"/>
        </w:rPr>
        <w:t>Evacuate</w:t>
      </w:r>
    </w:p>
    <w:p w14:paraId="3053FD4F" w14:textId="77777777" w:rsidR="00541513" w:rsidRDefault="004E7E10">
      <w:pPr>
        <w:pStyle w:val="ListParagraph"/>
        <w:numPr>
          <w:ilvl w:val="0"/>
          <w:numId w:val="1"/>
        </w:numPr>
        <w:tabs>
          <w:tab w:val="left" w:pos="756"/>
        </w:tabs>
        <w:spacing w:before="105"/>
        <w:ind w:left="756" w:hanging="217"/>
        <w:rPr>
          <w:sz w:val="20"/>
        </w:rPr>
      </w:pPr>
      <w:r>
        <w:rPr>
          <w:color w:val="2B2B2B"/>
          <w:sz w:val="20"/>
        </w:rPr>
        <w:t>Evacuation</w:t>
      </w:r>
      <w:r>
        <w:rPr>
          <w:color w:val="2B2B2B"/>
          <w:spacing w:val="-1"/>
          <w:sz w:val="20"/>
        </w:rPr>
        <w:t xml:space="preserve"> </w:t>
      </w:r>
      <w:r>
        <w:rPr>
          <w:color w:val="2B2B2B"/>
          <w:sz w:val="20"/>
        </w:rPr>
        <w:t>routes</w:t>
      </w:r>
      <w:r>
        <w:rPr>
          <w:color w:val="2B2B2B"/>
          <w:spacing w:val="-1"/>
          <w:sz w:val="20"/>
        </w:rPr>
        <w:t xml:space="preserve"> </w:t>
      </w:r>
      <w:r>
        <w:rPr>
          <w:color w:val="2B2B2B"/>
          <w:sz w:val="20"/>
        </w:rPr>
        <w:t>and assembly</w:t>
      </w:r>
      <w:r>
        <w:rPr>
          <w:color w:val="2B2B2B"/>
          <w:spacing w:val="-1"/>
          <w:sz w:val="20"/>
        </w:rPr>
        <w:t xml:space="preserve"> </w:t>
      </w:r>
      <w:r>
        <w:rPr>
          <w:color w:val="2B2B2B"/>
          <w:spacing w:val="-4"/>
          <w:sz w:val="20"/>
        </w:rPr>
        <w:t>areas</w:t>
      </w:r>
    </w:p>
    <w:p w14:paraId="2129998A" w14:textId="77777777" w:rsidR="00541513" w:rsidRDefault="004E7E10">
      <w:pPr>
        <w:pStyle w:val="ListParagraph"/>
        <w:numPr>
          <w:ilvl w:val="0"/>
          <w:numId w:val="1"/>
        </w:numPr>
        <w:tabs>
          <w:tab w:val="left" w:pos="756"/>
        </w:tabs>
        <w:spacing w:before="105"/>
        <w:ind w:left="756" w:hanging="217"/>
        <w:rPr>
          <w:sz w:val="20"/>
        </w:rPr>
      </w:pPr>
      <w:r>
        <w:rPr>
          <w:color w:val="2B2B2B"/>
          <w:sz w:val="20"/>
        </w:rPr>
        <w:t>ICS</w:t>
      </w:r>
      <w:r>
        <w:rPr>
          <w:color w:val="2B2B2B"/>
          <w:spacing w:val="3"/>
          <w:sz w:val="20"/>
        </w:rPr>
        <w:t xml:space="preserve"> </w:t>
      </w:r>
      <w:r>
        <w:rPr>
          <w:color w:val="2B2B2B"/>
          <w:spacing w:val="-2"/>
          <w:sz w:val="20"/>
        </w:rPr>
        <w:t>structure</w:t>
      </w:r>
    </w:p>
    <w:p w14:paraId="53F414CE" w14:textId="77777777" w:rsidR="00541513" w:rsidRDefault="004E7E10">
      <w:pPr>
        <w:pStyle w:val="ListParagraph"/>
        <w:numPr>
          <w:ilvl w:val="0"/>
          <w:numId w:val="1"/>
        </w:numPr>
        <w:tabs>
          <w:tab w:val="left" w:pos="756"/>
        </w:tabs>
        <w:spacing w:before="105"/>
        <w:ind w:left="756" w:hanging="217"/>
        <w:rPr>
          <w:sz w:val="20"/>
        </w:rPr>
      </w:pPr>
      <w:r>
        <w:rPr>
          <w:color w:val="2B2B2B"/>
          <w:spacing w:val="-2"/>
          <w:sz w:val="20"/>
        </w:rPr>
        <w:t>Reunification</w:t>
      </w:r>
      <w:r>
        <w:rPr>
          <w:color w:val="2B2B2B"/>
          <w:spacing w:val="15"/>
          <w:sz w:val="20"/>
        </w:rPr>
        <w:t xml:space="preserve"> </w:t>
      </w:r>
      <w:r>
        <w:rPr>
          <w:color w:val="2B2B2B"/>
          <w:spacing w:val="-2"/>
          <w:sz w:val="20"/>
        </w:rPr>
        <w:t>procedures</w:t>
      </w:r>
    </w:p>
    <w:p w14:paraId="55CEFC39" w14:textId="77777777" w:rsidR="00541513" w:rsidRDefault="00541513">
      <w:pPr>
        <w:pStyle w:val="BodyText"/>
        <w:spacing w:before="41"/>
      </w:pPr>
    </w:p>
    <w:p w14:paraId="00AF0B4D" w14:textId="77777777" w:rsidR="00541513" w:rsidRDefault="004E7E10">
      <w:pPr>
        <w:pStyle w:val="Heading5"/>
        <w:spacing w:before="1"/>
      </w:pPr>
      <w:r>
        <w:rPr>
          <w:color w:val="1B294A"/>
          <w:spacing w:val="-2"/>
        </w:rPr>
        <w:t>Parent/Guardian</w:t>
      </w:r>
      <w:r>
        <w:rPr>
          <w:color w:val="1B294A"/>
          <w:spacing w:val="6"/>
        </w:rPr>
        <w:t xml:space="preserve"> </w:t>
      </w:r>
      <w:r>
        <w:rPr>
          <w:color w:val="1B294A"/>
          <w:spacing w:val="-2"/>
        </w:rPr>
        <w:t>and</w:t>
      </w:r>
      <w:r>
        <w:rPr>
          <w:color w:val="1B294A"/>
          <w:spacing w:val="7"/>
        </w:rPr>
        <w:t xml:space="preserve"> </w:t>
      </w:r>
      <w:r>
        <w:rPr>
          <w:color w:val="1B294A"/>
          <w:spacing w:val="-2"/>
        </w:rPr>
        <w:t>Community</w:t>
      </w:r>
      <w:r>
        <w:rPr>
          <w:color w:val="1B294A"/>
          <w:spacing w:val="7"/>
        </w:rPr>
        <w:t xml:space="preserve"> </w:t>
      </w:r>
      <w:r>
        <w:rPr>
          <w:color w:val="1B294A"/>
          <w:spacing w:val="-2"/>
        </w:rPr>
        <w:t>Partner</w:t>
      </w:r>
      <w:r>
        <w:rPr>
          <w:color w:val="1B294A"/>
          <w:spacing w:val="7"/>
        </w:rPr>
        <w:t xml:space="preserve"> </w:t>
      </w:r>
      <w:r>
        <w:rPr>
          <w:color w:val="1B294A"/>
          <w:spacing w:val="-2"/>
        </w:rPr>
        <w:t>Information</w:t>
      </w:r>
    </w:p>
    <w:p w14:paraId="56512E5C" w14:textId="77777777" w:rsidR="00541513" w:rsidRDefault="004E7E10">
      <w:pPr>
        <w:pStyle w:val="ListParagraph"/>
        <w:numPr>
          <w:ilvl w:val="0"/>
          <w:numId w:val="1"/>
        </w:numPr>
        <w:tabs>
          <w:tab w:val="left" w:pos="756"/>
        </w:tabs>
        <w:spacing w:before="72"/>
        <w:ind w:left="756" w:hanging="217"/>
        <w:rPr>
          <w:sz w:val="20"/>
        </w:rPr>
      </w:pPr>
      <w:r>
        <w:rPr>
          <w:color w:val="2B2B2B"/>
          <w:sz w:val="20"/>
        </w:rPr>
        <w:t>Response</w:t>
      </w:r>
      <w:r>
        <w:rPr>
          <w:color w:val="2B2B2B"/>
          <w:spacing w:val="1"/>
          <w:sz w:val="20"/>
        </w:rPr>
        <w:t xml:space="preserve"> </w:t>
      </w:r>
      <w:r>
        <w:rPr>
          <w:color w:val="2B2B2B"/>
          <w:spacing w:val="-2"/>
          <w:sz w:val="20"/>
        </w:rPr>
        <w:t>actions</w:t>
      </w:r>
    </w:p>
    <w:p w14:paraId="036C71C5" w14:textId="77777777" w:rsidR="00541513" w:rsidRDefault="004E7E10">
      <w:pPr>
        <w:pStyle w:val="ListParagraph"/>
        <w:numPr>
          <w:ilvl w:val="0"/>
          <w:numId w:val="1"/>
        </w:numPr>
        <w:tabs>
          <w:tab w:val="left" w:pos="756"/>
        </w:tabs>
        <w:spacing w:before="105"/>
        <w:ind w:left="756" w:hanging="217"/>
        <w:rPr>
          <w:sz w:val="20"/>
        </w:rPr>
      </w:pPr>
      <w:r>
        <w:rPr>
          <w:color w:val="2B2B2B"/>
          <w:sz w:val="20"/>
        </w:rPr>
        <w:t>Communication</w:t>
      </w:r>
      <w:r>
        <w:rPr>
          <w:color w:val="2B2B2B"/>
          <w:spacing w:val="-4"/>
          <w:sz w:val="20"/>
        </w:rPr>
        <w:t xml:space="preserve"> </w:t>
      </w:r>
      <w:r>
        <w:rPr>
          <w:color w:val="2B2B2B"/>
          <w:sz w:val="20"/>
        </w:rPr>
        <w:t>and</w:t>
      </w:r>
      <w:r>
        <w:rPr>
          <w:color w:val="2B2B2B"/>
          <w:spacing w:val="-3"/>
          <w:sz w:val="20"/>
        </w:rPr>
        <w:t xml:space="preserve"> </w:t>
      </w:r>
      <w:r>
        <w:rPr>
          <w:color w:val="2B2B2B"/>
          <w:sz w:val="20"/>
        </w:rPr>
        <w:t>notification</w:t>
      </w:r>
      <w:r>
        <w:rPr>
          <w:color w:val="2B2B2B"/>
          <w:spacing w:val="-4"/>
          <w:sz w:val="20"/>
        </w:rPr>
        <w:t xml:space="preserve"> </w:t>
      </w:r>
      <w:r>
        <w:rPr>
          <w:color w:val="2B2B2B"/>
          <w:spacing w:val="-2"/>
          <w:sz w:val="20"/>
        </w:rPr>
        <w:t>methods</w:t>
      </w:r>
    </w:p>
    <w:p w14:paraId="7255322F" w14:textId="77777777" w:rsidR="00541513" w:rsidRDefault="004E7E10">
      <w:pPr>
        <w:pStyle w:val="ListParagraph"/>
        <w:numPr>
          <w:ilvl w:val="0"/>
          <w:numId w:val="1"/>
        </w:numPr>
        <w:tabs>
          <w:tab w:val="left" w:pos="756"/>
        </w:tabs>
        <w:spacing w:before="105"/>
        <w:ind w:left="756" w:hanging="217"/>
        <w:rPr>
          <w:sz w:val="20"/>
        </w:rPr>
      </w:pPr>
      <w:r>
        <w:rPr>
          <w:color w:val="2B2B2B"/>
          <w:sz w:val="20"/>
        </w:rPr>
        <w:t>Reunification</w:t>
      </w:r>
      <w:r>
        <w:rPr>
          <w:color w:val="2B2B2B"/>
          <w:spacing w:val="-5"/>
          <w:sz w:val="20"/>
        </w:rPr>
        <w:t xml:space="preserve"> </w:t>
      </w:r>
      <w:r>
        <w:rPr>
          <w:color w:val="2B2B2B"/>
          <w:sz w:val="20"/>
        </w:rPr>
        <w:t>expectations</w:t>
      </w:r>
      <w:r>
        <w:rPr>
          <w:color w:val="2B2B2B"/>
          <w:spacing w:val="-5"/>
          <w:sz w:val="20"/>
        </w:rPr>
        <w:t xml:space="preserve"> </w:t>
      </w:r>
      <w:r>
        <w:rPr>
          <w:color w:val="2B2B2B"/>
          <w:sz w:val="20"/>
        </w:rPr>
        <w:t>during</w:t>
      </w:r>
      <w:r>
        <w:rPr>
          <w:color w:val="2B2B2B"/>
          <w:spacing w:val="-5"/>
          <w:sz w:val="20"/>
        </w:rPr>
        <w:t xml:space="preserve"> </w:t>
      </w:r>
      <w:r>
        <w:rPr>
          <w:color w:val="2B2B2B"/>
          <w:sz w:val="20"/>
        </w:rPr>
        <w:t>drills</w:t>
      </w:r>
      <w:r>
        <w:rPr>
          <w:color w:val="2B2B2B"/>
          <w:spacing w:val="-5"/>
          <w:sz w:val="20"/>
        </w:rPr>
        <w:t xml:space="preserve"> </w:t>
      </w:r>
      <w:r>
        <w:rPr>
          <w:color w:val="2B2B2B"/>
          <w:sz w:val="20"/>
        </w:rPr>
        <w:t>and</w:t>
      </w:r>
      <w:r>
        <w:rPr>
          <w:color w:val="2B2B2B"/>
          <w:spacing w:val="-5"/>
          <w:sz w:val="20"/>
        </w:rPr>
        <w:t xml:space="preserve"> </w:t>
      </w:r>
      <w:r>
        <w:rPr>
          <w:color w:val="2B2B2B"/>
          <w:spacing w:val="-2"/>
          <w:sz w:val="20"/>
        </w:rPr>
        <w:t>incidents</w:t>
      </w:r>
    </w:p>
    <w:p w14:paraId="497327F0" w14:textId="77777777" w:rsidR="00541513" w:rsidRDefault="004E7E10">
      <w:pPr>
        <w:pStyle w:val="BodyText"/>
        <w:spacing w:before="8"/>
        <w:rPr>
          <w:sz w:val="5"/>
        </w:rPr>
      </w:pP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487624704" behindDoc="1" locked="0" layoutInCell="1" allowOverlap="1" wp14:anchorId="2682BCA8" wp14:editId="2682BCA9">
                <wp:simplePos x="0" y="0"/>
                <wp:positionH relativeFrom="page">
                  <wp:posOffset>571500</wp:posOffset>
                </wp:positionH>
                <wp:positionV relativeFrom="paragraph">
                  <wp:posOffset>58927</wp:posOffset>
                </wp:positionV>
                <wp:extent cx="6629400" cy="28575"/>
                <wp:effectExtent l="0" t="0" r="0" b="0"/>
                <wp:wrapTopAndBottom/>
                <wp:docPr id="231" name="Graphic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 h="28575">
                              <a:moveTo>
                                <a:pt x="6629400" y="28575"/>
                              </a:moveTo>
                              <a:lnTo>
                                <a:pt x="0" y="28575"/>
                              </a:lnTo>
                              <a:lnTo>
                                <a:pt x="0" y="0"/>
                              </a:lnTo>
                              <a:lnTo>
                                <a:pt x="6629400" y="0"/>
                              </a:lnTo>
                              <a:lnTo>
                                <a:pt x="6629400" y="28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601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D3BC1E" id="Graphic 231" o:spid="_x0000_s1026" style="position:absolute;margin-left:45pt;margin-top:4.65pt;width:522pt;height:2.25pt;z-index:-1569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" path="m6629400,28575l,28575,,,6629400,r,28575xe" fillcolor="#cb6015" stroked="f">
                <v:path arrowok="t"/>
                <w10:wrap type="topAndBottom" anchorx="page"/>
              </v:shape>
            </w:pict>
          </mc:Fallback>
        </mc:AlternateContent>
      </w:r>
    </w:p>
    <w:p w14:paraId="61D00D8F" w14:textId="77777777" w:rsidR="00541513" w:rsidRDefault="004E7E10">
      <w:pPr>
        <w:pStyle w:val="Heading2"/>
        <w:ind w:left="539"/>
      </w:pPr>
      <w:r>
        <w:rPr>
          <w:color w:val="1B294A"/>
        </w:rPr>
        <w:t>DRILL</w:t>
      </w:r>
      <w:r>
        <w:rPr>
          <w:color w:val="1B294A"/>
          <w:spacing w:val="-3"/>
        </w:rPr>
        <w:t xml:space="preserve"> </w:t>
      </w:r>
      <w:r>
        <w:rPr>
          <w:color w:val="1B294A"/>
        </w:rPr>
        <w:t>COMPLIANCE</w:t>
      </w:r>
      <w:r>
        <w:rPr>
          <w:color w:val="1B294A"/>
          <w:spacing w:val="-2"/>
        </w:rPr>
        <w:t xml:space="preserve"> SCHEDULE</w:t>
      </w:r>
    </w:p>
    <w:p w14:paraId="05A50BF5" w14:textId="77777777" w:rsidR="00541513" w:rsidRDefault="00541513">
      <w:pPr>
        <w:pStyle w:val="BodyText"/>
        <w:spacing w:before="12"/>
        <w:rPr>
          <w:b/>
          <w:sz w:val="6"/>
        </w:rPr>
      </w:pPr>
    </w:p>
    <w:tbl>
      <w:tblPr>
        <w:tblW w:w="0" w:type="auto"/>
        <w:tblInd w:w="5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3"/>
        <w:gridCol w:w="2887"/>
        <w:gridCol w:w="5538"/>
      </w:tblGrid>
      <w:tr w:rsidR="00541513" w14:paraId="69389397" w14:textId="77777777">
        <w:trPr>
          <w:trHeight w:val="389"/>
        </w:trPr>
        <w:tc>
          <w:tcPr>
            <w:tcW w:w="2013" w:type="dxa"/>
            <w:shd w:val="clear" w:color="auto" w:fill="1B294A"/>
          </w:tcPr>
          <w:p w14:paraId="27C863C9" w14:textId="77777777" w:rsidR="00541513" w:rsidRDefault="004E7E10">
            <w:pPr>
              <w:pStyle w:val="TableParagraph"/>
              <w:spacing w:before="69"/>
              <w:ind w:left="59"/>
              <w:rPr>
                <w:sz w:val="20"/>
              </w:rPr>
            </w:pPr>
            <w:r>
              <w:rPr>
                <w:color w:val="FFFFFF"/>
                <w:spacing w:val="-2"/>
                <w:sz w:val="20"/>
              </w:rPr>
              <w:t>Drill</w:t>
            </w:r>
            <w:r>
              <w:rPr>
                <w:color w:val="FFFFFF"/>
                <w:sz w:val="20"/>
              </w:rPr>
              <w:t xml:space="preserve"> </w:t>
            </w:r>
            <w:r>
              <w:rPr>
                <w:color w:val="FFFFFF"/>
                <w:spacing w:val="-4"/>
                <w:sz w:val="20"/>
              </w:rPr>
              <w:t>Type</w:t>
            </w:r>
          </w:p>
        </w:tc>
        <w:tc>
          <w:tcPr>
            <w:tcW w:w="2887" w:type="dxa"/>
            <w:shd w:val="clear" w:color="auto" w:fill="1B294A"/>
          </w:tcPr>
          <w:p w14:paraId="4DA8EF2F" w14:textId="77777777" w:rsidR="00541513" w:rsidRDefault="004E7E10">
            <w:pPr>
              <w:pStyle w:val="TableParagraph"/>
              <w:spacing w:before="69"/>
              <w:ind w:left="189" w:right="52"/>
              <w:jc w:val="center"/>
              <w:rPr>
                <w:sz w:val="20"/>
              </w:rPr>
            </w:pPr>
            <w:r>
              <w:rPr>
                <w:color w:val="FFFFFF"/>
                <w:spacing w:val="-2"/>
                <w:sz w:val="20"/>
              </w:rPr>
              <w:t>Frequency</w:t>
            </w:r>
          </w:p>
        </w:tc>
        <w:tc>
          <w:tcPr>
            <w:tcW w:w="5538" w:type="dxa"/>
            <w:shd w:val="clear" w:color="auto" w:fill="1B294A"/>
          </w:tcPr>
          <w:p w14:paraId="64ECBDC1" w14:textId="77777777" w:rsidR="00541513" w:rsidRDefault="004E7E10">
            <w:pPr>
              <w:pStyle w:val="TableParagraph"/>
              <w:spacing w:before="69"/>
              <w:ind w:left="859"/>
              <w:rPr>
                <w:sz w:val="20"/>
              </w:rPr>
            </w:pPr>
            <w:r>
              <w:rPr>
                <w:color w:val="FFFFFF"/>
                <w:spacing w:val="-2"/>
                <w:sz w:val="20"/>
              </w:rPr>
              <w:t>Notes</w:t>
            </w:r>
          </w:p>
        </w:tc>
      </w:tr>
      <w:tr w:rsidR="00541513" w14:paraId="1DC67358" w14:textId="77777777">
        <w:trPr>
          <w:trHeight w:val="524"/>
        </w:trPr>
        <w:tc>
          <w:tcPr>
            <w:tcW w:w="2013" w:type="dxa"/>
            <w:shd w:val="clear" w:color="auto" w:fill="F5F1EB"/>
          </w:tcPr>
          <w:p w14:paraId="3A82F913" w14:textId="77777777" w:rsidR="00541513" w:rsidRDefault="004E7E10">
            <w:pPr>
              <w:pStyle w:val="TableParagraph"/>
              <w:spacing w:before="127"/>
              <w:ind w:left="59"/>
              <w:rPr>
                <w:sz w:val="20"/>
              </w:rPr>
            </w:pPr>
            <w:r>
              <w:rPr>
                <w:color w:val="2B2B2B"/>
                <w:spacing w:val="-2"/>
                <w:sz w:val="20"/>
              </w:rPr>
              <w:t>Lockdown</w:t>
            </w:r>
          </w:p>
        </w:tc>
        <w:tc>
          <w:tcPr>
            <w:tcW w:w="2887" w:type="dxa"/>
            <w:shd w:val="clear" w:color="auto" w:fill="F5F1EB"/>
          </w:tcPr>
          <w:p w14:paraId="4D9A12FC" w14:textId="77777777" w:rsidR="00541513" w:rsidRDefault="004E7E10">
            <w:pPr>
              <w:pStyle w:val="TableParagraph"/>
              <w:spacing w:before="127"/>
              <w:ind w:left="189"/>
              <w:jc w:val="center"/>
              <w:rPr>
                <w:sz w:val="20"/>
              </w:rPr>
            </w:pPr>
            <w:r>
              <w:rPr>
                <w:color w:val="2B2B2B"/>
                <w:sz w:val="20"/>
              </w:rPr>
              <w:t>3</w:t>
            </w:r>
            <w:r>
              <w:rPr>
                <w:color w:val="2B2B2B"/>
                <w:spacing w:val="12"/>
                <w:sz w:val="20"/>
              </w:rPr>
              <w:t xml:space="preserve"> </w:t>
            </w:r>
            <w:r>
              <w:rPr>
                <w:color w:val="2B2B2B"/>
                <w:spacing w:val="-2"/>
                <w:sz w:val="20"/>
              </w:rPr>
              <w:t>annually*</w:t>
            </w:r>
          </w:p>
        </w:tc>
        <w:tc>
          <w:tcPr>
            <w:tcW w:w="5538" w:type="dxa"/>
            <w:shd w:val="clear" w:color="auto" w:fill="F5F1EB"/>
          </w:tcPr>
          <w:p w14:paraId="2AD73985" w14:textId="712344CB" w:rsidR="00541513" w:rsidRDefault="004E7E10">
            <w:pPr>
              <w:pStyle w:val="TableParagraph"/>
              <w:spacing w:before="129"/>
              <w:ind w:left="859"/>
              <w:rPr>
                <w:sz w:val="20"/>
              </w:rPr>
            </w:pPr>
            <w:r>
              <w:rPr>
                <w:sz w:val="20"/>
              </w:rPr>
              <w:t>Once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every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months</w:t>
            </w:r>
            <w:r w:rsidR="00202916">
              <w:rPr>
                <w:spacing w:val="-2"/>
                <w:sz w:val="20"/>
              </w:rPr>
              <w:t xml:space="preserve"> </w:t>
            </w:r>
            <w:r w:rsidR="00202916" w:rsidRPr="00202916">
              <w:rPr>
                <w:spacing w:val="-2"/>
                <w:sz w:val="20"/>
              </w:rPr>
              <w:t>(</w:t>
            </w:r>
            <w:r w:rsidR="00202916" w:rsidRPr="00202916">
              <w:rPr>
                <w:b/>
                <w:bCs/>
                <w:spacing w:val="-2"/>
                <w:sz w:val="20"/>
              </w:rPr>
              <w:t>or</w:t>
            </w:r>
            <w:r w:rsidR="00202916" w:rsidRPr="00202916">
              <w:rPr>
                <w:spacing w:val="-2"/>
                <w:sz w:val="20"/>
              </w:rPr>
              <w:t> Fall, Winter, Spring)</w:t>
            </w:r>
          </w:p>
        </w:tc>
      </w:tr>
    </w:tbl>
    <w:p w14:paraId="6143AA25" w14:textId="77777777" w:rsidR="00541513" w:rsidRDefault="00541513">
      <w:pPr>
        <w:pStyle w:val="BodyText"/>
        <w:spacing w:before="9"/>
        <w:rPr>
          <w:b/>
          <w:sz w:val="10"/>
        </w:rPr>
      </w:pPr>
    </w:p>
    <w:tbl>
      <w:tblPr>
        <w:tblW w:w="0" w:type="auto"/>
        <w:tblInd w:w="5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6"/>
        <w:gridCol w:w="2434"/>
        <w:gridCol w:w="5582"/>
      </w:tblGrid>
      <w:tr w:rsidR="00541513" w14:paraId="5EE5D629" w14:textId="77777777">
        <w:trPr>
          <w:trHeight w:val="397"/>
        </w:trPr>
        <w:tc>
          <w:tcPr>
            <w:tcW w:w="2426" w:type="dxa"/>
          </w:tcPr>
          <w:p w14:paraId="7BE3299A" w14:textId="77777777" w:rsidR="00541513" w:rsidRDefault="004E7E10">
            <w:pPr>
              <w:pStyle w:val="TableParagraph"/>
              <w:ind w:left="59"/>
              <w:rPr>
                <w:sz w:val="20"/>
              </w:rPr>
            </w:pPr>
            <w:r>
              <w:rPr>
                <w:color w:val="2B2B2B"/>
                <w:spacing w:val="-2"/>
                <w:sz w:val="20"/>
              </w:rPr>
              <w:t>Shelter-in-Place</w:t>
            </w:r>
          </w:p>
        </w:tc>
        <w:tc>
          <w:tcPr>
            <w:tcW w:w="2434" w:type="dxa"/>
          </w:tcPr>
          <w:p w14:paraId="54BFE2D1" w14:textId="77777777" w:rsidR="00541513" w:rsidRDefault="004E7E10">
            <w:pPr>
              <w:pStyle w:val="TableParagraph"/>
              <w:ind w:left="633"/>
              <w:rPr>
                <w:sz w:val="20"/>
              </w:rPr>
            </w:pPr>
            <w:r>
              <w:rPr>
                <w:color w:val="2B2B2B"/>
                <w:sz w:val="20"/>
              </w:rPr>
              <w:t>1</w:t>
            </w:r>
            <w:r>
              <w:rPr>
                <w:color w:val="2B2B2B"/>
                <w:spacing w:val="12"/>
                <w:sz w:val="20"/>
              </w:rPr>
              <w:t xml:space="preserve"> </w:t>
            </w:r>
            <w:r>
              <w:rPr>
                <w:color w:val="2B2B2B"/>
                <w:spacing w:val="-2"/>
                <w:sz w:val="20"/>
              </w:rPr>
              <w:t>annually</w:t>
            </w:r>
          </w:p>
        </w:tc>
        <w:tc>
          <w:tcPr>
            <w:tcW w:w="5582" w:type="dxa"/>
          </w:tcPr>
          <w:p w14:paraId="606D5F17" w14:textId="77777777" w:rsidR="00541513" w:rsidRDefault="004E7E10">
            <w:pPr>
              <w:pStyle w:val="TableParagraph"/>
              <w:spacing w:before="2"/>
              <w:ind w:left="899"/>
              <w:rPr>
                <w:sz w:val="20"/>
              </w:rPr>
            </w:pPr>
            <w:r>
              <w:rPr>
                <w:sz w:val="20"/>
              </w:rPr>
              <w:t>Complete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December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</w:t>
            </w:r>
          </w:p>
        </w:tc>
      </w:tr>
      <w:tr w:rsidR="00541513" w14:paraId="27FDD1D6" w14:textId="77777777">
        <w:trPr>
          <w:trHeight w:val="524"/>
        </w:trPr>
        <w:tc>
          <w:tcPr>
            <w:tcW w:w="2426" w:type="dxa"/>
            <w:shd w:val="clear" w:color="auto" w:fill="F5F1EB"/>
          </w:tcPr>
          <w:p w14:paraId="3255D6CF" w14:textId="77777777" w:rsidR="00541513" w:rsidRDefault="004E7E10">
            <w:pPr>
              <w:pStyle w:val="TableParagraph"/>
              <w:spacing w:before="127"/>
              <w:ind w:left="59"/>
              <w:rPr>
                <w:sz w:val="20"/>
              </w:rPr>
            </w:pPr>
            <w:r>
              <w:rPr>
                <w:color w:val="2B2B2B"/>
                <w:sz w:val="20"/>
              </w:rPr>
              <w:t>Building</w:t>
            </w:r>
            <w:r>
              <w:rPr>
                <w:color w:val="2B2B2B"/>
                <w:spacing w:val="-4"/>
                <w:sz w:val="20"/>
              </w:rPr>
              <w:t xml:space="preserve"> </w:t>
            </w:r>
            <w:r>
              <w:rPr>
                <w:color w:val="2B2B2B"/>
                <w:spacing w:val="-2"/>
                <w:sz w:val="20"/>
              </w:rPr>
              <w:t>Evacuation</w:t>
            </w:r>
          </w:p>
        </w:tc>
        <w:tc>
          <w:tcPr>
            <w:tcW w:w="2434" w:type="dxa"/>
            <w:shd w:val="clear" w:color="auto" w:fill="F5F1EB"/>
          </w:tcPr>
          <w:p w14:paraId="221E9CF7" w14:textId="77777777" w:rsidR="00541513" w:rsidRDefault="004E7E10">
            <w:pPr>
              <w:pStyle w:val="TableParagraph"/>
              <w:spacing w:before="127"/>
              <w:ind w:left="633"/>
              <w:rPr>
                <w:sz w:val="20"/>
              </w:rPr>
            </w:pPr>
            <w:r>
              <w:rPr>
                <w:color w:val="2B2B2B"/>
                <w:sz w:val="20"/>
              </w:rPr>
              <w:t>1</w:t>
            </w:r>
            <w:r>
              <w:rPr>
                <w:color w:val="2B2B2B"/>
                <w:spacing w:val="12"/>
                <w:sz w:val="20"/>
              </w:rPr>
              <w:t xml:space="preserve"> </w:t>
            </w:r>
            <w:r>
              <w:rPr>
                <w:color w:val="2B2B2B"/>
                <w:spacing w:val="-2"/>
                <w:sz w:val="20"/>
              </w:rPr>
              <w:t>annually</w:t>
            </w:r>
          </w:p>
        </w:tc>
        <w:tc>
          <w:tcPr>
            <w:tcW w:w="5582" w:type="dxa"/>
            <w:shd w:val="clear" w:color="auto" w:fill="F5F1EB"/>
          </w:tcPr>
          <w:p w14:paraId="0B787A70" w14:textId="77777777" w:rsidR="00541513" w:rsidRDefault="004E7E10">
            <w:pPr>
              <w:pStyle w:val="TableParagraph"/>
              <w:spacing w:before="129"/>
              <w:ind w:left="899"/>
              <w:rPr>
                <w:sz w:val="20"/>
              </w:rPr>
            </w:pPr>
            <w:r>
              <w:rPr>
                <w:sz w:val="20"/>
              </w:rPr>
              <w:t>Full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building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evacuation</w:t>
            </w:r>
          </w:p>
        </w:tc>
      </w:tr>
      <w:tr w:rsidR="00541513" w14:paraId="7385BE11" w14:textId="77777777">
        <w:trPr>
          <w:trHeight w:val="524"/>
        </w:trPr>
        <w:tc>
          <w:tcPr>
            <w:tcW w:w="2426" w:type="dxa"/>
          </w:tcPr>
          <w:p w14:paraId="4F67CC98" w14:textId="77777777" w:rsidR="00541513" w:rsidRDefault="004E7E10">
            <w:pPr>
              <w:pStyle w:val="TableParagraph"/>
              <w:spacing w:before="127"/>
              <w:ind w:left="59"/>
              <w:rPr>
                <w:sz w:val="20"/>
              </w:rPr>
            </w:pPr>
            <w:r>
              <w:rPr>
                <w:color w:val="2B2B2B"/>
                <w:sz w:val="20"/>
              </w:rPr>
              <w:t>Fire</w:t>
            </w:r>
            <w:r>
              <w:rPr>
                <w:color w:val="2B2B2B"/>
                <w:spacing w:val="-3"/>
                <w:sz w:val="20"/>
              </w:rPr>
              <w:t xml:space="preserve"> </w:t>
            </w:r>
            <w:r>
              <w:rPr>
                <w:color w:val="2B2B2B"/>
                <w:spacing w:val="-2"/>
                <w:sz w:val="20"/>
              </w:rPr>
              <w:t>Drill</w:t>
            </w:r>
          </w:p>
        </w:tc>
        <w:tc>
          <w:tcPr>
            <w:tcW w:w="2434" w:type="dxa"/>
          </w:tcPr>
          <w:p w14:paraId="5C20B27E" w14:textId="77777777" w:rsidR="00541513" w:rsidRDefault="004E7E10">
            <w:pPr>
              <w:pStyle w:val="TableParagraph"/>
              <w:spacing w:before="127"/>
              <w:ind w:left="633"/>
              <w:rPr>
                <w:sz w:val="20"/>
              </w:rPr>
            </w:pPr>
            <w:r>
              <w:rPr>
                <w:color w:val="2B2B2B"/>
                <w:spacing w:val="-2"/>
                <w:sz w:val="20"/>
              </w:rPr>
              <w:t>Monthly</w:t>
            </w:r>
          </w:p>
        </w:tc>
        <w:tc>
          <w:tcPr>
            <w:tcW w:w="5582" w:type="dxa"/>
          </w:tcPr>
          <w:p w14:paraId="6D6C6C5B" w14:textId="77777777" w:rsidR="00541513" w:rsidRDefault="004E7E10">
            <w:pPr>
              <w:pStyle w:val="TableParagraph"/>
              <w:spacing w:before="129"/>
              <w:ind w:left="899"/>
              <w:rPr>
                <w:sz w:val="20"/>
              </w:rPr>
            </w:pPr>
            <w:r>
              <w:rPr>
                <w:sz w:val="20"/>
              </w:rPr>
              <w:t>Each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month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session</w:t>
            </w:r>
          </w:p>
        </w:tc>
      </w:tr>
      <w:tr w:rsidR="00541513" w14:paraId="154822C5" w14:textId="77777777">
        <w:trPr>
          <w:trHeight w:val="524"/>
        </w:trPr>
        <w:tc>
          <w:tcPr>
            <w:tcW w:w="2426" w:type="dxa"/>
            <w:shd w:val="clear" w:color="auto" w:fill="F5F1EB"/>
          </w:tcPr>
          <w:p w14:paraId="6CD9784D" w14:textId="77777777" w:rsidR="00541513" w:rsidRDefault="004E7E10">
            <w:pPr>
              <w:pStyle w:val="TableParagraph"/>
              <w:spacing w:before="127"/>
              <w:ind w:left="59"/>
              <w:rPr>
                <w:sz w:val="20"/>
              </w:rPr>
            </w:pPr>
            <w:r>
              <w:rPr>
                <w:color w:val="2B2B2B"/>
                <w:sz w:val="20"/>
              </w:rPr>
              <w:t>Bus</w:t>
            </w:r>
            <w:r>
              <w:rPr>
                <w:color w:val="2B2B2B"/>
                <w:spacing w:val="7"/>
                <w:sz w:val="20"/>
              </w:rPr>
              <w:t xml:space="preserve"> </w:t>
            </w:r>
            <w:r>
              <w:rPr>
                <w:color w:val="2B2B2B"/>
                <w:spacing w:val="-2"/>
                <w:sz w:val="20"/>
              </w:rPr>
              <w:t>Evacuation</w:t>
            </w:r>
          </w:p>
        </w:tc>
        <w:tc>
          <w:tcPr>
            <w:tcW w:w="2434" w:type="dxa"/>
            <w:shd w:val="clear" w:color="auto" w:fill="F5F1EB"/>
          </w:tcPr>
          <w:p w14:paraId="6DE911FD" w14:textId="77777777" w:rsidR="00541513" w:rsidRDefault="004E7E10">
            <w:pPr>
              <w:pStyle w:val="TableParagraph"/>
              <w:spacing w:before="127"/>
              <w:ind w:left="633"/>
              <w:rPr>
                <w:sz w:val="20"/>
              </w:rPr>
            </w:pPr>
            <w:r>
              <w:rPr>
                <w:color w:val="2B2B2B"/>
                <w:sz w:val="20"/>
              </w:rPr>
              <w:t>2</w:t>
            </w:r>
            <w:r>
              <w:rPr>
                <w:color w:val="2B2B2B"/>
                <w:spacing w:val="12"/>
                <w:sz w:val="20"/>
              </w:rPr>
              <w:t xml:space="preserve"> </w:t>
            </w:r>
            <w:r>
              <w:rPr>
                <w:color w:val="2B2B2B"/>
                <w:spacing w:val="-2"/>
                <w:sz w:val="20"/>
              </w:rPr>
              <w:t>annually</w:t>
            </w:r>
          </w:p>
        </w:tc>
        <w:tc>
          <w:tcPr>
            <w:tcW w:w="5582" w:type="dxa"/>
            <w:shd w:val="clear" w:color="auto" w:fill="F5F1EB"/>
          </w:tcPr>
          <w:p w14:paraId="21640608" w14:textId="7346BC22" w:rsidR="00541513" w:rsidRDefault="004E7E10">
            <w:pPr>
              <w:pStyle w:val="TableParagraph"/>
              <w:spacing w:before="129"/>
              <w:ind w:left="89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semester</w:t>
            </w:r>
          </w:p>
        </w:tc>
      </w:tr>
    </w:tbl>
    <w:p w14:paraId="0B6AAC72" w14:textId="77777777" w:rsidR="00541513" w:rsidRDefault="004E7E10">
      <w:pPr>
        <w:pStyle w:val="Heading5"/>
        <w:spacing w:before="243"/>
      </w:pPr>
      <w:r>
        <w:rPr>
          <w:color w:val="1B294A"/>
        </w:rPr>
        <w:t>After</w:t>
      </w:r>
      <w:r>
        <w:rPr>
          <w:color w:val="1B294A"/>
          <w:spacing w:val="-3"/>
        </w:rPr>
        <w:t xml:space="preserve"> </w:t>
      </w:r>
      <w:r>
        <w:rPr>
          <w:color w:val="1B294A"/>
        </w:rPr>
        <w:t>Action</w:t>
      </w:r>
      <w:r>
        <w:rPr>
          <w:color w:val="1B294A"/>
          <w:spacing w:val="-3"/>
        </w:rPr>
        <w:t xml:space="preserve"> </w:t>
      </w:r>
      <w:r>
        <w:rPr>
          <w:color w:val="1B294A"/>
        </w:rPr>
        <w:t>Review</w:t>
      </w:r>
      <w:r>
        <w:rPr>
          <w:color w:val="1B294A"/>
          <w:spacing w:val="-3"/>
        </w:rPr>
        <w:t xml:space="preserve"> </w:t>
      </w:r>
      <w:r>
        <w:rPr>
          <w:color w:val="1B294A"/>
        </w:rPr>
        <w:t>and</w:t>
      </w:r>
      <w:r>
        <w:rPr>
          <w:color w:val="1B294A"/>
          <w:spacing w:val="-3"/>
        </w:rPr>
        <w:t xml:space="preserve"> </w:t>
      </w:r>
      <w:r>
        <w:rPr>
          <w:color w:val="1B294A"/>
        </w:rPr>
        <w:t>Improvement</w:t>
      </w:r>
      <w:r>
        <w:rPr>
          <w:color w:val="1B294A"/>
          <w:spacing w:val="-3"/>
        </w:rPr>
        <w:t xml:space="preserve"> </w:t>
      </w:r>
      <w:r>
        <w:rPr>
          <w:color w:val="1B294A"/>
          <w:spacing w:val="-2"/>
        </w:rPr>
        <w:t>Requirement:</w:t>
      </w:r>
    </w:p>
    <w:p w14:paraId="1EE6D6C7" w14:textId="77777777" w:rsidR="009F40F1" w:rsidRDefault="009F40F1">
      <w:pPr>
        <w:spacing w:before="170" w:line="360" w:lineRule="auto"/>
        <w:ind w:left="539" w:right="243"/>
        <w:rPr>
          <w:b/>
          <w:color w:val="900048"/>
          <w:sz w:val="20"/>
        </w:rPr>
        <w:sectPr w:rsidR="009F40F1" w:rsidSect="005931ED">
          <w:headerReference w:type="default" r:id="rId65"/>
          <w:footerReference w:type="default" r:id="rId66"/>
          <w:pgSz w:w="12240" w:h="15840"/>
          <w:pgMar w:top="1526" w:right="720" w:bottom="504" w:left="360" w:header="605" w:footer="302" w:gutter="0"/>
          <w:cols w:space="720"/>
        </w:sectPr>
      </w:pPr>
    </w:p>
    <w:p w14:paraId="6E845871" w14:textId="2F95D645" w:rsidR="00541513" w:rsidRDefault="004E7E10">
      <w:pPr>
        <w:spacing w:before="170" w:line="360" w:lineRule="auto"/>
        <w:ind w:left="539" w:right="243"/>
        <w:rPr>
          <w:b/>
          <w:sz w:val="20"/>
        </w:rPr>
      </w:pPr>
      <w:r>
        <w:rPr>
          <w:b/>
          <w:color w:val="900048"/>
          <w:sz w:val="20"/>
        </w:rPr>
        <w:t>[Insert</w:t>
      </w:r>
      <w:r>
        <w:rPr>
          <w:b/>
          <w:color w:val="900048"/>
          <w:spacing w:val="-4"/>
          <w:sz w:val="20"/>
        </w:rPr>
        <w:t xml:space="preserve"> </w:t>
      </w:r>
      <w:r>
        <w:rPr>
          <w:b/>
          <w:color w:val="900048"/>
          <w:sz w:val="20"/>
        </w:rPr>
        <w:t>school</w:t>
      </w:r>
      <w:r>
        <w:rPr>
          <w:b/>
          <w:color w:val="900048"/>
          <w:spacing w:val="-4"/>
          <w:sz w:val="20"/>
        </w:rPr>
        <w:t xml:space="preserve"> </w:t>
      </w:r>
      <w:r>
        <w:rPr>
          <w:b/>
          <w:color w:val="900048"/>
          <w:sz w:val="20"/>
        </w:rPr>
        <w:t>operational</w:t>
      </w:r>
      <w:r>
        <w:rPr>
          <w:b/>
          <w:color w:val="900048"/>
          <w:spacing w:val="-4"/>
          <w:sz w:val="20"/>
        </w:rPr>
        <w:t xml:space="preserve"> </w:t>
      </w:r>
      <w:r>
        <w:rPr>
          <w:b/>
          <w:color w:val="900048"/>
          <w:sz w:val="20"/>
        </w:rPr>
        <w:t>procedure</w:t>
      </w:r>
      <w:r>
        <w:rPr>
          <w:b/>
          <w:color w:val="900048"/>
          <w:spacing w:val="-4"/>
          <w:sz w:val="20"/>
        </w:rPr>
        <w:t xml:space="preserve"> </w:t>
      </w:r>
      <w:r>
        <w:rPr>
          <w:b/>
          <w:color w:val="900048"/>
          <w:sz w:val="20"/>
        </w:rPr>
        <w:t>for</w:t>
      </w:r>
      <w:r>
        <w:rPr>
          <w:b/>
          <w:color w:val="900048"/>
          <w:spacing w:val="-4"/>
          <w:sz w:val="20"/>
        </w:rPr>
        <w:t xml:space="preserve"> </w:t>
      </w:r>
      <w:r>
        <w:rPr>
          <w:b/>
          <w:color w:val="900048"/>
          <w:sz w:val="20"/>
        </w:rPr>
        <w:t>completing</w:t>
      </w:r>
      <w:r>
        <w:rPr>
          <w:b/>
          <w:color w:val="900048"/>
          <w:spacing w:val="-4"/>
          <w:sz w:val="20"/>
        </w:rPr>
        <w:t xml:space="preserve"> </w:t>
      </w:r>
      <w:r>
        <w:rPr>
          <w:b/>
          <w:color w:val="900048"/>
          <w:sz w:val="20"/>
        </w:rPr>
        <w:t>the</w:t>
      </w:r>
      <w:r>
        <w:rPr>
          <w:b/>
          <w:color w:val="900048"/>
          <w:spacing w:val="-4"/>
          <w:sz w:val="20"/>
        </w:rPr>
        <w:t xml:space="preserve"> </w:t>
      </w:r>
      <w:hyperlink r:id="rId67" w:history="1">
        <w:r w:rsidRPr="00A26BFF">
          <w:rPr>
            <w:rStyle w:val="Hyperlink"/>
            <w:b/>
            <w:sz w:val="20"/>
          </w:rPr>
          <w:t>After-Action</w:t>
        </w:r>
        <w:r w:rsidRPr="00A26BFF">
          <w:rPr>
            <w:rStyle w:val="Hyperlink"/>
            <w:b/>
            <w:spacing w:val="-4"/>
            <w:sz w:val="20"/>
          </w:rPr>
          <w:t xml:space="preserve"> </w:t>
        </w:r>
        <w:r w:rsidRPr="00A26BFF">
          <w:rPr>
            <w:rStyle w:val="Hyperlink"/>
            <w:b/>
            <w:sz w:val="20"/>
          </w:rPr>
          <w:t>Review</w:t>
        </w:r>
        <w:r w:rsidRPr="00A26BFF">
          <w:rPr>
            <w:rStyle w:val="Hyperlink"/>
            <w:b/>
            <w:spacing w:val="-4"/>
            <w:sz w:val="20"/>
          </w:rPr>
          <w:t xml:space="preserve"> </w:t>
        </w:r>
        <w:r w:rsidRPr="00A26BFF">
          <w:rPr>
            <w:rStyle w:val="Hyperlink"/>
            <w:b/>
            <w:sz w:val="20"/>
          </w:rPr>
          <w:t>and</w:t>
        </w:r>
        <w:r w:rsidRPr="00A26BFF">
          <w:rPr>
            <w:rStyle w:val="Hyperlink"/>
            <w:b/>
            <w:spacing w:val="-4"/>
            <w:sz w:val="20"/>
          </w:rPr>
          <w:t xml:space="preserve"> </w:t>
        </w:r>
        <w:r w:rsidRPr="00A26BFF">
          <w:rPr>
            <w:rStyle w:val="Hyperlink"/>
            <w:b/>
            <w:sz w:val="20"/>
          </w:rPr>
          <w:t>Improvement</w:t>
        </w:r>
        <w:r w:rsidRPr="00A26BFF">
          <w:rPr>
            <w:rStyle w:val="Hyperlink"/>
            <w:b/>
            <w:spacing w:val="-4"/>
            <w:sz w:val="20"/>
          </w:rPr>
          <w:t xml:space="preserve"> </w:t>
        </w:r>
        <w:r w:rsidRPr="00A26BFF">
          <w:rPr>
            <w:rStyle w:val="Hyperlink"/>
            <w:b/>
            <w:sz w:val="20"/>
          </w:rPr>
          <w:t>Plan</w:t>
        </w:r>
      </w:hyperlink>
      <w:r>
        <w:rPr>
          <w:b/>
          <w:color w:val="900048"/>
          <w:spacing w:val="-4"/>
          <w:sz w:val="20"/>
        </w:rPr>
        <w:t xml:space="preserve"> </w:t>
      </w:r>
      <w:r>
        <w:rPr>
          <w:b/>
          <w:color w:val="900048"/>
          <w:sz w:val="20"/>
        </w:rPr>
        <w:t>within</w:t>
      </w:r>
      <w:r>
        <w:rPr>
          <w:b/>
          <w:color w:val="900048"/>
          <w:spacing w:val="-4"/>
          <w:sz w:val="20"/>
        </w:rPr>
        <w:t xml:space="preserve"> </w:t>
      </w:r>
      <w:r w:rsidR="00A26BFF">
        <w:rPr>
          <w:b/>
          <w:color w:val="900048"/>
          <w:sz w:val="20"/>
        </w:rPr>
        <w:t>1 week</w:t>
      </w:r>
      <w:r>
        <w:rPr>
          <w:b/>
          <w:color w:val="900048"/>
          <w:spacing w:val="40"/>
          <w:sz w:val="20"/>
        </w:rPr>
        <w:t xml:space="preserve"> </w:t>
      </w:r>
      <w:r>
        <w:rPr>
          <w:b/>
          <w:color w:val="900048"/>
          <w:sz w:val="20"/>
        </w:rPr>
        <w:t>of a drill or incident]</w:t>
      </w:r>
    </w:p>
    <w:sectPr w:rsidR="00541513" w:rsidSect="009F40F1">
      <w:type w:val="continuous"/>
      <w:pgSz w:w="12240" w:h="15840"/>
      <w:pgMar w:top="1526" w:right="720" w:bottom="504" w:left="360" w:header="605" w:footer="302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D60DC" w14:textId="77777777" w:rsidR="00C67B28" w:rsidRDefault="00C67B28">
      <w:r>
        <w:separator/>
      </w:r>
    </w:p>
  </w:endnote>
  <w:endnote w:type="continuationSeparator" w:id="0">
    <w:p w14:paraId="22A47DF7" w14:textId="77777777" w:rsidR="00C67B28" w:rsidRDefault="00C67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D42C7" w14:textId="77777777" w:rsidR="00F41529" w:rsidRDefault="00F4152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708928" behindDoc="1" locked="0" layoutInCell="1" allowOverlap="1" wp14:anchorId="0217B80B" wp14:editId="2166EEA9">
              <wp:simplePos x="0" y="0"/>
              <wp:positionH relativeFrom="page">
                <wp:posOffset>7110609</wp:posOffset>
              </wp:positionH>
              <wp:positionV relativeFrom="page">
                <wp:posOffset>9699321</wp:posOffset>
              </wp:positionV>
              <wp:extent cx="559496" cy="147320"/>
              <wp:effectExtent l="0" t="0" r="0" b="0"/>
              <wp:wrapNone/>
              <wp:docPr id="970468767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9496" cy="147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3D985C" w14:textId="77777777" w:rsidR="00F41529" w:rsidRDefault="00F41529" w:rsidP="00B81620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color w:val="6A6A7B"/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217B80B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1" type="#_x0000_t202" style="position:absolute;margin-left:559.9pt;margin-top:763.75pt;width:44.05pt;height:11.6pt;z-index:-2516075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" filled="f" stroked="f">
              <v:textbox inset="0,0,0,0">
                <w:txbxContent>
                  <w:p w14:paraId="773D985C" w14:textId="77777777" w:rsidR="00F41529" w:rsidRDefault="00F41529" w:rsidP="00B81620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rPr>
                        <w:color w:val="6A6A7B"/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07904" behindDoc="1" locked="0" layoutInCell="1" allowOverlap="1" wp14:anchorId="0127F372" wp14:editId="5C78CD40">
              <wp:simplePos x="0" y="0"/>
              <wp:positionH relativeFrom="page">
                <wp:posOffset>0</wp:posOffset>
              </wp:positionH>
              <wp:positionV relativeFrom="page">
                <wp:posOffset>9698355</wp:posOffset>
              </wp:positionV>
              <wp:extent cx="7772019" cy="171450"/>
              <wp:effectExtent l="0" t="0" r="0" b="0"/>
              <wp:wrapNone/>
              <wp:docPr id="745688192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72019" cy="1714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E8C449" w14:textId="77777777" w:rsidR="00F41529" w:rsidRDefault="00F41529" w:rsidP="00B81620">
                          <w:pPr>
                            <w:spacing w:before="20"/>
                            <w:ind w:left="2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6A6A7B"/>
                              <w:sz w:val="16"/>
                            </w:rPr>
                            <w:t>Arizona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Department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of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Education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|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School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Safety</w:t>
                          </w:r>
                          <w:r>
                            <w:rPr>
                              <w:color w:val="6A6A7B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Unit</w:t>
                          </w:r>
                          <w:r>
                            <w:rPr>
                              <w:color w:val="6A6A7B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|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September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27F372" id="Textbox 10" o:spid="_x0000_s1032" type="#_x0000_t202" style="position:absolute;margin-left:0;margin-top:763.65pt;width:611.95pt;height:13.5pt;z-index:-251608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" filled="f" stroked="f">
              <v:textbox inset="0,0,0,0">
                <w:txbxContent>
                  <w:p w14:paraId="6BE8C449" w14:textId="77777777" w:rsidR="00F41529" w:rsidRDefault="00F41529" w:rsidP="00B81620">
                    <w:pPr>
                      <w:spacing w:before="20"/>
                      <w:ind w:left="20"/>
                      <w:jc w:val="center"/>
                      <w:rPr>
                        <w:sz w:val="16"/>
                      </w:rPr>
                    </w:pPr>
                    <w:r>
                      <w:rPr>
                        <w:color w:val="6A6A7B"/>
                        <w:sz w:val="16"/>
                      </w:rPr>
                      <w:t>Arizona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Department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of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Education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|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School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Safety</w:t>
                    </w:r>
                    <w:r>
                      <w:rPr>
                        <w:color w:val="6A6A7B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Unit</w:t>
                    </w:r>
                    <w:r>
                      <w:rPr>
                        <w:color w:val="6A6A7B"/>
                        <w:spacing w:val="42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|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September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B4ECA" w14:textId="0AB604CD" w:rsidR="00541513" w:rsidRDefault="007D2159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2682BD21" wp14:editId="6A67B542">
              <wp:simplePos x="0" y="0"/>
              <wp:positionH relativeFrom="page">
                <wp:posOffset>7053943</wp:posOffset>
              </wp:positionH>
              <wp:positionV relativeFrom="page">
                <wp:posOffset>9727163</wp:posOffset>
              </wp:positionV>
              <wp:extent cx="615820" cy="147320"/>
              <wp:effectExtent l="0" t="0" r="0" b="0"/>
              <wp:wrapNone/>
              <wp:docPr id="130" name="Textbox 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5820" cy="147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5DCCC0" w14:textId="77777777" w:rsidR="00541513" w:rsidRDefault="004E7E10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color w:val="6A6A7B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6A6A7B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6A6A7B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6A6A7B"/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color w:val="6A6A7B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82BD21" id="_x0000_t202" coordsize="21600,21600" o:spt="202" path="m,l,21600r21600,l21600,xe">
              <v:stroke joinstyle="miter"/>
              <v:path gradientshapeok="t" o:connecttype="rect"/>
            </v:shapetype>
            <v:shape id="Textbox 130" o:spid="_x0000_s1068" type="#_x0000_t202" style="position:absolute;margin-left:555.45pt;margin-top:765.9pt;width:48.5pt;height:11.6pt;z-index:-25165670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" filled="f" stroked="f">
              <v:textbox inset="0,0,0,0">
                <w:txbxContent>
                  <w:p w14:paraId="645DCCC0" w14:textId="77777777" w:rsidR="00541513" w:rsidRDefault="004E7E10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rPr>
                        <w:color w:val="6A6A7B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color w:val="6A6A7B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color w:val="6A6A7B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color w:val="6A6A7B"/>
                        <w:spacing w:val="-5"/>
                        <w:sz w:val="16"/>
                      </w:rPr>
                      <w:t>10</w:t>
                    </w:r>
                    <w:r>
                      <w:rPr>
                        <w:color w:val="6A6A7B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E7E10">
      <w:rPr>
        <w:noProof/>
      </w:rPr>
      <mc:AlternateContent>
        <mc:Choice Requires="wps">
          <w:drawing>
            <wp:anchor distT="0" distB="0" distL="0" distR="0" simplePos="0" relativeHeight="251648512" behindDoc="1" locked="0" layoutInCell="1" allowOverlap="1" wp14:anchorId="2682BD1F" wp14:editId="6974C24D">
              <wp:simplePos x="0" y="0"/>
              <wp:positionH relativeFrom="page">
                <wp:posOffset>0</wp:posOffset>
              </wp:positionH>
              <wp:positionV relativeFrom="page">
                <wp:posOffset>9723120</wp:posOffset>
              </wp:positionV>
              <wp:extent cx="7772273" cy="147320"/>
              <wp:effectExtent l="0" t="0" r="0" b="0"/>
              <wp:wrapNone/>
              <wp:docPr id="129" name="Textbox 1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72273" cy="147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BC591E" w14:textId="77777777" w:rsidR="00965534" w:rsidRDefault="00965534" w:rsidP="00965534">
                          <w:pPr>
                            <w:spacing w:before="20"/>
                            <w:ind w:left="2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6A6A7B"/>
                              <w:sz w:val="16"/>
                            </w:rPr>
                            <w:t>Arizona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Department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of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Education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|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School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Safety</w:t>
                          </w:r>
                          <w:r>
                            <w:rPr>
                              <w:color w:val="6A6A7B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Unit</w:t>
                          </w:r>
                          <w:r>
                            <w:rPr>
                              <w:color w:val="6A6A7B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|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September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pacing w:val="-4"/>
                              <w:sz w:val="16"/>
                            </w:rPr>
                            <w:t>2026</w:t>
                          </w:r>
                        </w:p>
                        <w:p w14:paraId="798FF317" w14:textId="01C24ACD" w:rsidR="00541513" w:rsidRDefault="00541513" w:rsidP="000966BF">
                          <w:pPr>
                            <w:spacing w:before="20"/>
                            <w:ind w:left="20"/>
                            <w:jc w:val="center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682BD1F" id="Textbox 129" o:spid="_x0000_s1069" type="#_x0000_t202" style="position:absolute;margin-left:0;margin-top:765.6pt;width:612pt;height:11.6pt;z-index:-25166796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" filled="f" stroked="f">
              <v:textbox inset="0,0,0,0">
                <w:txbxContent>
                  <w:p w14:paraId="15BC591E" w14:textId="77777777" w:rsidR="00965534" w:rsidRDefault="00965534" w:rsidP="00965534">
                    <w:pPr>
                      <w:spacing w:before="20"/>
                      <w:ind w:left="20"/>
                      <w:jc w:val="center"/>
                      <w:rPr>
                        <w:sz w:val="16"/>
                      </w:rPr>
                    </w:pPr>
                    <w:r>
                      <w:rPr>
                        <w:color w:val="6A6A7B"/>
                        <w:sz w:val="16"/>
                      </w:rPr>
                      <w:t>Arizona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Department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of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Education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|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School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Safety</w:t>
                    </w:r>
                    <w:r>
                      <w:rPr>
                        <w:color w:val="6A6A7B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Unit</w:t>
                    </w:r>
                    <w:r>
                      <w:rPr>
                        <w:color w:val="6A6A7B"/>
                        <w:spacing w:val="42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|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September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pacing w:val="-4"/>
                        <w:sz w:val="16"/>
                      </w:rPr>
                      <w:t>2026</w:t>
                    </w:r>
                  </w:p>
                  <w:p w14:paraId="798FF317" w14:textId="01C24ACD" w:rsidR="00541513" w:rsidRDefault="00541513" w:rsidP="000966BF">
                    <w:pPr>
                      <w:spacing w:before="20"/>
                      <w:ind w:left="20"/>
                      <w:jc w:val="center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065FD" w14:textId="05D22217" w:rsidR="00541513" w:rsidRDefault="007D2159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74112" behindDoc="1" locked="0" layoutInCell="1" allowOverlap="1" wp14:anchorId="2682BD25" wp14:editId="102D7265">
              <wp:simplePos x="0" y="0"/>
              <wp:positionH relativeFrom="page">
                <wp:posOffset>7044612</wp:posOffset>
              </wp:positionH>
              <wp:positionV relativeFrom="page">
                <wp:posOffset>9727163</wp:posOffset>
              </wp:positionV>
              <wp:extent cx="662474" cy="147320"/>
              <wp:effectExtent l="0" t="0" r="0" b="0"/>
              <wp:wrapNone/>
              <wp:docPr id="132" name="Textbox 1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2474" cy="147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BEDD09" w14:textId="77777777" w:rsidR="00541513" w:rsidRDefault="004E7E10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color w:val="6A6A7B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6A6A7B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6A6A7B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6A6A7B"/>
                              <w:spacing w:val="-5"/>
                              <w:sz w:val="16"/>
                            </w:rPr>
                            <w:t>11</w:t>
                          </w:r>
                          <w:r>
                            <w:rPr>
                              <w:color w:val="6A6A7B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82BD25" id="_x0000_t202" coordsize="21600,21600" o:spt="202" path="m,l,21600r21600,l21600,xe">
              <v:stroke joinstyle="miter"/>
              <v:path gradientshapeok="t" o:connecttype="rect"/>
            </v:shapetype>
            <v:shape id="Textbox 132" o:spid="_x0000_s1073" type="#_x0000_t202" style="position:absolute;margin-left:554.7pt;margin-top:765.9pt;width:52.15pt;height:11.6pt;z-index:-25164236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" filled="f" stroked="f">
              <v:textbox inset="0,0,0,0">
                <w:txbxContent>
                  <w:p w14:paraId="2BBEDD09" w14:textId="77777777" w:rsidR="00541513" w:rsidRDefault="004E7E10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rPr>
                        <w:color w:val="6A6A7B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color w:val="6A6A7B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color w:val="6A6A7B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color w:val="6A6A7B"/>
                        <w:spacing w:val="-5"/>
                        <w:sz w:val="16"/>
                      </w:rPr>
                      <w:t>11</w:t>
                    </w:r>
                    <w:r>
                      <w:rPr>
                        <w:color w:val="6A6A7B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E7E10">
      <w:rPr>
        <w:noProof/>
      </w:rPr>
      <mc:AlternateContent>
        <mc:Choice Requires="wps">
          <w:drawing>
            <wp:anchor distT="0" distB="0" distL="0" distR="0" simplePos="0" relativeHeight="251670016" behindDoc="1" locked="0" layoutInCell="1" allowOverlap="1" wp14:anchorId="2682BD23" wp14:editId="4B84A083">
              <wp:simplePos x="0" y="0"/>
              <wp:positionH relativeFrom="page">
                <wp:posOffset>0</wp:posOffset>
              </wp:positionH>
              <wp:positionV relativeFrom="page">
                <wp:posOffset>9723120</wp:posOffset>
              </wp:positionV>
              <wp:extent cx="7778496" cy="147320"/>
              <wp:effectExtent l="0" t="0" r="0" b="0"/>
              <wp:wrapNone/>
              <wp:docPr id="131" name="Textbox 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78496" cy="147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EE17D0" w14:textId="77777777" w:rsidR="00E53B6A" w:rsidRDefault="00E53B6A" w:rsidP="00E53B6A">
                          <w:pPr>
                            <w:spacing w:before="20"/>
                            <w:ind w:left="2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6A6A7B"/>
                              <w:sz w:val="16"/>
                            </w:rPr>
                            <w:t>Arizona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Department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of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Education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|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School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Safety</w:t>
                          </w:r>
                          <w:r>
                            <w:rPr>
                              <w:color w:val="6A6A7B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Unit</w:t>
                          </w:r>
                          <w:r>
                            <w:rPr>
                              <w:color w:val="6A6A7B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|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September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pacing w:val="-4"/>
                              <w:sz w:val="16"/>
                            </w:rPr>
                            <w:t>2026</w:t>
                          </w:r>
                        </w:p>
                        <w:p w14:paraId="68FAB791" w14:textId="053F7EBF" w:rsidR="00541513" w:rsidRDefault="00541513" w:rsidP="000966BF">
                          <w:pPr>
                            <w:spacing w:before="20"/>
                            <w:ind w:left="20"/>
                            <w:jc w:val="center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682BD23" id="Textbox 131" o:spid="_x0000_s1074" type="#_x0000_t202" style="position:absolute;margin-left:0;margin-top:765.6pt;width:612.5pt;height:11.6pt;z-index:-2516464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" filled="f" stroked="f">
              <v:textbox inset="0,0,0,0">
                <w:txbxContent>
                  <w:p w14:paraId="6FEE17D0" w14:textId="77777777" w:rsidR="00E53B6A" w:rsidRDefault="00E53B6A" w:rsidP="00E53B6A">
                    <w:pPr>
                      <w:spacing w:before="20"/>
                      <w:ind w:left="20"/>
                      <w:jc w:val="center"/>
                      <w:rPr>
                        <w:sz w:val="16"/>
                      </w:rPr>
                    </w:pPr>
                    <w:r>
                      <w:rPr>
                        <w:color w:val="6A6A7B"/>
                        <w:sz w:val="16"/>
                      </w:rPr>
                      <w:t>Arizona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Department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of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Education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|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School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Safety</w:t>
                    </w:r>
                    <w:r>
                      <w:rPr>
                        <w:color w:val="6A6A7B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Unit</w:t>
                    </w:r>
                    <w:r>
                      <w:rPr>
                        <w:color w:val="6A6A7B"/>
                        <w:spacing w:val="42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|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September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pacing w:val="-4"/>
                        <w:sz w:val="16"/>
                      </w:rPr>
                      <w:t>2026</w:t>
                    </w:r>
                  </w:p>
                  <w:p w14:paraId="68FAB791" w14:textId="053F7EBF" w:rsidR="00541513" w:rsidRDefault="00541513" w:rsidP="000966BF">
                    <w:pPr>
                      <w:spacing w:before="20"/>
                      <w:ind w:left="20"/>
                      <w:jc w:val="center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B2DDC" w14:textId="755298D4" w:rsidR="00541513" w:rsidRDefault="007D2159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85376" behindDoc="1" locked="0" layoutInCell="1" allowOverlap="1" wp14:anchorId="2682BD31" wp14:editId="042638EA">
              <wp:simplePos x="0" y="0"/>
              <wp:positionH relativeFrom="page">
                <wp:posOffset>7044611</wp:posOffset>
              </wp:positionH>
              <wp:positionV relativeFrom="page">
                <wp:posOffset>9727163</wp:posOffset>
              </wp:positionV>
              <wp:extent cx="639147" cy="147320"/>
              <wp:effectExtent l="0" t="0" r="0" b="0"/>
              <wp:wrapNone/>
              <wp:docPr id="142" name="Textbox 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9147" cy="147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C0FAD1" w14:textId="77777777" w:rsidR="00541513" w:rsidRDefault="004E7E10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color w:val="6A6A7B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6A6A7B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6A6A7B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6A6A7B"/>
                              <w:spacing w:val="-5"/>
                              <w:sz w:val="16"/>
                            </w:rPr>
                            <w:t>12</w:t>
                          </w:r>
                          <w:r>
                            <w:rPr>
                              <w:color w:val="6A6A7B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82BD31" id="_x0000_t202" coordsize="21600,21600" o:spt="202" path="m,l,21600r21600,l21600,xe">
              <v:stroke joinstyle="miter"/>
              <v:path gradientshapeok="t" o:connecttype="rect"/>
            </v:shapetype>
            <v:shape id="Textbox 142" o:spid="_x0000_s1077" type="#_x0000_t202" style="position:absolute;margin-left:554.7pt;margin-top:765.9pt;width:50.35pt;height:11.6pt;z-index:-25163110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" filled="f" stroked="f">
              <v:textbox inset="0,0,0,0">
                <w:txbxContent>
                  <w:p w14:paraId="61C0FAD1" w14:textId="77777777" w:rsidR="00541513" w:rsidRDefault="004E7E10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rPr>
                        <w:color w:val="6A6A7B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color w:val="6A6A7B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color w:val="6A6A7B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color w:val="6A6A7B"/>
                        <w:spacing w:val="-5"/>
                        <w:sz w:val="16"/>
                      </w:rPr>
                      <w:t>12</w:t>
                    </w:r>
                    <w:r>
                      <w:rPr>
                        <w:color w:val="6A6A7B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E7E10">
      <w:rPr>
        <w:noProof/>
      </w:rPr>
      <mc:AlternateContent>
        <mc:Choice Requires="wps">
          <w:drawing>
            <wp:anchor distT="0" distB="0" distL="0" distR="0" simplePos="0" relativeHeight="251681280" behindDoc="1" locked="0" layoutInCell="1" allowOverlap="1" wp14:anchorId="2682BD2F" wp14:editId="027426D3">
              <wp:simplePos x="0" y="0"/>
              <wp:positionH relativeFrom="page">
                <wp:posOffset>0</wp:posOffset>
              </wp:positionH>
              <wp:positionV relativeFrom="page">
                <wp:posOffset>9723120</wp:posOffset>
              </wp:positionV>
              <wp:extent cx="7772273" cy="147320"/>
              <wp:effectExtent l="0" t="0" r="0" b="0"/>
              <wp:wrapNone/>
              <wp:docPr id="141" name="Textbox 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72273" cy="147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3AFD14" w14:textId="77777777" w:rsidR="00E53B6A" w:rsidRDefault="00E53B6A" w:rsidP="00E53B6A">
                          <w:pPr>
                            <w:spacing w:before="20"/>
                            <w:ind w:left="2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6A6A7B"/>
                              <w:sz w:val="16"/>
                            </w:rPr>
                            <w:t>Arizona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Department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of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Education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|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School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Safety</w:t>
                          </w:r>
                          <w:r>
                            <w:rPr>
                              <w:color w:val="6A6A7B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Unit</w:t>
                          </w:r>
                          <w:r>
                            <w:rPr>
                              <w:color w:val="6A6A7B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|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September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pacing w:val="-4"/>
                              <w:sz w:val="16"/>
                            </w:rPr>
                            <w:t>2026</w:t>
                          </w:r>
                        </w:p>
                        <w:p w14:paraId="4C0548D3" w14:textId="562A70EC" w:rsidR="00541513" w:rsidRDefault="00541513" w:rsidP="000966BF">
                          <w:pPr>
                            <w:spacing w:before="20"/>
                            <w:ind w:left="20"/>
                            <w:jc w:val="center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682BD2F" id="Textbox 141" o:spid="_x0000_s1078" type="#_x0000_t202" style="position:absolute;margin-left:0;margin-top:765.6pt;width:612pt;height:11.6pt;z-index:-25163520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" filled="f" stroked="f">
              <v:textbox inset="0,0,0,0">
                <w:txbxContent>
                  <w:p w14:paraId="353AFD14" w14:textId="77777777" w:rsidR="00E53B6A" w:rsidRDefault="00E53B6A" w:rsidP="00E53B6A">
                    <w:pPr>
                      <w:spacing w:before="20"/>
                      <w:ind w:left="20"/>
                      <w:jc w:val="center"/>
                      <w:rPr>
                        <w:sz w:val="16"/>
                      </w:rPr>
                    </w:pPr>
                    <w:r>
                      <w:rPr>
                        <w:color w:val="6A6A7B"/>
                        <w:sz w:val="16"/>
                      </w:rPr>
                      <w:t>Arizona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Department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of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Education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|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School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Safety</w:t>
                    </w:r>
                    <w:r>
                      <w:rPr>
                        <w:color w:val="6A6A7B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Unit</w:t>
                    </w:r>
                    <w:r>
                      <w:rPr>
                        <w:color w:val="6A6A7B"/>
                        <w:spacing w:val="42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|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September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pacing w:val="-4"/>
                        <w:sz w:val="16"/>
                      </w:rPr>
                      <w:t>2026</w:t>
                    </w:r>
                  </w:p>
                  <w:p w14:paraId="4C0548D3" w14:textId="562A70EC" w:rsidR="00541513" w:rsidRDefault="00541513" w:rsidP="000966BF">
                    <w:pPr>
                      <w:spacing w:before="20"/>
                      <w:ind w:left="20"/>
                      <w:jc w:val="center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585C6" w14:textId="64ABD6FD" w:rsidR="00541513" w:rsidRDefault="007D2159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78720" behindDoc="1" locked="0" layoutInCell="1" allowOverlap="1" wp14:anchorId="2682BD3D" wp14:editId="329E761E">
              <wp:simplePos x="0" y="0"/>
              <wp:positionH relativeFrom="page">
                <wp:posOffset>7044612</wp:posOffset>
              </wp:positionH>
              <wp:positionV relativeFrom="page">
                <wp:posOffset>9727163</wp:posOffset>
              </wp:positionV>
              <wp:extent cx="653143" cy="147320"/>
              <wp:effectExtent l="0" t="0" r="0" b="0"/>
              <wp:wrapNone/>
              <wp:docPr id="153" name="Textbox 1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3143" cy="147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BE6A86" w14:textId="77777777" w:rsidR="00541513" w:rsidRDefault="004E7E10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color w:val="6A6A7B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6A6A7B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6A6A7B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6A6A7B"/>
                              <w:spacing w:val="-5"/>
                              <w:sz w:val="16"/>
                            </w:rPr>
                            <w:t>13</w:t>
                          </w:r>
                          <w:r>
                            <w:rPr>
                              <w:color w:val="6A6A7B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82BD3D" id="_x0000_t202" coordsize="21600,21600" o:spt="202" path="m,l,21600r21600,l21600,xe">
              <v:stroke joinstyle="miter"/>
              <v:path gradientshapeok="t" o:connecttype="rect"/>
            </v:shapetype>
            <v:shape id="Textbox 153" o:spid="_x0000_s1081" type="#_x0000_t202" style="position:absolute;margin-left:554.7pt;margin-top:765.9pt;width:51.45pt;height:11.6pt;z-index:-25163776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" filled="f" stroked="f">
              <v:textbox inset="0,0,0,0">
                <w:txbxContent>
                  <w:p w14:paraId="03BE6A86" w14:textId="77777777" w:rsidR="00541513" w:rsidRDefault="004E7E10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rPr>
                        <w:color w:val="6A6A7B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color w:val="6A6A7B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color w:val="6A6A7B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color w:val="6A6A7B"/>
                        <w:spacing w:val="-5"/>
                        <w:sz w:val="16"/>
                      </w:rPr>
                      <w:t>13</w:t>
                    </w:r>
                    <w:r>
                      <w:rPr>
                        <w:color w:val="6A6A7B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E7E10">
      <w:rPr>
        <w:noProof/>
      </w:rPr>
      <mc:AlternateContent>
        <mc:Choice Requires="wps">
          <w:drawing>
            <wp:anchor distT="0" distB="0" distL="0" distR="0" simplePos="0" relativeHeight="251677696" behindDoc="1" locked="0" layoutInCell="1" allowOverlap="1" wp14:anchorId="2682BD3B" wp14:editId="1646BBC7">
              <wp:simplePos x="0" y="0"/>
              <wp:positionH relativeFrom="page">
                <wp:posOffset>0</wp:posOffset>
              </wp:positionH>
              <wp:positionV relativeFrom="page">
                <wp:posOffset>9723120</wp:posOffset>
              </wp:positionV>
              <wp:extent cx="7772273" cy="147320"/>
              <wp:effectExtent l="0" t="0" r="0" b="0"/>
              <wp:wrapNone/>
              <wp:docPr id="152" name="Textbox 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72273" cy="147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F583AA" w14:textId="77777777" w:rsidR="00E53B6A" w:rsidRDefault="00E53B6A" w:rsidP="00E53B6A">
                          <w:pPr>
                            <w:spacing w:before="20"/>
                            <w:ind w:left="2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6A6A7B"/>
                              <w:sz w:val="16"/>
                            </w:rPr>
                            <w:t>Arizona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Department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of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Education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|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School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Safety</w:t>
                          </w:r>
                          <w:r>
                            <w:rPr>
                              <w:color w:val="6A6A7B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Unit</w:t>
                          </w:r>
                          <w:r>
                            <w:rPr>
                              <w:color w:val="6A6A7B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|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September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pacing w:val="-4"/>
                              <w:sz w:val="16"/>
                            </w:rPr>
                            <w:t>2026</w:t>
                          </w:r>
                        </w:p>
                        <w:p w14:paraId="433BFF68" w14:textId="64A99CE9" w:rsidR="00541513" w:rsidRDefault="00541513" w:rsidP="000966BF">
                          <w:pPr>
                            <w:spacing w:before="20"/>
                            <w:ind w:left="20"/>
                            <w:jc w:val="center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82BD3B" id="Textbox 152" o:spid="_x0000_s1082" type="#_x0000_t202" style="position:absolute;margin-left:0;margin-top:765.6pt;width:612pt;height:11.6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" filled="f" stroked="f">
              <v:textbox inset="0,0,0,0">
                <w:txbxContent>
                  <w:p w14:paraId="59F583AA" w14:textId="77777777" w:rsidR="00E53B6A" w:rsidRDefault="00E53B6A" w:rsidP="00E53B6A">
                    <w:pPr>
                      <w:spacing w:before="20"/>
                      <w:ind w:left="20"/>
                      <w:jc w:val="center"/>
                      <w:rPr>
                        <w:sz w:val="16"/>
                      </w:rPr>
                    </w:pPr>
                    <w:r>
                      <w:rPr>
                        <w:color w:val="6A6A7B"/>
                        <w:sz w:val="16"/>
                      </w:rPr>
                      <w:t>Arizona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Department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of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Education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|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School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Safety</w:t>
                    </w:r>
                    <w:r>
                      <w:rPr>
                        <w:color w:val="6A6A7B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Unit</w:t>
                    </w:r>
                    <w:r>
                      <w:rPr>
                        <w:color w:val="6A6A7B"/>
                        <w:spacing w:val="42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|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September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pacing w:val="-4"/>
                        <w:sz w:val="16"/>
                      </w:rPr>
                      <w:t>2026</w:t>
                    </w:r>
                  </w:p>
                  <w:p w14:paraId="433BFF68" w14:textId="64A99CE9" w:rsidR="00541513" w:rsidRDefault="00541513" w:rsidP="000966BF">
                    <w:pPr>
                      <w:spacing w:before="20"/>
                      <w:ind w:left="20"/>
                      <w:jc w:val="center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9EAE4" w14:textId="55B950C6" w:rsidR="00541513" w:rsidRDefault="007D2159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88448" behindDoc="1" locked="0" layoutInCell="1" allowOverlap="1" wp14:anchorId="2682BD51" wp14:editId="1F1C0B2D">
              <wp:simplePos x="0" y="0"/>
              <wp:positionH relativeFrom="page">
                <wp:posOffset>7044612</wp:posOffset>
              </wp:positionH>
              <wp:positionV relativeFrom="page">
                <wp:posOffset>9727163</wp:posOffset>
              </wp:positionV>
              <wp:extent cx="653143" cy="147320"/>
              <wp:effectExtent l="0" t="0" r="0" b="0"/>
              <wp:wrapNone/>
              <wp:docPr id="165" name="Textbox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3143" cy="147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F21EBC" w14:textId="77777777" w:rsidR="00541513" w:rsidRDefault="004E7E10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color w:val="6A6A7B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6A6A7B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6A6A7B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6A6A7B"/>
                              <w:spacing w:val="-5"/>
                              <w:sz w:val="16"/>
                            </w:rPr>
                            <w:t>15</w:t>
                          </w:r>
                          <w:r>
                            <w:rPr>
                              <w:color w:val="6A6A7B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82BD51" id="_x0000_t202" coordsize="21600,21600" o:spt="202" path="m,l,21600r21600,l21600,xe">
              <v:stroke joinstyle="miter"/>
              <v:path gradientshapeok="t" o:connecttype="rect"/>
            </v:shapetype>
            <v:shape id="Textbox 165" o:spid="_x0000_s1085" type="#_x0000_t202" style="position:absolute;margin-left:554.7pt;margin-top:765.9pt;width:51.45pt;height:11.6pt;z-index:-25162803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" filled="f" stroked="f">
              <v:textbox inset="0,0,0,0">
                <w:txbxContent>
                  <w:p w14:paraId="55F21EBC" w14:textId="77777777" w:rsidR="00541513" w:rsidRDefault="004E7E10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rPr>
                        <w:color w:val="6A6A7B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color w:val="6A6A7B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color w:val="6A6A7B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color w:val="6A6A7B"/>
                        <w:spacing w:val="-5"/>
                        <w:sz w:val="16"/>
                      </w:rPr>
                      <w:t>15</w:t>
                    </w:r>
                    <w:r>
                      <w:rPr>
                        <w:color w:val="6A6A7B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E7E10">
      <w:rPr>
        <w:noProof/>
      </w:rPr>
      <mc:AlternateContent>
        <mc:Choice Requires="wps">
          <w:drawing>
            <wp:anchor distT="0" distB="0" distL="0" distR="0" simplePos="0" relativeHeight="251680256" behindDoc="1" locked="0" layoutInCell="1" allowOverlap="1" wp14:anchorId="2682BD4F" wp14:editId="06C659EA">
              <wp:simplePos x="0" y="0"/>
              <wp:positionH relativeFrom="page">
                <wp:posOffset>0</wp:posOffset>
              </wp:positionH>
              <wp:positionV relativeFrom="page">
                <wp:posOffset>9723120</wp:posOffset>
              </wp:positionV>
              <wp:extent cx="7772146" cy="147320"/>
              <wp:effectExtent l="0" t="0" r="0" b="0"/>
              <wp:wrapNone/>
              <wp:docPr id="164" name="Textbox 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72146" cy="147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5BEBE6" w14:textId="77777777" w:rsidR="00E53B6A" w:rsidRDefault="00E53B6A" w:rsidP="00E53B6A">
                          <w:pPr>
                            <w:spacing w:before="20"/>
                            <w:ind w:left="2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6A6A7B"/>
                              <w:sz w:val="16"/>
                            </w:rPr>
                            <w:t>Arizona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Department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of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Education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|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School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Safety</w:t>
                          </w:r>
                          <w:r>
                            <w:rPr>
                              <w:color w:val="6A6A7B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Unit</w:t>
                          </w:r>
                          <w:r>
                            <w:rPr>
                              <w:color w:val="6A6A7B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|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September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pacing w:val="-4"/>
                              <w:sz w:val="16"/>
                            </w:rPr>
                            <w:t>2026</w:t>
                          </w:r>
                        </w:p>
                        <w:p w14:paraId="379DE1DA" w14:textId="3ABB0FDA" w:rsidR="00541513" w:rsidRDefault="00541513" w:rsidP="000966BF">
                          <w:pPr>
                            <w:spacing w:before="20"/>
                            <w:ind w:left="20"/>
                            <w:jc w:val="center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682BD4F" id="Textbox 164" o:spid="_x0000_s1086" type="#_x0000_t202" style="position:absolute;margin-left:0;margin-top:765.6pt;width:612pt;height:11.6pt;z-index:-25163622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" filled="f" stroked="f">
              <v:textbox inset="0,0,0,0">
                <w:txbxContent>
                  <w:p w14:paraId="355BEBE6" w14:textId="77777777" w:rsidR="00E53B6A" w:rsidRDefault="00E53B6A" w:rsidP="00E53B6A">
                    <w:pPr>
                      <w:spacing w:before="20"/>
                      <w:ind w:left="20"/>
                      <w:jc w:val="center"/>
                      <w:rPr>
                        <w:sz w:val="16"/>
                      </w:rPr>
                    </w:pPr>
                    <w:r>
                      <w:rPr>
                        <w:color w:val="6A6A7B"/>
                        <w:sz w:val="16"/>
                      </w:rPr>
                      <w:t>Arizona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Department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of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Education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|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School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Safety</w:t>
                    </w:r>
                    <w:r>
                      <w:rPr>
                        <w:color w:val="6A6A7B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Unit</w:t>
                    </w:r>
                    <w:r>
                      <w:rPr>
                        <w:color w:val="6A6A7B"/>
                        <w:spacing w:val="42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|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September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pacing w:val="-4"/>
                        <w:sz w:val="16"/>
                      </w:rPr>
                      <w:t>2026</w:t>
                    </w:r>
                  </w:p>
                  <w:p w14:paraId="379DE1DA" w14:textId="3ABB0FDA" w:rsidR="00541513" w:rsidRDefault="00541513" w:rsidP="000966BF">
                    <w:pPr>
                      <w:spacing w:before="20"/>
                      <w:ind w:left="20"/>
                      <w:jc w:val="center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E75A8" w14:textId="3FB14B96" w:rsidR="00541513" w:rsidRDefault="007D2159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94592" behindDoc="1" locked="0" layoutInCell="1" allowOverlap="1" wp14:anchorId="2682BD5B" wp14:editId="757DB16C">
              <wp:simplePos x="0" y="0"/>
              <wp:positionH relativeFrom="page">
                <wp:posOffset>7067939</wp:posOffset>
              </wp:positionH>
              <wp:positionV relativeFrom="page">
                <wp:posOffset>9727163</wp:posOffset>
              </wp:positionV>
              <wp:extent cx="615820" cy="147320"/>
              <wp:effectExtent l="0" t="0" r="0" b="0"/>
              <wp:wrapNone/>
              <wp:docPr id="172" name="Textbox 1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5820" cy="147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0341E3" w14:textId="77777777" w:rsidR="00541513" w:rsidRDefault="004E7E10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6A6A7B"/>
                              <w:spacing w:val="-5"/>
                              <w:sz w:val="16"/>
                            </w:rPr>
                            <w:t>16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82BD5B" id="_x0000_t202" coordsize="21600,21600" o:spt="202" path="m,l,21600r21600,l21600,xe">
              <v:stroke joinstyle="miter"/>
              <v:path gradientshapeok="t" o:connecttype="rect"/>
            </v:shapetype>
            <v:shape id="Textbox 172" o:spid="_x0000_s1089" type="#_x0000_t202" style="position:absolute;margin-left:556.55pt;margin-top:765.9pt;width:48.5pt;height:11.6pt;z-index:-25162188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" filled="f" stroked="f">
              <v:textbox inset="0,0,0,0">
                <w:txbxContent>
                  <w:p w14:paraId="770341E3" w14:textId="77777777" w:rsidR="00541513" w:rsidRDefault="004E7E10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color w:val="6A6A7B"/>
                        <w:spacing w:val="-5"/>
                        <w:sz w:val="16"/>
                      </w:rPr>
                      <w:t>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E7E10">
      <w:rPr>
        <w:noProof/>
      </w:rPr>
      <mc:AlternateContent>
        <mc:Choice Requires="wps">
          <w:drawing>
            <wp:anchor distT="0" distB="0" distL="0" distR="0" simplePos="0" relativeHeight="251692544" behindDoc="1" locked="0" layoutInCell="1" allowOverlap="1" wp14:anchorId="2682BD59" wp14:editId="1D92B52F">
              <wp:simplePos x="0" y="0"/>
              <wp:positionH relativeFrom="page">
                <wp:posOffset>0</wp:posOffset>
              </wp:positionH>
              <wp:positionV relativeFrom="page">
                <wp:posOffset>9723120</wp:posOffset>
              </wp:positionV>
              <wp:extent cx="7772146" cy="147320"/>
              <wp:effectExtent l="0" t="0" r="0" b="0"/>
              <wp:wrapNone/>
              <wp:docPr id="171" name="Textbox 1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72146" cy="147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E2F470" w14:textId="77777777" w:rsidR="00435258" w:rsidRDefault="00435258" w:rsidP="00435258">
                          <w:pPr>
                            <w:spacing w:before="20"/>
                            <w:ind w:left="2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6A6A7B"/>
                              <w:sz w:val="16"/>
                            </w:rPr>
                            <w:t>Arizona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Department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of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Education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|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School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Safety</w:t>
                          </w:r>
                          <w:r>
                            <w:rPr>
                              <w:color w:val="6A6A7B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Unit</w:t>
                          </w:r>
                          <w:r>
                            <w:rPr>
                              <w:color w:val="6A6A7B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|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September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pacing w:val="-4"/>
                              <w:sz w:val="16"/>
                            </w:rPr>
                            <w:t>2026</w:t>
                          </w:r>
                        </w:p>
                        <w:p w14:paraId="124CCB75" w14:textId="3588C464" w:rsidR="00541513" w:rsidRDefault="00541513" w:rsidP="000966BF">
                          <w:pPr>
                            <w:spacing w:before="20"/>
                            <w:ind w:left="20"/>
                            <w:jc w:val="center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682BD59" id="Textbox 171" o:spid="_x0000_s1090" type="#_x0000_t202" style="position:absolute;margin-left:0;margin-top:765.6pt;width:612pt;height:11.6pt;z-index:-25162393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" filled="f" stroked="f">
              <v:textbox inset="0,0,0,0">
                <w:txbxContent>
                  <w:p w14:paraId="5AE2F470" w14:textId="77777777" w:rsidR="00435258" w:rsidRDefault="00435258" w:rsidP="00435258">
                    <w:pPr>
                      <w:spacing w:before="20"/>
                      <w:ind w:left="20"/>
                      <w:jc w:val="center"/>
                      <w:rPr>
                        <w:sz w:val="16"/>
                      </w:rPr>
                    </w:pPr>
                    <w:r>
                      <w:rPr>
                        <w:color w:val="6A6A7B"/>
                        <w:sz w:val="16"/>
                      </w:rPr>
                      <w:t>Arizona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Department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of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Education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|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School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Safety</w:t>
                    </w:r>
                    <w:r>
                      <w:rPr>
                        <w:color w:val="6A6A7B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Unit</w:t>
                    </w:r>
                    <w:r>
                      <w:rPr>
                        <w:color w:val="6A6A7B"/>
                        <w:spacing w:val="42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|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September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pacing w:val="-4"/>
                        <w:sz w:val="16"/>
                      </w:rPr>
                      <w:t>2026</w:t>
                    </w:r>
                  </w:p>
                  <w:p w14:paraId="124CCB75" w14:textId="3588C464" w:rsidR="00541513" w:rsidRDefault="00541513" w:rsidP="000966BF">
                    <w:pPr>
                      <w:spacing w:before="20"/>
                      <w:ind w:left="20"/>
                      <w:jc w:val="center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3B1B3" w14:textId="6835CDB3" w:rsidR="00541513" w:rsidRDefault="007D2159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96640" behindDoc="1" locked="0" layoutInCell="1" allowOverlap="1" wp14:anchorId="2682BD65" wp14:editId="624E3A9B">
              <wp:simplePos x="0" y="0"/>
              <wp:positionH relativeFrom="page">
                <wp:posOffset>7044612</wp:posOffset>
              </wp:positionH>
              <wp:positionV relativeFrom="page">
                <wp:posOffset>9727163</wp:posOffset>
              </wp:positionV>
              <wp:extent cx="643812" cy="147320"/>
              <wp:effectExtent l="0" t="0" r="0" b="0"/>
              <wp:wrapNone/>
              <wp:docPr id="179" name="Textbox 1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3812" cy="147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7DF93C" w14:textId="77777777" w:rsidR="00541513" w:rsidRDefault="004E7E10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color w:val="6A6A7B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6A6A7B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6A6A7B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6A6A7B"/>
                              <w:spacing w:val="-5"/>
                              <w:sz w:val="16"/>
                            </w:rPr>
                            <w:t>17</w:t>
                          </w:r>
                          <w:r>
                            <w:rPr>
                              <w:color w:val="6A6A7B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82BD65" id="_x0000_t202" coordsize="21600,21600" o:spt="202" path="m,l,21600r21600,l21600,xe">
              <v:stroke joinstyle="miter"/>
              <v:path gradientshapeok="t" o:connecttype="rect"/>
            </v:shapetype>
            <v:shape id="Textbox 179" o:spid="_x0000_s1093" type="#_x0000_t202" style="position:absolute;margin-left:554.7pt;margin-top:765.9pt;width:50.7pt;height:11.6pt;z-index:-2516198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" filled="f" stroked="f">
              <v:textbox inset="0,0,0,0">
                <w:txbxContent>
                  <w:p w14:paraId="797DF93C" w14:textId="77777777" w:rsidR="00541513" w:rsidRDefault="004E7E10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rPr>
                        <w:color w:val="6A6A7B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color w:val="6A6A7B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color w:val="6A6A7B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color w:val="6A6A7B"/>
                        <w:spacing w:val="-5"/>
                        <w:sz w:val="16"/>
                      </w:rPr>
                      <w:t>17</w:t>
                    </w:r>
                    <w:r>
                      <w:rPr>
                        <w:color w:val="6A6A7B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E7E10">
      <w:rPr>
        <w:noProof/>
      </w:rPr>
      <mc:AlternateContent>
        <mc:Choice Requires="wps">
          <w:drawing>
            <wp:anchor distT="0" distB="0" distL="0" distR="0" simplePos="0" relativeHeight="251695616" behindDoc="1" locked="0" layoutInCell="1" allowOverlap="1" wp14:anchorId="2682BD63" wp14:editId="720C70BF">
              <wp:simplePos x="0" y="0"/>
              <wp:positionH relativeFrom="page">
                <wp:posOffset>0</wp:posOffset>
              </wp:positionH>
              <wp:positionV relativeFrom="page">
                <wp:posOffset>9723120</wp:posOffset>
              </wp:positionV>
              <wp:extent cx="7772146" cy="147320"/>
              <wp:effectExtent l="0" t="0" r="0" b="0"/>
              <wp:wrapNone/>
              <wp:docPr id="178" name="Textbox 1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72146" cy="147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8C2BA4" w14:textId="77777777" w:rsidR="00435258" w:rsidRDefault="00435258" w:rsidP="00435258">
                          <w:pPr>
                            <w:spacing w:before="20"/>
                            <w:ind w:left="2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6A6A7B"/>
                              <w:sz w:val="16"/>
                            </w:rPr>
                            <w:t>Arizona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Department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of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Education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|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School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Safety</w:t>
                          </w:r>
                          <w:r>
                            <w:rPr>
                              <w:color w:val="6A6A7B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Unit</w:t>
                          </w:r>
                          <w:r>
                            <w:rPr>
                              <w:color w:val="6A6A7B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|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September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pacing w:val="-4"/>
                              <w:sz w:val="16"/>
                            </w:rPr>
                            <w:t>2026</w:t>
                          </w:r>
                        </w:p>
                        <w:p w14:paraId="2724A922" w14:textId="51EA5358" w:rsidR="00541513" w:rsidRDefault="00541513" w:rsidP="000966BF">
                          <w:pPr>
                            <w:spacing w:before="20"/>
                            <w:ind w:left="20"/>
                            <w:jc w:val="center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682BD63" id="Textbox 178" o:spid="_x0000_s1094" type="#_x0000_t202" style="position:absolute;margin-left:0;margin-top:765.6pt;width:612pt;height:11.6pt;z-index:-2516208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" filled="f" stroked="f">
              <v:textbox inset="0,0,0,0">
                <w:txbxContent>
                  <w:p w14:paraId="258C2BA4" w14:textId="77777777" w:rsidR="00435258" w:rsidRDefault="00435258" w:rsidP="00435258">
                    <w:pPr>
                      <w:spacing w:before="20"/>
                      <w:ind w:left="20"/>
                      <w:jc w:val="center"/>
                      <w:rPr>
                        <w:sz w:val="16"/>
                      </w:rPr>
                    </w:pPr>
                    <w:r>
                      <w:rPr>
                        <w:color w:val="6A6A7B"/>
                        <w:sz w:val="16"/>
                      </w:rPr>
                      <w:t>Arizona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Department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of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Education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|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School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Safety</w:t>
                    </w:r>
                    <w:r>
                      <w:rPr>
                        <w:color w:val="6A6A7B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Unit</w:t>
                    </w:r>
                    <w:r>
                      <w:rPr>
                        <w:color w:val="6A6A7B"/>
                        <w:spacing w:val="42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|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September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pacing w:val="-4"/>
                        <w:sz w:val="16"/>
                      </w:rPr>
                      <w:t>2026</w:t>
                    </w:r>
                  </w:p>
                  <w:p w14:paraId="2724A922" w14:textId="51EA5358" w:rsidR="00541513" w:rsidRDefault="00541513" w:rsidP="000966BF">
                    <w:pPr>
                      <w:spacing w:before="20"/>
                      <w:ind w:left="20"/>
                      <w:jc w:val="center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84F0" w14:textId="3700768D" w:rsidR="00541513" w:rsidRDefault="007D2159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705856" behindDoc="1" locked="0" layoutInCell="1" allowOverlap="1" wp14:anchorId="2682BD71" wp14:editId="4CBA4923">
              <wp:simplePos x="0" y="0"/>
              <wp:positionH relativeFrom="page">
                <wp:posOffset>7044612</wp:posOffset>
              </wp:positionH>
              <wp:positionV relativeFrom="page">
                <wp:posOffset>9727163</wp:posOffset>
              </wp:positionV>
              <wp:extent cx="657808" cy="147320"/>
              <wp:effectExtent l="0" t="0" r="0" b="0"/>
              <wp:wrapNone/>
              <wp:docPr id="213" name="Textbox 2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7808" cy="147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2B20B2" w14:textId="77777777" w:rsidR="00541513" w:rsidRDefault="004E7E10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color w:val="6A6A7B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6A6A7B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6A6A7B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6A6A7B"/>
                              <w:spacing w:val="-5"/>
                              <w:sz w:val="16"/>
                            </w:rPr>
                            <w:t>18</w:t>
                          </w:r>
                          <w:r>
                            <w:rPr>
                              <w:color w:val="6A6A7B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82BD71" id="_x0000_t202" coordsize="21600,21600" o:spt="202" path="m,l,21600r21600,l21600,xe">
              <v:stroke joinstyle="miter"/>
              <v:path gradientshapeok="t" o:connecttype="rect"/>
            </v:shapetype>
            <v:shape id="Textbox 213" o:spid="_x0000_s1097" type="#_x0000_t202" style="position:absolute;margin-left:554.7pt;margin-top:765.9pt;width:51.8pt;height:11.6pt;z-index:-25161062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" filled="f" stroked="f">
              <v:textbox inset="0,0,0,0">
                <w:txbxContent>
                  <w:p w14:paraId="532B20B2" w14:textId="77777777" w:rsidR="00541513" w:rsidRDefault="004E7E10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rPr>
                        <w:color w:val="6A6A7B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color w:val="6A6A7B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color w:val="6A6A7B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color w:val="6A6A7B"/>
                        <w:spacing w:val="-5"/>
                        <w:sz w:val="16"/>
                      </w:rPr>
                      <w:t>18</w:t>
                    </w:r>
                    <w:r>
                      <w:rPr>
                        <w:color w:val="6A6A7B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E7E10">
      <w:rPr>
        <w:noProof/>
      </w:rPr>
      <mc:AlternateContent>
        <mc:Choice Requires="wps">
          <w:drawing>
            <wp:anchor distT="0" distB="0" distL="0" distR="0" simplePos="0" relativeHeight="251702784" behindDoc="1" locked="0" layoutInCell="1" allowOverlap="1" wp14:anchorId="2682BD6F" wp14:editId="43E8F5CC">
              <wp:simplePos x="0" y="0"/>
              <wp:positionH relativeFrom="page">
                <wp:posOffset>0</wp:posOffset>
              </wp:positionH>
              <wp:positionV relativeFrom="page">
                <wp:posOffset>9729216</wp:posOffset>
              </wp:positionV>
              <wp:extent cx="7772146" cy="147320"/>
              <wp:effectExtent l="0" t="0" r="0" b="0"/>
              <wp:wrapNone/>
              <wp:docPr id="212" name="Textbox 2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72146" cy="147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1749A8" w14:textId="77777777" w:rsidR="00435258" w:rsidRDefault="00435258" w:rsidP="00435258">
                          <w:pPr>
                            <w:spacing w:before="20"/>
                            <w:ind w:left="2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6A6A7B"/>
                              <w:sz w:val="16"/>
                            </w:rPr>
                            <w:t>Arizona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Department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of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Education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|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School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Safety</w:t>
                          </w:r>
                          <w:r>
                            <w:rPr>
                              <w:color w:val="6A6A7B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Unit</w:t>
                          </w:r>
                          <w:r>
                            <w:rPr>
                              <w:color w:val="6A6A7B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|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September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pacing w:val="-4"/>
                              <w:sz w:val="16"/>
                            </w:rPr>
                            <w:t>2026</w:t>
                          </w:r>
                        </w:p>
                        <w:p w14:paraId="443E025F" w14:textId="0D6627F3" w:rsidR="00541513" w:rsidRDefault="00541513" w:rsidP="000966BF">
                          <w:pPr>
                            <w:spacing w:before="20"/>
                            <w:ind w:left="20"/>
                            <w:jc w:val="center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682BD6F" id="Textbox 212" o:spid="_x0000_s1098" type="#_x0000_t202" style="position:absolute;margin-left:0;margin-top:766.1pt;width:612pt;height:11.6pt;z-index:-25161369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" filled="f" stroked="f">
              <v:textbox inset="0,0,0,0">
                <w:txbxContent>
                  <w:p w14:paraId="231749A8" w14:textId="77777777" w:rsidR="00435258" w:rsidRDefault="00435258" w:rsidP="00435258">
                    <w:pPr>
                      <w:spacing w:before="20"/>
                      <w:ind w:left="20"/>
                      <w:jc w:val="center"/>
                      <w:rPr>
                        <w:sz w:val="16"/>
                      </w:rPr>
                    </w:pPr>
                    <w:r>
                      <w:rPr>
                        <w:color w:val="6A6A7B"/>
                        <w:sz w:val="16"/>
                      </w:rPr>
                      <w:t>Arizona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Department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of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Education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|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School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Safety</w:t>
                    </w:r>
                    <w:r>
                      <w:rPr>
                        <w:color w:val="6A6A7B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Unit</w:t>
                    </w:r>
                    <w:r>
                      <w:rPr>
                        <w:color w:val="6A6A7B"/>
                        <w:spacing w:val="42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|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September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pacing w:val="-4"/>
                        <w:sz w:val="16"/>
                      </w:rPr>
                      <w:t>2026</w:t>
                    </w:r>
                  </w:p>
                  <w:p w14:paraId="443E025F" w14:textId="0D6627F3" w:rsidR="00541513" w:rsidRDefault="00541513" w:rsidP="000966BF">
                    <w:pPr>
                      <w:spacing w:before="20"/>
                      <w:ind w:left="20"/>
                      <w:jc w:val="center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7573E" w14:textId="34F876BA" w:rsidR="00541513" w:rsidRDefault="007D2159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706880" behindDoc="1" locked="0" layoutInCell="1" allowOverlap="1" wp14:anchorId="2682BD7D" wp14:editId="21949730">
              <wp:simplePos x="0" y="0"/>
              <wp:positionH relativeFrom="page">
                <wp:posOffset>7044611</wp:posOffset>
              </wp:positionH>
              <wp:positionV relativeFrom="page">
                <wp:posOffset>9727163</wp:posOffset>
              </wp:positionV>
              <wp:extent cx="629817" cy="147320"/>
              <wp:effectExtent l="0" t="0" r="0" b="0"/>
              <wp:wrapNone/>
              <wp:docPr id="223" name="Textbox 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9817" cy="147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DC2010" w14:textId="77777777" w:rsidR="00541513" w:rsidRDefault="004E7E10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color w:val="6A6A7B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6A6A7B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6A6A7B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6A6A7B"/>
                              <w:spacing w:val="-5"/>
                              <w:sz w:val="16"/>
                            </w:rPr>
                            <w:t>19</w:t>
                          </w:r>
                          <w:r>
                            <w:rPr>
                              <w:color w:val="6A6A7B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82BD7D" id="_x0000_t202" coordsize="21600,21600" o:spt="202" path="m,l,21600r21600,l21600,xe">
              <v:stroke joinstyle="miter"/>
              <v:path gradientshapeok="t" o:connecttype="rect"/>
            </v:shapetype>
            <v:shape id="Textbox 223" o:spid="_x0000_s1101" type="#_x0000_t202" style="position:absolute;margin-left:554.7pt;margin-top:765.9pt;width:49.6pt;height:11.6pt;z-index:-25160960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" filled="f" stroked="f">
              <v:textbox inset="0,0,0,0">
                <w:txbxContent>
                  <w:p w14:paraId="46DC2010" w14:textId="77777777" w:rsidR="00541513" w:rsidRDefault="004E7E10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rPr>
                        <w:color w:val="6A6A7B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color w:val="6A6A7B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color w:val="6A6A7B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color w:val="6A6A7B"/>
                        <w:spacing w:val="-5"/>
                        <w:sz w:val="16"/>
                      </w:rPr>
                      <w:t>19</w:t>
                    </w:r>
                    <w:r>
                      <w:rPr>
                        <w:color w:val="6A6A7B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E7E10">
      <w:rPr>
        <w:noProof/>
      </w:rPr>
      <mc:AlternateContent>
        <mc:Choice Requires="wps">
          <w:drawing>
            <wp:anchor distT="0" distB="0" distL="0" distR="0" simplePos="0" relativeHeight="251704832" behindDoc="1" locked="0" layoutInCell="1" allowOverlap="1" wp14:anchorId="2682BD7B" wp14:editId="05CAB624">
              <wp:simplePos x="0" y="0"/>
              <wp:positionH relativeFrom="page">
                <wp:posOffset>0</wp:posOffset>
              </wp:positionH>
              <wp:positionV relativeFrom="page">
                <wp:posOffset>9723120</wp:posOffset>
              </wp:positionV>
              <wp:extent cx="7772146" cy="147320"/>
              <wp:effectExtent l="0" t="0" r="0" b="0"/>
              <wp:wrapNone/>
              <wp:docPr id="222" name="Textbox 2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72146" cy="147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1F31CD" w14:textId="77777777" w:rsidR="00435258" w:rsidRDefault="00435258" w:rsidP="00435258">
                          <w:pPr>
                            <w:spacing w:before="20"/>
                            <w:ind w:left="2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6A6A7B"/>
                              <w:sz w:val="16"/>
                            </w:rPr>
                            <w:t>Arizona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Department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of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Education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|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School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Safety</w:t>
                          </w:r>
                          <w:r>
                            <w:rPr>
                              <w:color w:val="6A6A7B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Unit</w:t>
                          </w:r>
                          <w:r>
                            <w:rPr>
                              <w:color w:val="6A6A7B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|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September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pacing w:val="-4"/>
                              <w:sz w:val="16"/>
                            </w:rPr>
                            <w:t>2026</w:t>
                          </w:r>
                        </w:p>
                        <w:p w14:paraId="2DA3E22D" w14:textId="4C1F2019" w:rsidR="00541513" w:rsidRDefault="00541513" w:rsidP="000966BF">
                          <w:pPr>
                            <w:spacing w:before="20"/>
                            <w:ind w:left="20"/>
                            <w:jc w:val="center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682BD7B" id="Textbox 222" o:spid="_x0000_s1102" type="#_x0000_t202" style="position:absolute;margin-left:0;margin-top:765.6pt;width:612pt;height:11.6pt;z-index:-25161164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" filled="f" stroked="f">
              <v:textbox inset="0,0,0,0">
                <w:txbxContent>
                  <w:p w14:paraId="611F31CD" w14:textId="77777777" w:rsidR="00435258" w:rsidRDefault="00435258" w:rsidP="00435258">
                    <w:pPr>
                      <w:spacing w:before="20"/>
                      <w:ind w:left="20"/>
                      <w:jc w:val="center"/>
                      <w:rPr>
                        <w:sz w:val="16"/>
                      </w:rPr>
                    </w:pPr>
                    <w:r>
                      <w:rPr>
                        <w:color w:val="6A6A7B"/>
                        <w:sz w:val="16"/>
                      </w:rPr>
                      <w:t>Arizona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Department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of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Education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|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School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Safety</w:t>
                    </w:r>
                    <w:r>
                      <w:rPr>
                        <w:color w:val="6A6A7B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Unit</w:t>
                    </w:r>
                    <w:r>
                      <w:rPr>
                        <w:color w:val="6A6A7B"/>
                        <w:spacing w:val="42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|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September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pacing w:val="-4"/>
                        <w:sz w:val="16"/>
                      </w:rPr>
                      <w:t>2026</w:t>
                    </w:r>
                  </w:p>
                  <w:p w14:paraId="2DA3E22D" w14:textId="4C1F2019" w:rsidR="00541513" w:rsidRDefault="00541513" w:rsidP="000966BF">
                    <w:pPr>
                      <w:spacing w:before="20"/>
                      <w:ind w:left="20"/>
                      <w:jc w:val="center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35005" w14:textId="3CB677EE" w:rsidR="00541513" w:rsidRDefault="007D2159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701760" behindDoc="1" locked="0" layoutInCell="1" allowOverlap="1" wp14:anchorId="2682BD87" wp14:editId="0545054C">
              <wp:simplePos x="0" y="0"/>
              <wp:positionH relativeFrom="page">
                <wp:posOffset>7044612</wp:posOffset>
              </wp:positionH>
              <wp:positionV relativeFrom="page">
                <wp:posOffset>9727163</wp:posOffset>
              </wp:positionV>
              <wp:extent cx="643812" cy="147320"/>
              <wp:effectExtent l="0" t="0" r="0" b="0"/>
              <wp:wrapNone/>
              <wp:docPr id="228" name="Textbox 2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3812" cy="147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739238" w14:textId="77777777" w:rsidR="00541513" w:rsidRDefault="004E7E10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color w:val="6A6A7B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6A6A7B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6A6A7B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6A6A7B"/>
                              <w:spacing w:val="-5"/>
                              <w:sz w:val="16"/>
                            </w:rPr>
                            <w:t>20</w:t>
                          </w:r>
                          <w:r>
                            <w:rPr>
                              <w:color w:val="6A6A7B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82BD87" id="_x0000_t202" coordsize="21600,21600" o:spt="202" path="m,l,21600r21600,l21600,xe">
              <v:stroke joinstyle="miter"/>
              <v:path gradientshapeok="t" o:connecttype="rect"/>
            </v:shapetype>
            <v:shape id="Textbox 228" o:spid="_x0000_s1105" type="#_x0000_t202" style="position:absolute;margin-left:554.7pt;margin-top:765.9pt;width:50.7pt;height:11.6pt;z-index:-25161472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" filled="f" stroked="f">
              <v:textbox inset="0,0,0,0">
                <w:txbxContent>
                  <w:p w14:paraId="48739238" w14:textId="77777777" w:rsidR="00541513" w:rsidRDefault="004E7E10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rPr>
                        <w:color w:val="6A6A7B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color w:val="6A6A7B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color w:val="6A6A7B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color w:val="6A6A7B"/>
                        <w:spacing w:val="-5"/>
                        <w:sz w:val="16"/>
                      </w:rPr>
                      <w:t>20</w:t>
                    </w:r>
                    <w:r>
                      <w:rPr>
                        <w:color w:val="6A6A7B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E7E10">
      <w:rPr>
        <w:noProof/>
      </w:rPr>
      <mc:AlternateContent>
        <mc:Choice Requires="wps">
          <w:drawing>
            <wp:anchor distT="0" distB="0" distL="0" distR="0" simplePos="0" relativeHeight="251700736" behindDoc="1" locked="0" layoutInCell="1" allowOverlap="1" wp14:anchorId="2682BD85" wp14:editId="0E0F8A9B">
              <wp:simplePos x="0" y="0"/>
              <wp:positionH relativeFrom="page">
                <wp:posOffset>0</wp:posOffset>
              </wp:positionH>
              <wp:positionV relativeFrom="page">
                <wp:posOffset>9729216</wp:posOffset>
              </wp:positionV>
              <wp:extent cx="7772146" cy="147320"/>
              <wp:effectExtent l="0" t="0" r="0" b="0"/>
              <wp:wrapNone/>
              <wp:docPr id="227" name="Textbox 2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72146" cy="147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F77D7A" w14:textId="77777777" w:rsidR="007D2159" w:rsidRDefault="007D2159" w:rsidP="007D2159">
                          <w:pPr>
                            <w:spacing w:before="20"/>
                            <w:ind w:left="2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6A6A7B"/>
                              <w:sz w:val="16"/>
                            </w:rPr>
                            <w:t>Arizona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Department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of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Education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|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School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Safety</w:t>
                          </w:r>
                          <w:r>
                            <w:rPr>
                              <w:color w:val="6A6A7B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Unit</w:t>
                          </w:r>
                          <w:r>
                            <w:rPr>
                              <w:color w:val="6A6A7B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|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September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pacing w:val="-4"/>
                              <w:sz w:val="16"/>
                            </w:rPr>
                            <w:t>2026</w:t>
                          </w:r>
                        </w:p>
                        <w:p w14:paraId="6005BDEC" w14:textId="146CCCBF" w:rsidR="00541513" w:rsidRDefault="00541513" w:rsidP="000966BF">
                          <w:pPr>
                            <w:spacing w:before="20"/>
                            <w:ind w:left="20"/>
                            <w:jc w:val="center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682BD85" id="Textbox 227" o:spid="_x0000_s1106" type="#_x0000_t202" style="position:absolute;margin-left:0;margin-top:766.1pt;width:612pt;height:11.6pt;z-index:-25161574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" filled="f" stroked="f">
              <v:textbox inset="0,0,0,0">
                <w:txbxContent>
                  <w:p w14:paraId="2CF77D7A" w14:textId="77777777" w:rsidR="007D2159" w:rsidRDefault="007D2159" w:rsidP="007D2159">
                    <w:pPr>
                      <w:spacing w:before="20"/>
                      <w:ind w:left="20"/>
                      <w:jc w:val="center"/>
                      <w:rPr>
                        <w:sz w:val="16"/>
                      </w:rPr>
                    </w:pPr>
                    <w:r>
                      <w:rPr>
                        <w:color w:val="6A6A7B"/>
                        <w:sz w:val="16"/>
                      </w:rPr>
                      <w:t>Arizona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Department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of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Education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|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School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Safety</w:t>
                    </w:r>
                    <w:r>
                      <w:rPr>
                        <w:color w:val="6A6A7B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Unit</w:t>
                    </w:r>
                    <w:r>
                      <w:rPr>
                        <w:color w:val="6A6A7B"/>
                        <w:spacing w:val="42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|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September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pacing w:val="-4"/>
                        <w:sz w:val="16"/>
                      </w:rPr>
                      <w:t>2026</w:t>
                    </w:r>
                  </w:p>
                  <w:p w14:paraId="6005BDEC" w14:textId="146CCCBF" w:rsidR="00541513" w:rsidRDefault="00541513" w:rsidP="000966BF">
                    <w:pPr>
                      <w:spacing w:before="20"/>
                      <w:ind w:left="20"/>
                      <w:jc w:val="center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A4D92" w14:textId="63B63225" w:rsidR="00541513" w:rsidRDefault="00150D6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20864" behindDoc="1" locked="0" layoutInCell="1" allowOverlap="1" wp14:anchorId="2682BCDF" wp14:editId="3D904AAA">
              <wp:simplePos x="0" y="0"/>
              <wp:positionH relativeFrom="page">
                <wp:posOffset>7102258</wp:posOffset>
              </wp:positionH>
              <wp:positionV relativeFrom="page">
                <wp:posOffset>9724373</wp:posOffset>
              </wp:positionV>
              <wp:extent cx="555320" cy="14732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5320" cy="147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4162CA" w14:textId="77777777" w:rsidR="00541513" w:rsidRDefault="004E7E10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color w:val="6A6A7B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6A6A7B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6A6A7B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6A6A7B"/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color w:val="6A6A7B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82BCDF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559.25pt;margin-top:765.7pt;width:43.75pt;height:11.6pt;z-index:-2516956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" filled="f" stroked="f">
              <v:textbox inset="0,0,0,0">
                <w:txbxContent>
                  <w:p w14:paraId="5C4162CA" w14:textId="77777777" w:rsidR="00541513" w:rsidRDefault="004E7E10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rPr>
                        <w:color w:val="6A6A7B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color w:val="6A6A7B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color w:val="6A6A7B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color w:val="6A6A7B"/>
                        <w:spacing w:val="-10"/>
                        <w:sz w:val="16"/>
                      </w:rPr>
                      <w:t>2</w:t>
                    </w:r>
                    <w:r>
                      <w:rPr>
                        <w:color w:val="6A6A7B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E7E10">
      <w:rPr>
        <w:noProof/>
      </w:rPr>
      <mc:AlternateContent>
        <mc:Choice Requires="wps">
          <w:drawing>
            <wp:anchor distT="0" distB="0" distL="0" distR="0" simplePos="0" relativeHeight="251619840" behindDoc="1" locked="0" layoutInCell="1" allowOverlap="1" wp14:anchorId="2682BCDD" wp14:editId="0E93221C">
              <wp:simplePos x="0" y="0"/>
              <wp:positionH relativeFrom="page">
                <wp:posOffset>0</wp:posOffset>
              </wp:positionH>
              <wp:positionV relativeFrom="page">
                <wp:posOffset>9735312</wp:posOffset>
              </wp:positionV>
              <wp:extent cx="7772019" cy="17145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72019" cy="1714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AE3F67" w14:textId="2BF405E2" w:rsidR="00541513" w:rsidRDefault="004E7E10" w:rsidP="000966BF">
                          <w:pPr>
                            <w:spacing w:before="20"/>
                            <w:ind w:left="2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6A6A7B"/>
                              <w:sz w:val="16"/>
                            </w:rPr>
                            <w:t>Arizona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Department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of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Education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|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School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Safety</w:t>
                          </w:r>
                          <w:r>
                            <w:rPr>
                              <w:color w:val="6A6A7B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Unit</w:t>
                          </w:r>
                          <w:r>
                            <w:rPr>
                              <w:color w:val="6A6A7B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|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 w:rsidR="00F731B5">
                            <w:rPr>
                              <w:color w:val="6A6A7B"/>
                              <w:sz w:val="16"/>
                            </w:rPr>
                            <w:t>September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82BCDD" id="_x0000_s1035" type="#_x0000_t202" style="position:absolute;margin-left:0;margin-top:766.55pt;width:611.95pt;height:13.5pt;z-index:-251696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" filled="f" stroked="f">
              <v:textbox inset="0,0,0,0">
                <w:txbxContent>
                  <w:p w14:paraId="33AE3F67" w14:textId="2BF405E2" w:rsidR="00541513" w:rsidRDefault="004E7E10" w:rsidP="000966BF">
                    <w:pPr>
                      <w:spacing w:before="20"/>
                      <w:ind w:left="20"/>
                      <w:jc w:val="center"/>
                      <w:rPr>
                        <w:sz w:val="16"/>
                      </w:rPr>
                    </w:pPr>
                    <w:r>
                      <w:rPr>
                        <w:color w:val="6A6A7B"/>
                        <w:sz w:val="16"/>
                      </w:rPr>
                      <w:t>Arizona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Department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of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Education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|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School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Safety</w:t>
                    </w:r>
                    <w:r>
                      <w:rPr>
                        <w:color w:val="6A6A7B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Unit</w:t>
                    </w:r>
                    <w:r>
                      <w:rPr>
                        <w:color w:val="6A6A7B"/>
                        <w:spacing w:val="42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|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 w:rsidR="00F731B5">
                      <w:rPr>
                        <w:color w:val="6A6A7B"/>
                        <w:sz w:val="16"/>
                      </w:rPr>
                      <w:t>September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BC28A" w14:textId="31F7EB43" w:rsidR="00541513" w:rsidRDefault="007D2159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24960" behindDoc="1" locked="0" layoutInCell="1" allowOverlap="1" wp14:anchorId="2682BCE9" wp14:editId="12CFBA77">
              <wp:simplePos x="0" y="0"/>
              <wp:positionH relativeFrom="page">
                <wp:posOffset>7102258</wp:posOffset>
              </wp:positionH>
              <wp:positionV relativeFrom="page">
                <wp:posOffset>9724373</wp:posOffset>
              </wp:positionV>
              <wp:extent cx="576197" cy="14732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6197" cy="147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567E0B" w14:textId="77777777" w:rsidR="00541513" w:rsidRDefault="004E7E10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color w:val="6A6A7B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6A6A7B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6A6A7B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6A6A7B"/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color w:val="6A6A7B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82BCE9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37" type="#_x0000_t202" style="position:absolute;margin-left:559.25pt;margin-top:765.7pt;width:45.35pt;height:11.6pt;z-index:-25169152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" filled="f" stroked="f">
              <v:textbox inset="0,0,0,0">
                <w:txbxContent>
                  <w:p w14:paraId="02567E0B" w14:textId="77777777" w:rsidR="00541513" w:rsidRDefault="004E7E10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rPr>
                        <w:color w:val="6A6A7B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color w:val="6A6A7B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color w:val="6A6A7B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color w:val="6A6A7B"/>
                        <w:spacing w:val="-10"/>
                        <w:sz w:val="16"/>
                      </w:rPr>
                      <w:t>3</w:t>
                    </w:r>
                    <w:r>
                      <w:rPr>
                        <w:color w:val="6A6A7B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E7E10">
      <w:rPr>
        <w:noProof/>
      </w:rPr>
      <mc:AlternateContent>
        <mc:Choice Requires="wps">
          <w:drawing>
            <wp:anchor distT="0" distB="0" distL="0" distR="0" simplePos="0" relativeHeight="251621888" behindDoc="1" locked="0" layoutInCell="1" allowOverlap="1" wp14:anchorId="2682BCE7" wp14:editId="638D21F7">
              <wp:simplePos x="0" y="0"/>
              <wp:positionH relativeFrom="page">
                <wp:posOffset>6096</wp:posOffset>
              </wp:positionH>
              <wp:positionV relativeFrom="page">
                <wp:posOffset>9729216</wp:posOffset>
              </wp:positionV>
              <wp:extent cx="7766050" cy="14732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66050" cy="147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9D15A9" w14:textId="72A65AB3" w:rsidR="00541513" w:rsidRDefault="004E7E10" w:rsidP="000966BF">
                          <w:pPr>
                            <w:spacing w:before="20"/>
                            <w:ind w:left="2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6A6A7B"/>
                              <w:sz w:val="16"/>
                            </w:rPr>
                            <w:t>Arizona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Department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of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Education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|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School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Safety</w:t>
                          </w:r>
                          <w:r>
                            <w:rPr>
                              <w:color w:val="6A6A7B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Unit</w:t>
                          </w:r>
                          <w:r>
                            <w:rPr>
                              <w:color w:val="6A6A7B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|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 w:rsidR="00965534">
                            <w:rPr>
                              <w:color w:val="6A6A7B"/>
                              <w:sz w:val="16"/>
                            </w:rPr>
                            <w:t>September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682BCE7" id="Textbox 21" o:spid="_x0000_s1038" type="#_x0000_t202" style="position:absolute;margin-left:.5pt;margin-top:766.1pt;width:611.5pt;height:11.6pt;z-index:-25169459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" filled="f" stroked="f">
              <v:textbox inset="0,0,0,0">
                <w:txbxContent>
                  <w:p w14:paraId="2B9D15A9" w14:textId="72A65AB3" w:rsidR="00541513" w:rsidRDefault="004E7E10" w:rsidP="000966BF">
                    <w:pPr>
                      <w:spacing w:before="20"/>
                      <w:ind w:left="20"/>
                      <w:jc w:val="center"/>
                      <w:rPr>
                        <w:sz w:val="16"/>
                      </w:rPr>
                    </w:pPr>
                    <w:r>
                      <w:rPr>
                        <w:color w:val="6A6A7B"/>
                        <w:sz w:val="16"/>
                      </w:rPr>
                      <w:t>Arizona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Department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of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Education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|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School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Safety</w:t>
                    </w:r>
                    <w:r>
                      <w:rPr>
                        <w:color w:val="6A6A7B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Unit</w:t>
                    </w:r>
                    <w:r>
                      <w:rPr>
                        <w:color w:val="6A6A7B"/>
                        <w:spacing w:val="42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|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 w:rsidR="00965534">
                      <w:rPr>
                        <w:color w:val="6A6A7B"/>
                        <w:sz w:val="16"/>
                      </w:rPr>
                      <w:t>September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B2AE8" w14:textId="5C80B402" w:rsidR="00541513" w:rsidRDefault="007D2159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37248" behindDoc="1" locked="0" layoutInCell="1" allowOverlap="1" wp14:anchorId="2682BCED" wp14:editId="6E05FC54">
              <wp:simplePos x="0" y="0"/>
              <wp:positionH relativeFrom="page">
                <wp:posOffset>7100596</wp:posOffset>
              </wp:positionH>
              <wp:positionV relativeFrom="page">
                <wp:posOffset>9727163</wp:posOffset>
              </wp:positionV>
              <wp:extent cx="573833" cy="147320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3833" cy="147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A7C2A1" w14:textId="77777777" w:rsidR="00541513" w:rsidRDefault="004E7E10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color w:val="6A6A7B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6A6A7B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6A6A7B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6A6A7B"/>
                              <w:spacing w:val="-10"/>
                              <w:sz w:val="16"/>
                            </w:rPr>
                            <w:t>4</w:t>
                          </w:r>
                          <w:r>
                            <w:rPr>
                              <w:color w:val="6A6A7B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82BCED" id="_x0000_t202" coordsize="21600,21600" o:spt="202" path="m,l,21600r21600,l21600,xe">
              <v:stroke joinstyle="miter"/>
              <v:path gradientshapeok="t" o:connecttype="rect"/>
            </v:shapetype>
            <v:shape id="Textbox 33" o:spid="_x0000_s1042" type="#_x0000_t202" style="position:absolute;margin-left:559.1pt;margin-top:765.9pt;width:45.2pt;height:11.6pt;z-index:-25167923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" filled="f" stroked="f">
              <v:textbox inset="0,0,0,0">
                <w:txbxContent>
                  <w:p w14:paraId="17A7C2A1" w14:textId="77777777" w:rsidR="00541513" w:rsidRDefault="004E7E10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rPr>
                        <w:color w:val="6A6A7B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color w:val="6A6A7B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color w:val="6A6A7B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color w:val="6A6A7B"/>
                        <w:spacing w:val="-10"/>
                        <w:sz w:val="16"/>
                      </w:rPr>
                      <w:t>4</w:t>
                    </w:r>
                    <w:r>
                      <w:rPr>
                        <w:color w:val="6A6A7B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E7E10">
      <w:rPr>
        <w:noProof/>
      </w:rPr>
      <mc:AlternateContent>
        <mc:Choice Requires="wps">
          <w:drawing>
            <wp:anchor distT="0" distB="0" distL="0" distR="0" simplePos="0" relativeHeight="251635200" behindDoc="1" locked="0" layoutInCell="1" allowOverlap="1" wp14:anchorId="2682BCEB" wp14:editId="2FF0D26F">
              <wp:simplePos x="0" y="0"/>
              <wp:positionH relativeFrom="page">
                <wp:posOffset>0</wp:posOffset>
              </wp:positionH>
              <wp:positionV relativeFrom="page">
                <wp:posOffset>9729216</wp:posOffset>
              </wp:positionV>
              <wp:extent cx="7760081" cy="147320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60081" cy="147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E048F1" w14:textId="77777777" w:rsidR="00965534" w:rsidRDefault="00965534" w:rsidP="00965534">
                          <w:pPr>
                            <w:spacing w:before="20"/>
                            <w:ind w:left="2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6A6A7B"/>
                              <w:sz w:val="16"/>
                            </w:rPr>
                            <w:t>Arizona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Department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of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Education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|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School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Safety</w:t>
                          </w:r>
                          <w:r>
                            <w:rPr>
                              <w:color w:val="6A6A7B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Unit</w:t>
                          </w:r>
                          <w:r>
                            <w:rPr>
                              <w:color w:val="6A6A7B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|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September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pacing w:val="-4"/>
                              <w:sz w:val="16"/>
                            </w:rPr>
                            <w:t>2026</w:t>
                          </w:r>
                        </w:p>
                        <w:p w14:paraId="45C49C40" w14:textId="72F26A2E" w:rsidR="00541513" w:rsidRDefault="00541513" w:rsidP="000966BF">
                          <w:pPr>
                            <w:spacing w:before="20"/>
                            <w:ind w:left="20"/>
                            <w:jc w:val="center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682BCEB" id="Textbox 32" o:spid="_x0000_s1043" type="#_x0000_t202" style="position:absolute;margin-left:0;margin-top:766.1pt;width:611.05pt;height:11.6pt;z-index:-25168128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" filled="f" stroked="f">
              <v:textbox inset="0,0,0,0">
                <w:txbxContent>
                  <w:p w14:paraId="58E048F1" w14:textId="77777777" w:rsidR="00965534" w:rsidRDefault="00965534" w:rsidP="00965534">
                    <w:pPr>
                      <w:spacing w:before="20"/>
                      <w:ind w:left="20"/>
                      <w:jc w:val="center"/>
                      <w:rPr>
                        <w:sz w:val="16"/>
                      </w:rPr>
                    </w:pPr>
                    <w:r>
                      <w:rPr>
                        <w:color w:val="6A6A7B"/>
                        <w:sz w:val="16"/>
                      </w:rPr>
                      <w:t>Arizona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Department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of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Education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|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School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Safety</w:t>
                    </w:r>
                    <w:r>
                      <w:rPr>
                        <w:color w:val="6A6A7B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Unit</w:t>
                    </w:r>
                    <w:r>
                      <w:rPr>
                        <w:color w:val="6A6A7B"/>
                        <w:spacing w:val="42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|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September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pacing w:val="-4"/>
                        <w:sz w:val="16"/>
                      </w:rPr>
                      <w:t>2026</w:t>
                    </w:r>
                  </w:p>
                  <w:p w14:paraId="45C49C40" w14:textId="72F26A2E" w:rsidR="00541513" w:rsidRDefault="00541513" w:rsidP="000966BF">
                    <w:pPr>
                      <w:spacing w:before="20"/>
                      <w:ind w:left="20"/>
                      <w:jc w:val="center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86FA2" w14:textId="37F1E65F" w:rsidR="00541513" w:rsidRDefault="007D2159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2848" behindDoc="1" locked="0" layoutInCell="1" allowOverlap="1" wp14:anchorId="2682BCF1" wp14:editId="6A93C32F">
              <wp:simplePos x="0" y="0"/>
              <wp:positionH relativeFrom="page">
                <wp:posOffset>7100596</wp:posOffset>
              </wp:positionH>
              <wp:positionV relativeFrom="page">
                <wp:posOffset>9727163</wp:posOffset>
              </wp:positionV>
              <wp:extent cx="564502" cy="147320"/>
              <wp:effectExtent l="0" t="0" r="0" b="0"/>
              <wp:wrapNone/>
              <wp:docPr id="50" name="Text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4502" cy="147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0F21ED" w14:textId="77777777" w:rsidR="00541513" w:rsidRDefault="004E7E10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color w:val="6A6A7B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6A6A7B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6A6A7B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6A6A7B"/>
                              <w:spacing w:val="-10"/>
                              <w:sz w:val="16"/>
                            </w:rPr>
                            <w:t>5</w:t>
                          </w:r>
                          <w:r>
                            <w:rPr>
                              <w:color w:val="6A6A7B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82BCF1" id="_x0000_t202" coordsize="21600,21600" o:spt="202" path="m,l,21600r21600,l21600,xe">
              <v:stroke joinstyle="miter"/>
              <v:path gradientshapeok="t" o:connecttype="rect"/>
            </v:shapetype>
            <v:shape id="Textbox 50" o:spid="_x0000_s1047" type="#_x0000_t202" style="position:absolute;margin-left:559.1pt;margin-top:765.9pt;width:44.45pt;height:11.6pt;z-index:-25165363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" filled="f" stroked="f">
              <v:textbox inset="0,0,0,0">
                <w:txbxContent>
                  <w:p w14:paraId="010F21ED" w14:textId="77777777" w:rsidR="00541513" w:rsidRDefault="004E7E10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rPr>
                        <w:color w:val="6A6A7B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color w:val="6A6A7B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color w:val="6A6A7B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color w:val="6A6A7B"/>
                        <w:spacing w:val="-10"/>
                        <w:sz w:val="16"/>
                      </w:rPr>
                      <w:t>5</w:t>
                    </w:r>
                    <w:r>
                      <w:rPr>
                        <w:color w:val="6A6A7B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E7E10"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2682BCEF" wp14:editId="0B6986DE">
              <wp:simplePos x="0" y="0"/>
              <wp:positionH relativeFrom="page">
                <wp:posOffset>0</wp:posOffset>
              </wp:positionH>
              <wp:positionV relativeFrom="page">
                <wp:posOffset>9729216</wp:posOffset>
              </wp:positionV>
              <wp:extent cx="7766304" cy="147320"/>
              <wp:effectExtent l="0" t="0" r="0" b="0"/>
              <wp:wrapNone/>
              <wp:docPr id="49" name="Text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66304" cy="147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DD26F4" w14:textId="77777777" w:rsidR="00965534" w:rsidRDefault="00965534" w:rsidP="00965534">
                          <w:pPr>
                            <w:spacing w:before="20"/>
                            <w:ind w:left="2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6A6A7B"/>
                              <w:sz w:val="16"/>
                            </w:rPr>
                            <w:t>Arizona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Department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of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Education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|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School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Safety</w:t>
                          </w:r>
                          <w:r>
                            <w:rPr>
                              <w:color w:val="6A6A7B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Unit</w:t>
                          </w:r>
                          <w:r>
                            <w:rPr>
                              <w:color w:val="6A6A7B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|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September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pacing w:val="-4"/>
                              <w:sz w:val="16"/>
                            </w:rPr>
                            <w:t>2026</w:t>
                          </w:r>
                        </w:p>
                        <w:p w14:paraId="196B7331" w14:textId="56938834" w:rsidR="00541513" w:rsidRDefault="00541513" w:rsidP="000966BF">
                          <w:pPr>
                            <w:spacing w:before="20"/>
                            <w:ind w:left="20"/>
                            <w:jc w:val="center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682BCEF" id="Textbox 49" o:spid="_x0000_s1048" type="#_x0000_t202" style="position:absolute;margin-left:0;margin-top:766.1pt;width:611.5pt;height:11.6pt;z-index:-25165772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" filled="f" stroked="f">
              <v:textbox inset="0,0,0,0">
                <w:txbxContent>
                  <w:p w14:paraId="74DD26F4" w14:textId="77777777" w:rsidR="00965534" w:rsidRDefault="00965534" w:rsidP="00965534">
                    <w:pPr>
                      <w:spacing w:before="20"/>
                      <w:ind w:left="20"/>
                      <w:jc w:val="center"/>
                      <w:rPr>
                        <w:sz w:val="16"/>
                      </w:rPr>
                    </w:pPr>
                    <w:r>
                      <w:rPr>
                        <w:color w:val="6A6A7B"/>
                        <w:sz w:val="16"/>
                      </w:rPr>
                      <w:t>Arizona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Department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of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Education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|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School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Safety</w:t>
                    </w:r>
                    <w:r>
                      <w:rPr>
                        <w:color w:val="6A6A7B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Unit</w:t>
                    </w:r>
                    <w:r>
                      <w:rPr>
                        <w:color w:val="6A6A7B"/>
                        <w:spacing w:val="42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|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September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pacing w:val="-4"/>
                        <w:sz w:val="16"/>
                      </w:rPr>
                      <w:t>2026</w:t>
                    </w:r>
                  </w:p>
                  <w:p w14:paraId="196B7331" w14:textId="56938834" w:rsidR="00541513" w:rsidRDefault="00541513" w:rsidP="000966BF">
                    <w:pPr>
                      <w:spacing w:before="20"/>
                      <w:ind w:left="20"/>
                      <w:jc w:val="center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A1716" w14:textId="7E77DC4C" w:rsidR="00541513" w:rsidRDefault="007D2159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40320" behindDoc="1" locked="0" layoutInCell="1" allowOverlap="1" wp14:anchorId="2682BCFB" wp14:editId="3EC77DFA">
              <wp:simplePos x="0" y="0"/>
              <wp:positionH relativeFrom="page">
                <wp:posOffset>7100596</wp:posOffset>
              </wp:positionH>
              <wp:positionV relativeFrom="page">
                <wp:posOffset>9727163</wp:posOffset>
              </wp:positionV>
              <wp:extent cx="559837" cy="147320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9837" cy="147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62714B" w14:textId="77777777" w:rsidR="00541513" w:rsidRDefault="004E7E10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color w:val="6A6A7B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6A6A7B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6A6A7B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6A6A7B"/>
                              <w:spacing w:val="-10"/>
                              <w:sz w:val="16"/>
                            </w:rPr>
                            <w:t>6</w:t>
                          </w:r>
                          <w:r>
                            <w:rPr>
                              <w:color w:val="6A6A7B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82BCFB" id="_x0000_t202" coordsize="21600,21600" o:spt="202" path="m,l,21600r21600,l21600,xe">
              <v:stroke joinstyle="miter"/>
              <v:path gradientshapeok="t" o:connecttype="rect"/>
            </v:shapetype>
            <v:shape id="Textbox 59" o:spid="_x0000_s1051" type="#_x0000_t202" style="position:absolute;margin-left:559.1pt;margin-top:765.9pt;width:44.1pt;height:11.6pt;z-index:-25167616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" filled="f" stroked="f">
              <v:textbox inset="0,0,0,0">
                <w:txbxContent>
                  <w:p w14:paraId="6062714B" w14:textId="77777777" w:rsidR="00541513" w:rsidRDefault="004E7E10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rPr>
                        <w:color w:val="6A6A7B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color w:val="6A6A7B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color w:val="6A6A7B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color w:val="6A6A7B"/>
                        <w:spacing w:val="-10"/>
                        <w:sz w:val="16"/>
                      </w:rPr>
                      <w:t>6</w:t>
                    </w:r>
                    <w:r>
                      <w:rPr>
                        <w:color w:val="6A6A7B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E7E10">
      <w:rPr>
        <w:noProof/>
      </w:rPr>
      <mc:AlternateContent>
        <mc:Choice Requires="wps">
          <w:drawing>
            <wp:anchor distT="0" distB="0" distL="0" distR="0" simplePos="0" relativeHeight="251622912" behindDoc="1" locked="0" layoutInCell="1" allowOverlap="1" wp14:anchorId="2682BCF9" wp14:editId="385CE223">
              <wp:simplePos x="0" y="0"/>
              <wp:positionH relativeFrom="page">
                <wp:posOffset>0</wp:posOffset>
              </wp:positionH>
              <wp:positionV relativeFrom="page">
                <wp:posOffset>9723120</wp:posOffset>
              </wp:positionV>
              <wp:extent cx="7772146" cy="147320"/>
              <wp:effectExtent l="0" t="0" r="0" b="0"/>
              <wp:wrapNone/>
              <wp:docPr id="58" name="Text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72146" cy="147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E73A39" w14:textId="77777777" w:rsidR="00965534" w:rsidRDefault="00965534" w:rsidP="00965534">
                          <w:pPr>
                            <w:spacing w:before="20"/>
                            <w:ind w:left="2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6A6A7B"/>
                              <w:sz w:val="16"/>
                            </w:rPr>
                            <w:t>Arizona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Department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of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Education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|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School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Safety</w:t>
                          </w:r>
                          <w:r>
                            <w:rPr>
                              <w:color w:val="6A6A7B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Unit</w:t>
                          </w:r>
                          <w:r>
                            <w:rPr>
                              <w:color w:val="6A6A7B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|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September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pacing w:val="-4"/>
                              <w:sz w:val="16"/>
                            </w:rPr>
                            <w:t>2026</w:t>
                          </w:r>
                        </w:p>
                        <w:p w14:paraId="4B9D6FB7" w14:textId="3493606E" w:rsidR="00541513" w:rsidRDefault="00541513" w:rsidP="000966BF">
                          <w:pPr>
                            <w:spacing w:before="20"/>
                            <w:ind w:left="20"/>
                            <w:jc w:val="center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682BCF9" id="Textbox 58" o:spid="_x0000_s1052" type="#_x0000_t202" style="position:absolute;margin-left:0;margin-top:765.6pt;width:612pt;height:11.6pt;z-index:-25169356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" filled="f" stroked="f">
              <v:textbox inset="0,0,0,0">
                <w:txbxContent>
                  <w:p w14:paraId="14E73A39" w14:textId="77777777" w:rsidR="00965534" w:rsidRDefault="00965534" w:rsidP="00965534">
                    <w:pPr>
                      <w:spacing w:before="20"/>
                      <w:ind w:left="20"/>
                      <w:jc w:val="center"/>
                      <w:rPr>
                        <w:sz w:val="16"/>
                      </w:rPr>
                    </w:pPr>
                    <w:r>
                      <w:rPr>
                        <w:color w:val="6A6A7B"/>
                        <w:sz w:val="16"/>
                      </w:rPr>
                      <w:t>Arizona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Department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of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Education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|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School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Safety</w:t>
                    </w:r>
                    <w:r>
                      <w:rPr>
                        <w:color w:val="6A6A7B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Unit</w:t>
                    </w:r>
                    <w:r>
                      <w:rPr>
                        <w:color w:val="6A6A7B"/>
                        <w:spacing w:val="42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|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September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pacing w:val="-4"/>
                        <w:sz w:val="16"/>
                      </w:rPr>
                      <w:t>2026</w:t>
                    </w:r>
                  </w:p>
                  <w:p w14:paraId="4B9D6FB7" w14:textId="3493606E" w:rsidR="00541513" w:rsidRDefault="00541513" w:rsidP="000966BF">
                    <w:pPr>
                      <w:spacing w:before="20"/>
                      <w:ind w:left="20"/>
                      <w:jc w:val="center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3715C" w14:textId="5F64A4C5" w:rsidR="00541513" w:rsidRDefault="007D2159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1584" behindDoc="1" locked="0" layoutInCell="1" allowOverlap="1" wp14:anchorId="2682BD05" wp14:editId="2A7967FD">
              <wp:simplePos x="0" y="0"/>
              <wp:positionH relativeFrom="page">
                <wp:posOffset>7100596</wp:posOffset>
              </wp:positionH>
              <wp:positionV relativeFrom="page">
                <wp:posOffset>9727163</wp:posOffset>
              </wp:positionV>
              <wp:extent cx="564502" cy="147320"/>
              <wp:effectExtent l="0" t="0" r="0" b="0"/>
              <wp:wrapNone/>
              <wp:docPr id="66" name="Text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4502" cy="147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7A0D36" w14:textId="77777777" w:rsidR="00541513" w:rsidRDefault="004E7E10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color w:val="6A6A7B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6A6A7B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6A6A7B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6A6A7B"/>
                              <w:spacing w:val="-10"/>
                              <w:sz w:val="16"/>
                            </w:rPr>
                            <w:t>7</w:t>
                          </w:r>
                          <w:r>
                            <w:rPr>
                              <w:color w:val="6A6A7B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82BD05" id="_x0000_t202" coordsize="21600,21600" o:spt="202" path="m,l,21600r21600,l21600,xe">
              <v:stroke joinstyle="miter"/>
              <v:path gradientshapeok="t" o:connecttype="rect"/>
            </v:shapetype>
            <v:shape id="Textbox 66" o:spid="_x0000_s1055" type="#_x0000_t202" style="position:absolute;margin-left:559.1pt;margin-top:765.9pt;width:44.45pt;height:11.6pt;z-index:-25166489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" filled="f" stroked="f">
              <v:textbox inset="0,0,0,0">
                <w:txbxContent>
                  <w:p w14:paraId="487A0D36" w14:textId="77777777" w:rsidR="00541513" w:rsidRDefault="004E7E10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rPr>
                        <w:color w:val="6A6A7B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color w:val="6A6A7B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color w:val="6A6A7B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color w:val="6A6A7B"/>
                        <w:spacing w:val="-10"/>
                        <w:sz w:val="16"/>
                      </w:rPr>
                      <w:t>7</w:t>
                    </w:r>
                    <w:r>
                      <w:rPr>
                        <w:color w:val="6A6A7B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E7E10">
      <w:rPr>
        <w:noProof/>
      </w:rPr>
      <mc:AlternateContent>
        <mc:Choice Requires="wps">
          <w:drawing>
            <wp:anchor distT="0" distB="0" distL="0" distR="0" simplePos="0" relativeHeight="251645440" behindDoc="1" locked="0" layoutInCell="1" allowOverlap="1" wp14:anchorId="2682BD03" wp14:editId="6F26ECA3">
              <wp:simplePos x="0" y="0"/>
              <wp:positionH relativeFrom="page">
                <wp:posOffset>0</wp:posOffset>
              </wp:positionH>
              <wp:positionV relativeFrom="page">
                <wp:posOffset>9723120</wp:posOffset>
              </wp:positionV>
              <wp:extent cx="7772146" cy="147320"/>
              <wp:effectExtent l="0" t="0" r="0" b="0"/>
              <wp:wrapNone/>
              <wp:docPr id="65" name="Text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72146" cy="147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46EC92" w14:textId="77777777" w:rsidR="00965534" w:rsidRDefault="00965534" w:rsidP="00965534">
                          <w:pPr>
                            <w:spacing w:before="20"/>
                            <w:ind w:left="2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6A6A7B"/>
                              <w:sz w:val="16"/>
                            </w:rPr>
                            <w:t>Arizona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Department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of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Education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|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School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Safety</w:t>
                          </w:r>
                          <w:r>
                            <w:rPr>
                              <w:color w:val="6A6A7B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Unit</w:t>
                          </w:r>
                          <w:r>
                            <w:rPr>
                              <w:color w:val="6A6A7B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|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September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pacing w:val="-4"/>
                              <w:sz w:val="16"/>
                            </w:rPr>
                            <w:t>2026</w:t>
                          </w:r>
                        </w:p>
                        <w:p w14:paraId="39C41C82" w14:textId="01438B62" w:rsidR="00541513" w:rsidRDefault="00541513" w:rsidP="000966BF">
                          <w:pPr>
                            <w:spacing w:before="20"/>
                            <w:ind w:left="20"/>
                            <w:jc w:val="center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682BD03" id="Textbox 65" o:spid="_x0000_s1056" type="#_x0000_t202" style="position:absolute;margin-left:0;margin-top:765.6pt;width:612pt;height:11.6pt;z-index:-2516710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" filled="f" stroked="f">
              <v:textbox inset="0,0,0,0">
                <w:txbxContent>
                  <w:p w14:paraId="1746EC92" w14:textId="77777777" w:rsidR="00965534" w:rsidRDefault="00965534" w:rsidP="00965534">
                    <w:pPr>
                      <w:spacing w:before="20"/>
                      <w:ind w:left="20"/>
                      <w:jc w:val="center"/>
                      <w:rPr>
                        <w:sz w:val="16"/>
                      </w:rPr>
                    </w:pPr>
                    <w:r>
                      <w:rPr>
                        <w:color w:val="6A6A7B"/>
                        <w:sz w:val="16"/>
                      </w:rPr>
                      <w:t>Arizona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Department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of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Education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|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School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Safety</w:t>
                    </w:r>
                    <w:r>
                      <w:rPr>
                        <w:color w:val="6A6A7B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Unit</w:t>
                    </w:r>
                    <w:r>
                      <w:rPr>
                        <w:color w:val="6A6A7B"/>
                        <w:spacing w:val="42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|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September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pacing w:val="-4"/>
                        <w:sz w:val="16"/>
                      </w:rPr>
                      <w:t>2026</w:t>
                    </w:r>
                  </w:p>
                  <w:p w14:paraId="39C41C82" w14:textId="01438B62" w:rsidR="00541513" w:rsidRDefault="00541513" w:rsidP="000966BF">
                    <w:pPr>
                      <w:spacing w:before="20"/>
                      <w:ind w:left="20"/>
                      <w:jc w:val="center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85E04" w14:textId="0F7BDCAA" w:rsidR="00541513" w:rsidRDefault="007D2159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2682BD09" wp14:editId="3B65AA77">
              <wp:simplePos x="0" y="0"/>
              <wp:positionH relativeFrom="page">
                <wp:posOffset>7100596</wp:posOffset>
              </wp:positionH>
              <wp:positionV relativeFrom="page">
                <wp:posOffset>9727163</wp:posOffset>
              </wp:positionV>
              <wp:extent cx="583163" cy="147320"/>
              <wp:effectExtent l="0" t="0" r="0" b="0"/>
              <wp:wrapNone/>
              <wp:docPr id="87" name="Textbox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3163" cy="147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7ED107" w14:textId="77777777" w:rsidR="00541513" w:rsidRDefault="004E7E10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color w:val="6A6A7B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6A6A7B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6A6A7B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6A6A7B"/>
                              <w:spacing w:val="-10"/>
                              <w:sz w:val="16"/>
                            </w:rPr>
                            <w:t>8</w:t>
                          </w:r>
                          <w:r>
                            <w:rPr>
                              <w:color w:val="6A6A7B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82BD09" id="_x0000_t202" coordsize="21600,21600" o:spt="202" path="m,l,21600r21600,l21600,xe">
              <v:stroke joinstyle="miter"/>
              <v:path gradientshapeok="t" o:connecttype="rect"/>
            </v:shapetype>
            <v:shape id="Textbox 87" o:spid="_x0000_s1060" type="#_x0000_t202" style="position:absolute;margin-left:559.1pt;margin-top:765.9pt;width:45.9pt;height:11.6pt;z-index:-25165977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" filled="f" stroked="f">
              <v:textbox inset="0,0,0,0">
                <w:txbxContent>
                  <w:p w14:paraId="397ED107" w14:textId="77777777" w:rsidR="00541513" w:rsidRDefault="004E7E10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rPr>
                        <w:color w:val="6A6A7B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color w:val="6A6A7B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color w:val="6A6A7B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color w:val="6A6A7B"/>
                        <w:spacing w:val="-10"/>
                        <w:sz w:val="16"/>
                      </w:rPr>
                      <w:t>8</w:t>
                    </w:r>
                    <w:r>
                      <w:rPr>
                        <w:color w:val="6A6A7B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E7E10">
      <w:rPr>
        <w:noProof/>
      </w:rPr>
      <mc:AlternateContent>
        <mc:Choice Requires="wps">
          <w:drawing>
            <wp:anchor distT="0" distB="0" distL="0" distR="0" simplePos="0" relativeHeight="251653632" behindDoc="1" locked="0" layoutInCell="1" allowOverlap="1" wp14:anchorId="2682BD07" wp14:editId="0E970BE9">
              <wp:simplePos x="0" y="0"/>
              <wp:positionH relativeFrom="page">
                <wp:posOffset>0</wp:posOffset>
              </wp:positionH>
              <wp:positionV relativeFrom="page">
                <wp:posOffset>9723120</wp:posOffset>
              </wp:positionV>
              <wp:extent cx="7772400" cy="147320"/>
              <wp:effectExtent l="0" t="0" r="0" b="0"/>
              <wp:wrapNone/>
              <wp:docPr id="86" name="Textbox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72400" cy="147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205E87" w14:textId="77777777" w:rsidR="00965534" w:rsidRDefault="00965534" w:rsidP="00965534">
                          <w:pPr>
                            <w:spacing w:before="20"/>
                            <w:ind w:left="2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6A6A7B"/>
                              <w:sz w:val="16"/>
                            </w:rPr>
                            <w:t>Arizona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Department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of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Education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|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School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Safety</w:t>
                          </w:r>
                          <w:r>
                            <w:rPr>
                              <w:color w:val="6A6A7B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Unit</w:t>
                          </w:r>
                          <w:r>
                            <w:rPr>
                              <w:color w:val="6A6A7B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|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September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pacing w:val="-4"/>
                              <w:sz w:val="16"/>
                            </w:rPr>
                            <w:t>2026</w:t>
                          </w:r>
                        </w:p>
                        <w:p w14:paraId="45518C24" w14:textId="50D2C6C5" w:rsidR="00541513" w:rsidRDefault="00541513" w:rsidP="000966BF">
                          <w:pPr>
                            <w:spacing w:before="20"/>
                            <w:ind w:left="20"/>
                            <w:jc w:val="center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682BD07" id="Textbox 86" o:spid="_x0000_s1061" type="#_x0000_t202" style="position:absolute;margin-left:0;margin-top:765.6pt;width:612pt;height:11.6pt;z-index:-25166284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" filled="f" stroked="f">
              <v:textbox inset="0,0,0,0">
                <w:txbxContent>
                  <w:p w14:paraId="41205E87" w14:textId="77777777" w:rsidR="00965534" w:rsidRDefault="00965534" w:rsidP="00965534">
                    <w:pPr>
                      <w:spacing w:before="20"/>
                      <w:ind w:left="20"/>
                      <w:jc w:val="center"/>
                      <w:rPr>
                        <w:sz w:val="16"/>
                      </w:rPr>
                    </w:pPr>
                    <w:r>
                      <w:rPr>
                        <w:color w:val="6A6A7B"/>
                        <w:sz w:val="16"/>
                      </w:rPr>
                      <w:t>Arizona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Department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of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Education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|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School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Safety</w:t>
                    </w:r>
                    <w:r>
                      <w:rPr>
                        <w:color w:val="6A6A7B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Unit</w:t>
                    </w:r>
                    <w:r>
                      <w:rPr>
                        <w:color w:val="6A6A7B"/>
                        <w:spacing w:val="42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|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September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pacing w:val="-4"/>
                        <w:sz w:val="16"/>
                      </w:rPr>
                      <w:t>2026</w:t>
                    </w:r>
                  </w:p>
                  <w:p w14:paraId="45518C24" w14:textId="50D2C6C5" w:rsidR="00541513" w:rsidRDefault="00541513" w:rsidP="000966BF">
                    <w:pPr>
                      <w:spacing w:before="20"/>
                      <w:ind w:left="20"/>
                      <w:jc w:val="center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5BC30" w14:textId="1DEBD27F" w:rsidR="00541513" w:rsidRDefault="007D2159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44416" behindDoc="1" locked="0" layoutInCell="1" allowOverlap="1" wp14:anchorId="2682BD15" wp14:editId="7CA20857">
              <wp:simplePos x="0" y="0"/>
              <wp:positionH relativeFrom="page">
                <wp:posOffset>7100596</wp:posOffset>
              </wp:positionH>
              <wp:positionV relativeFrom="page">
                <wp:posOffset>9727163</wp:posOffset>
              </wp:positionV>
              <wp:extent cx="569167" cy="147320"/>
              <wp:effectExtent l="0" t="0" r="0" b="0"/>
              <wp:wrapNone/>
              <wp:docPr id="120" name="Textbox 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9167" cy="147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62A27F" w14:textId="77777777" w:rsidR="00541513" w:rsidRDefault="004E7E10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color w:val="6A6A7B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6A6A7B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6A6A7B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6A6A7B"/>
                              <w:spacing w:val="-10"/>
                              <w:sz w:val="16"/>
                            </w:rPr>
                            <w:t>9</w:t>
                          </w:r>
                          <w:r>
                            <w:rPr>
                              <w:color w:val="6A6A7B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82BD15" id="_x0000_t202" coordsize="21600,21600" o:spt="202" path="m,l,21600r21600,l21600,xe">
              <v:stroke joinstyle="miter"/>
              <v:path gradientshapeok="t" o:connecttype="rect"/>
            </v:shapetype>
            <v:shape id="Textbox 120" o:spid="_x0000_s1064" type="#_x0000_t202" style="position:absolute;margin-left:559.1pt;margin-top:765.9pt;width:44.8pt;height:11.6pt;z-index:-2516720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" filled="f" stroked="f">
              <v:textbox inset="0,0,0,0">
                <w:txbxContent>
                  <w:p w14:paraId="0762A27F" w14:textId="77777777" w:rsidR="00541513" w:rsidRDefault="004E7E10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rPr>
                        <w:color w:val="6A6A7B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color w:val="6A6A7B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color w:val="6A6A7B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color w:val="6A6A7B"/>
                        <w:spacing w:val="-10"/>
                        <w:sz w:val="16"/>
                      </w:rPr>
                      <w:t>9</w:t>
                    </w:r>
                    <w:r>
                      <w:rPr>
                        <w:color w:val="6A6A7B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E7E10">
      <w:rPr>
        <w:noProof/>
      </w:rPr>
      <mc:AlternateContent>
        <mc:Choice Requires="wps">
          <w:drawing>
            <wp:anchor distT="0" distB="0" distL="0" distR="0" simplePos="0" relativeHeight="251632128" behindDoc="1" locked="0" layoutInCell="1" allowOverlap="1" wp14:anchorId="2682BD13" wp14:editId="2B463DC4">
              <wp:simplePos x="0" y="0"/>
              <wp:positionH relativeFrom="page">
                <wp:posOffset>0</wp:posOffset>
              </wp:positionH>
              <wp:positionV relativeFrom="page">
                <wp:posOffset>9723120</wp:posOffset>
              </wp:positionV>
              <wp:extent cx="7772146" cy="147320"/>
              <wp:effectExtent l="0" t="0" r="0" b="0"/>
              <wp:wrapNone/>
              <wp:docPr id="119" name="Textbox 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72146" cy="147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7A6004" w14:textId="77777777" w:rsidR="00965534" w:rsidRDefault="00965534" w:rsidP="00965534">
                          <w:pPr>
                            <w:spacing w:before="20"/>
                            <w:ind w:left="2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6A6A7B"/>
                              <w:sz w:val="16"/>
                            </w:rPr>
                            <w:t>Arizona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Department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of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Education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|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School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Safety</w:t>
                          </w:r>
                          <w:r>
                            <w:rPr>
                              <w:color w:val="6A6A7B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Unit</w:t>
                          </w:r>
                          <w:r>
                            <w:rPr>
                              <w:color w:val="6A6A7B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|</w:t>
                          </w:r>
                          <w:r>
                            <w:rPr>
                              <w:color w:val="6A6A7B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z w:val="16"/>
                            </w:rPr>
                            <w:t>September</w:t>
                          </w:r>
                          <w:r>
                            <w:rPr>
                              <w:color w:val="6A6A7B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A6A7B"/>
                              <w:spacing w:val="-4"/>
                              <w:sz w:val="16"/>
                            </w:rPr>
                            <w:t>2026</w:t>
                          </w:r>
                        </w:p>
                        <w:p w14:paraId="065A12D6" w14:textId="07C72F9D" w:rsidR="00541513" w:rsidRDefault="00541513" w:rsidP="000966BF">
                          <w:pPr>
                            <w:spacing w:before="20"/>
                            <w:ind w:left="20"/>
                            <w:jc w:val="center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682BD13" id="Textbox 119" o:spid="_x0000_s1065" type="#_x0000_t202" style="position:absolute;margin-left:0;margin-top:765.6pt;width:612pt;height:11.6pt;z-index:-2516843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" filled="f" stroked="f">
              <v:textbox inset="0,0,0,0">
                <w:txbxContent>
                  <w:p w14:paraId="7F7A6004" w14:textId="77777777" w:rsidR="00965534" w:rsidRDefault="00965534" w:rsidP="00965534">
                    <w:pPr>
                      <w:spacing w:before="20"/>
                      <w:ind w:left="20"/>
                      <w:jc w:val="center"/>
                      <w:rPr>
                        <w:sz w:val="16"/>
                      </w:rPr>
                    </w:pPr>
                    <w:r>
                      <w:rPr>
                        <w:color w:val="6A6A7B"/>
                        <w:sz w:val="16"/>
                      </w:rPr>
                      <w:t>Arizona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Department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of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Education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|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School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Safety</w:t>
                    </w:r>
                    <w:r>
                      <w:rPr>
                        <w:color w:val="6A6A7B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Unit</w:t>
                    </w:r>
                    <w:r>
                      <w:rPr>
                        <w:color w:val="6A6A7B"/>
                        <w:spacing w:val="42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|</w:t>
                    </w:r>
                    <w:r>
                      <w:rPr>
                        <w:color w:val="6A6A7B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z w:val="16"/>
                      </w:rPr>
                      <w:t>September</w:t>
                    </w:r>
                    <w:r>
                      <w:rPr>
                        <w:color w:val="6A6A7B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6A6A7B"/>
                        <w:spacing w:val="-4"/>
                        <w:sz w:val="16"/>
                      </w:rPr>
                      <w:t>2026</w:t>
                    </w:r>
                  </w:p>
                  <w:p w14:paraId="065A12D6" w14:textId="07C72F9D" w:rsidR="00541513" w:rsidRDefault="00541513" w:rsidP="000966BF">
                    <w:pPr>
                      <w:spacing w:before="20"/>
                      <w:ind w:left="20"/>
                      <w:jc w:val="center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B96D0" w14:textId="77777777" w:rsidR="00C67B28" w:rsidRDefault="00C67B28">
      <w:r>
        <w:separator/>
      </w:r>
    </w:p>
  </w:footnote>
  <w:footnote w:type="continuationSeparator" w:id="0">
    <w:p w14:paraId="4DA40F39" w14:textId="77777777" w:rsidR="00C67B28" w:rsidRDefault="00C67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1EF1D" w14:textId="0E42DBD4" w:rsidR="00541513" w:rsidRDefault="00D8119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5920" behindDoc="1" locked="0" layoutInCell="1" allowOverlap="1" wp14:anchorId="2682BCD5" wp14:editId="1078B45B">
              <wp:simplePos x="0" y="0"/>
              <wp:positionH relativeFrom="page">
                <wp:posOffset>657698</wp:posOffset>
              </wp:positionH>
              <wp:positionV relativeFrom="page">
                <wp:posOffset>450215</wp:posOffset>
              </wp:positionV>
              <wp:extent cx="6934835" cy="36068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34835" cy="3606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994309" w14:textId="7012A264" w:rsidR="00541513" w:rsidRPr="00D81198" w:rsidRDefault="004E7E10">
                          <w:pPr>
                            <w:tabs>
                              <w:tab w:val="left" w:pos="776"/>
                            </w:tabs>
                            <w:spacing w:before="20"/>
                            <w:ind w:left="20"/>
                            <w:rPr>
                              <w:sz w:val="40"/>
                              <w:szCs w:val="40"/>
                            </w:rPr>
                          </w:pPr>
                          <w:r w:rsidRPr="00D81198">
                            <w:rPr>
                              <w:color w:val="FFFFFF"/>
                              <w:position w:val="1"/>
                              <w:sz w:val="40"/>
                              <w:szCs w:val="40"/>
                            </w:rPr>
                            <w:tab/>
                          </w:r>
                          <w:r w:rsidRPr="00D81198">
                            <w:rPr>
                              <w:color w:val="1B2A49"/>
                              <w:sz w:val="40"/>
                              <w:szCs w:val="40"/>
                            </w:rPr>
                            <w:t>TABLE</w:t>
                          </w:r>
                          <w:r w:rsidRPr="00D81198">
                            <w:rPr>
                              <w:color w:val="1B2A49"/>
                              <w:spacing w:val="18"/>
                              <w:sz w:val="40"/>
                              <w:szCs w:val="40"/>
                            </w:rPr>
                            <w:t xml:space="preserve"> </w:t>
                          </w:r>
                          <w:r w:rsidRPr="00D81198">
                            <w:rPr>
                              <w:color w:val="1B2A49"/>
                              <w:sz w:val="40"/>
                              <w:szCs w:val="40"/>
                            </w:rPr>
                            <w:t>OF</w:t>
                          </w:r>
                          <w:r w:rsidRPr="00D81198">
                            <w:rPr>
                              <w:color w:val="1B2A49"/>
                              <w:spacing w:val="18"/>
                              <w:sz w:val="40"/>
                              <w:szCs w:val="40"/>
                            </w:rPr>
                            <w:t xml:space="preserve"> </w:t>
                          </w:r>
                          <w:r w:rsidRPr="00D81198">
                            <w:rPr>
                              <w:color w:val="1B2A49"/>
                              <w:spacing w:val="-2"/>
                              <w:sz w:val="40"/>
                              <w:szCs w:val="40"/>
                            </w:rPr>
                            <w:t>CONTENTS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82BCD5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0" type="#_x0000_t202" style="position:absolute;margin-left:51.8pt;margin-top:35.45pt;width:546.05pt;height:28.4pt;z-index:-25165056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" filled="f" stroked="f">
              <v:textbox inset="0,0,0,0">
                <w:txbxContent>
                  <w:p w14:paraId="09994309" w14:textId="7012A264" w:rsidR="00541513" w:rsidRPr="00D81198" w:rsidRDefault="004E7E10">
                    <w:pPr>
                      <w:tabs>
                        <w:tab w:val="left" w:pos="776"/>
                      </w:tabs>
                      <w:spacing w:before="20"/>
                      <w:ind w:left="20"/>
                      <w:rPr>
                        <w:sz w:val="40"/>
                        <w:szCs w:val="40"/>
                      </w:rPr>
                    </w:pPr>
                    <w:r w:rsidRPr="00D81198">
                      <w:rPr>
                        <w:color w:val="FFFFFF"/>
                        <w:position w:val="1"/>
                        <w:sz w:val="40"/>
                        <w:szCs w:val="40"/>
                      </w:rPr>
                      <w:tab/>
                    </w:r>
                    <w:r w:rsidRPr="00D81198">
                      <w:rPr>
                        <w:color w:val="1B2A49"/>
                        <w:sz w:val="40"/>
                        <w:szCs w:val="40"/>
                      </w:rPr>
                      <w:t>TABLE</w:t>
                    </w:r>
                    <w:r w:rsidRPr="00D81198">
                      <w:rPr>
                        <w:color w:val="1B2A49"/>
                        <w:spacing w:val="18"/>
                        <w:sz w:val="40"/>
                        <w:szCs w:val="40"/>
                      </w:rPr>
                      <w:t xml:space="preserve"> </w:t>
                    </w:r>
                    <w:r w:rsidRPr="00D81198">
                      <w:rPr>
                        <w:color w:val="1B2A49"/>
                        <w:sz w:val="40"/>
                        <w:szCs w:val="40"/>
                      </w:rPr>
                      <w:t>OF</w:t>
                    </w:r>
                    <w:r w:rsidRPr="00D81198">
                      <w:rPr>
                        <w:color w:val="1B2A49"/>
                        <w:spacing w:val="18"/>
                        <w:sz w:val="40"/>
                        <w:szCs w:val="40"/>
                      </w:rPr>
                      <w:t xml:space="preserve"> </w:t>
                    </w:r>
                    <w:r w:rsidRPr="00D81198">
                      <w:rPr>
                        <w:color w:val="1B2A49"/>
                        <w:spacing w:val="-2"/>
                        <w:sz w:val="40"/>
                        <w:szCs w:val="40"/>
                      </w:rPr>
                      <w:t>CONTENTS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411D4">
      <w:rPr>
        <w:noProof/>
      </w:rPr>
      <mc:AlternateContent>
        <mc:Choice Requires="wps">
          <w:drawing>
            <wp:anchor distT="0" distB="0" distL="0" distR="0" simplePos="0" relativeHeight="251663872" behindDoc="1" locked="0" layoutInCell="1" allowOverlap="1" wp14:anchorId="2682BCD3" wp14:editId="41B3BF83">
              <wp:simplePos x="0" y="0"/>
              <wp:positionH relativeFrom="page">
                <wp:posOffset>571500</wp:posOffset>
              </wp:positionH>
              <wp:positionV relativeFrom="page">
                <wp:posOffset>942975</wp:posOffset>
              </wp:positionV>
              <wp:extent cx="6629400" cy="1905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29400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30034" h="19050">
                            <a:moveTo>
                              <a:pt x="6629410" y="19050"/>
                            </a:moveTo>
                            <a:lnTo>
                              <a:pt x="0" y="19050"/>
                            </a:lnTo>
                            <a:lnTo>
                              <a:pt x="0" y="0"/>
                            </a:lnTo>
                            <a:lnTo>
                              <a:pt x="6629410" y="0"/>
                            </a:lnTo>
                            <a:lnTo>
                              <a:pt x="6629410" y="19050"/>
                            </a:lnTo>
                            <a:close/>
                          </a:path>
                        </a:pathLst>
                      </a:custGeom>
                      <a:solidFill>
                        <a:srgbClr val="CA5F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1C040B" id="Graphic 5" o:spid="_x0000_s1026" style="position:absolute;margin-left:45pt;margin-top:74.25pt;width:522pt;height:1.5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30034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" path="m6629410,19050l,19050,,,6629410,r,19050xe" fillcolor="#ca5f14" stroked="f">
              <v:path arrowok="t"/>
              <w10:wrap anchorx="page" anchory="page"/>
            </v:shape>
          </w:pict>
        </mc:Fallback>
      </mc:AlternateContent>
    </w:r>
    <w:r w:rsidR="004E7E10">
      <w:rPr>
        <w:noProof/>
      </w:rPr>
      <mc:AlternateContent>
        <mc:Choice Requires="wps">
          <w:drawing>
            <wp:anchor distT="0" distB="0" distL="0" distR="0" simplePos="0" relativeHeight="251617792" behindDoc="1" locked="0" layoutInCell="1" allowOverlap="1" wp14:anchorId="2682BCD1" wp14:editId="4E15CE5E">
              <wp:simplePos x="0" y="0"/>
              <wp:positionH relativeFrom="page">
                <wp:posOffset>571500</wp:posOffset>
              </wp:positionH>
              <wp:positionV relativeFrom="page">
                <wp:posOffset>380999</wp:posOffset>
              </wp:positionV>
              <wp:extent cx="476250" cy="47625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76250" cy="4762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76250" h="476250">
                            <a:moveTo>
                              <a:pt x="428625" y="476250"/>
                            </a:moveTo>
                            <a:lnTo>
                              <a:pt x="47625" y="476250"/>
                            </a:lnTo>
                            <a:lnTo>
                              <a:pt x="29087" y="472507"/>
                            </a:lnTo>
                            <a:lnTo>
                              <a:pt x="13949" y="462300"/>
                            </a:lnTo>
                            <a:lnTo>
                              <a:pt x="3742" y="447162"/>
                            </a:lnTo>
                            <a:lnTo>
                              <a:pt x="0" y="428625"/>
                            </a:lnTo>
                            <a:lnTo>
                              <a:pt x="0" y="47625"/>
                            </a:lnTo>
                            <a:lnTo>
                              <a:pt x="3742" y="29087"/>
                            </a:lnTo>
                            <a:lnTo>
                              <a:pt x="13949" y="13949"/>
                            </a:lnTo>
                            <a:lnTo>
                              <a:pt x="29087" y="3742"/>
                            </a:lnTo>
                            <a:lnTo>
                              <a:pt x="47625" y="0"/>
                            </a:lnTo>
                            <a:lnTo>
                              <a:pt x="428625" y="0"/>
                            </a:lnTo>
                            <a:lnTo>
                              <a:pt x="447162" y="3742"/>
                            </a:lnTo>
                            <a:lnTo>
                              <a:pt x="462300" y="13949"/>
                            </a:lnTo>
                            <a:lnTo>
                              <a:pt x="472507" y="29087"/>
                            </a:lnTo>
                            <a:lnTo>
                              <a:pt x="476250" y="47625"/>
                            </a:lnTo>
                            <a:lnTo>
                              <a:pt x="476250" y="428625"/>
                            </a:lnTo>
                            <a:lnTo>
                              <a:pt x="472507" y="447162"/>
                            </a:lnTo>
                            <a:lnTo>
                              <a:pt x="462300" y="462300"/>
                            </a:lnTo>
                            <a:lnTo>
                              <a:pt x="447162" y="472507"/>
                            </a:lnTo>
                            <a:lnTo>
                              <a:pt x="428625" y="476250"/>
                            </a:lnTo>
                            <a:close/>
                          </a:path>
                        </a:pathLst>
                      </a:custGeom>
                      <a:solidFill>
                        <a:srgbClr val="CA5F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B7F980" id="Graphic 4" o:spid="_x0000_s1026" style="position:absolute;margin-left:45pt;margin-top:30pt;width:37.5pt;height:37.5pt;z-index:-25169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76250,47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" path="m428625,476250r-381000,l29087,472507,13949,462300,3742,447162,,428625,,47625,3742,29087,13949,13949,29087,3742,47625,,428625,r18537,3742l462300,13949r10207,15138l476250,47625r,381000l472507,447162r-10207,15138l447162,472507r-18537,3743xe" fillcolor="#ca5f14" stroked="f">
              <v:path arrowok="t"/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05F28" w14:textId="370EC218" w:rsidR="00541513" w:rsidRDefault="00FE0D3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11648" behindDoc="1" locked="0" layoutInCell="1" allowOverlap="1" wp14:anchorId="2682BD19" wp14:editId="1C9824DA">
              <wp:simplePos x="0" y="0"/>
              <wp:positionH relativeFrom="page">
                <wp:posOffset>571500</wp:posOffset>
              </wp:positionH>
              <wp:positionV relativeFrom="page">
                <wp:posOffset>941705</wp:posOffset>
              </wp:positionV>
              <wp:extent cx="6629400" cy="19050"/>
              <wp:effectExtent l="0" t="0" r="0" b="0"/>
              <wp:wrapNone/>
              <wp:docPr id="126" name="Graphic 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29400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29400" h="19050">
                            <a:moveTo>
                              <a:pt x="6629400" y="19050"/>
                            </a:moveTo>
                            <a:lnTo>
                              <a:pt x="0" y="19050"/>
                            </a:lnTo>
                            <a:lnTo>
                              <a:pt x="0" y="0"/>
                            </a:lnTo>
                            <a:lnTo>
                              <a:pt x="6629400" y="0"/>
                            </a:lnTo>
                            <a:lnTo>
                              <a:pt x="6629400" y="19050"/>
                            </a:lnTo>
                            <a:close/>
                          </a:path>
                        </a:pathLst>
                      </a:custGeom>
                      <a:solidFill>
                        <a:srgbClr val="CB601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7334F2" id="Graphic 126" o:spid="_x0000_s1026" style="position:absolute;margin-left:45pt;margin-top:74.15pt;width:522pt;height:1.5pt;z-index:-25170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294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" path="m6629400,19050l,19050,,,6629400,r,19050xe" fillcolor="#cb6015" stroked="f">
              <v:path arrowok="t"/>
              <w10:wrap anchorx="page" anchory="page"/>
            </v:shape>
          </w:pict>
        </mc:Fallback>
      </mc:AlternateContent>
    </w:r>
    <w:r w:rsidR="002E1CE1">
      <w:rPr>
        <w:noProof/>
      </w:rPr>
      <mc:AlternateContent>
        <mc:Choice Requires="wps">
          <w:drawing>
            <wp:anchor distT="0" distB="0" distL="0" distR="0" simplePos="0" relativeHeight="251612672" behindDoc="1" locked="0" layoutInCell="1" allowOverlap="1" wp14:anchorId="2682BD1D" wp14:editId="37678F96">
              <wp:simplePos x="0" y="0"/>
              <wp:positionH relativeFrom="page">
                <wp:posOffset>1129004</wp:posOffset>
              </wp:positionH>
              <wp:positionV relativeFrom="page">
                <wp:posOffset>443204</wp:posOffset>
              </wp:positionV>
              <wp:extent cx="6424127" cy="330200"/>
              <wp:effectExtent l="0" t="0" r="0" b="0"/>
              <wp:wrapNone/>
              <wp:docPr id="128" name="Textbox 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24127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70CF27" w14:textId="77777777" w:rsidR="00541513" w:rsidRDefault="004E7E10">
                          <w:pPr>
                            <w:spacing w:before="20"/>
                            <w:ind w:left="20"/>
                            <w:rPr>
                              <w:sz w:val="40"/>
                            </w:rPr>
                          </w:pPr>
                          <w:r>
                            <w:rPr>
                              <w:color w:val="1B294A"/>
                              <w:sz w:val="40"/>
                            </w:rPr>
                            <w:t>EOP</w:t>
                          </w:r>
                          <w:r>
                            <w:rPr>
                              <w:color w:val="1B294A"/>
                              <w:spacing w:val="-4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color w:val="1B294A"/>
                              <w:sz w:val="40"/>
                            </w:rPr>
                            <w:t>ACTIVATION</w:t>
                          </w:r>
                          <w:r>
                            <w:rPr>
                              <w:color w:val="1B294A"/>
                              <w:spacing w:val="-3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color w:val="1B294A"/>
                              <w:spacing w:val="-2"/>
                              <w:sz w:val="40"/>
                            </w:rPr>
                            <w:t>AUTHORITY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82BD1D" id="_x0000_t202" coordsize="21600,21600" o:spt="202" path="m,l,21600r21600,l21600,xe">
              <v:stroke joinstyle="miter"/>
              <v:path gradientshapeok="t" o:connecttype="rect"/>
            </v:shapetype>
            <v:shape id="Textbox 128" o:spid="_x0000_s1066" type="#_x0000_t202" style="position:absolute;margin-left:88.9pt;margin-top:34.9pt;width:505.85pt;height:26pt;z-index:-25170380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" filled="f" stroked="f">
              <v:textbox inset="0,0,0,0">
                <w:txbxContent>
                  <w:p w14:paraId="1B70CF27" w14:textId="77777777" w:rsidR="00541513" w:rsidRDefault="004E7E10">
                    <w:pPr>
                      <w:spacing w:before="20"/>
                      <w:ind w:left="20"/>
                      <w:rPr>
                        <w:sz w:val="40"/>
                      </w:rPr>
                    </w:pPr>
                    <w:r>
                      <w:rPr>
                        <w:color w:val="1B294A"/>
                        <w:sz w:val="40"/>
                      </w:rPr>
                      <w:t>EOP</w:t>
                    </w:r>
                    <w:r>
                      <w:rPr>
                        <w:color w:val="1B294A"/>
                        <w:spacing w:val="-4"/>
                        <w:sz w:val="40"/>
                      </w:rPr>
                      <w:t xml:space="preserve"> </w:t>
                    </w:r>
                    <w:r>
                      <w:rPr>
                        <w:color w:val="1B294A"/>
                        <w:sz w:val="40"/>
                      </w:rPr>
                      <w:t>ACTIVATION</w:t>
                    </w:r>
                    <w:r>
                      <w:rPr>
                        <w:color w:val="1B294A"/>
                        <w:spacing w:val="-3"/>
                        <w:sz w:val="40"/>
                      </w:rPr>
                      <w:t xml:space="preserve"> </w:t>
                    </w:r>
                    <w:r>
                      <w:rPr>
                        <w:color w:val="1B294A"/>
                        <w:spacing w:val="-2"/>
                        <w:sz w:val="40"/>
                      </w:rPr>
                      <w:t>AUTHORITY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E7E10">
      <w:rPr>
        <w:noProof/>
      </w:rPr>
      <mc:AlternateContent>
        <mc:Choice Requires="wps">
          <w:drawing>
            <wp:anchor distT="0" distB="0" distL="0" distR="0" simplePos="0" relativeHeight="251610624" behindDoc="1" locked="0" layoutInCell="1" allowOverlap="1" wp14:anchorId="2682BD17" wp14:editId="62F643E9">
              <wp:simplePos x="0" y="0"/>
              <wp:positionH relativeFrom="page">
                <wp:posOffset>571500</wp:posOffset>
              </wp:positionH>
              <wp:positionV relativeFrom="page">
                <wp:posOffset>381000</wp:posOffset>
              </wp:positionV>
              <wp:extent cx="476250" cy="476250"/>
              <wp:effectExtent l="0" t="0" r="0" b="0"/>
              <wp:wrapNone/>
              <wp:docPr id="125" name="Graphic 1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76250" cy="4762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76250" h="476250">
                            <a:moveTo>
                              <a:pt x="428625" y="476250"/>
                            </a:moveTo>
                            <a:lnTo>
                              <a:pt x="47625" y="476250"/>
                            </a:lnTo>
                            <a:lnTo>
                              <a:pt x="29087" y="472507"/>
                            </a:lnTo>
                            <a:lnTo>
                              <a:pt x="13949" y="462300"/>
                            </a:lnTo>
                            <a:lnTo>
                              <a:pt x="3742" y="447162"/>
                            </a:lnTo>
                            <a:lnTo>
                              <a:pt x="0" y="428625"/>
                            </a:lnTo>
                            <a:lnTo>
                              <a:pt x="0" y="47625"/>
                            </a:lnTo>
                            <a:lnTo>
                              <a:pt x="3742" y="29087"/>
                            </a:lnTo>
                            <a:lnTo>
                              <a:pt x="13949" y="13949"/>
                            </a:lnTo>
                            <a:lnTo>
                              <a:pt x="29087" y="3742"/>
                            </a:lnTo>
                            <a:lnTo>
                              <a:pt x="47625" y="0"/>
                            </a:lnTo>
                            <a:lnTo>
                              <a:pt x="428625" y="0"/>
                            </a:lnTo>
                            <a:lnTo>
                              <a:pt x="447162" y="3742"/>
                            </a:lnTo>
                            <a:lnTo>
                              <a:pt x="462300" y="13949"/>
                            </a:lnTo>
                            <a:lnTo>
                              <a:pt x="472507" y="29087"/>
                            </a:lnTo>
                            <a:lnTo>
                              <a:pt x="476250" y="47625"/>
                            </a:lnTo>
                            <a:lnTo>
                              <a:pt x="476250" y="428625"/>
                            </a:lnTo>
                            <a:lnTo>
                              <a:pt x="472507" y="447162"/>
                            </a:lnTo>
                            <a:lnTo>
                              <a:pt x="462300" y="462300"/>
                            </a:lnTo>
                            <a:lnTo>
                              <a:pt x="447162" y="472507"/>
                            </a:lnTo>
                            <a:lnTo>
                              <a:pt x="428625" y="476250"/>
                            </a:lnTo>
                            <a:close/>
                          </a:path>
                        </a:pathLst>
                      </a:custGeom>
                      <a:solidFill>
                        <a:srgbClr val="CB601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50B6AD6" id="Graphic 125" o:spid="_x0000_s1026" style="position:absolute;margin-left:45pt;margin-top:30pt;width:37.5pt;height:37.5pt;z-index:-25170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76250,47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" path="m428625,476250r-381000,l29087,472507,13949,462300,3742,447162,,428625,,47625,3742,29087,13949,13949,29087,3742,47625,,428625,r18537,3742l462300,13949r10207,15138l476250,47625r,381000l472507,447162r-10207,15138l447162,472507r-18537,3743xe" fillcolor="#cb6015" stroked="f">
              <v:path arrowok="t"/>
              <w10:wrap anchorx="page" anchory="page"/>
            </v:shape>
          </w:pict>
        </mc:Fallback>
      </mc:AlternateContent>
    </w:r>
    <w:r w:rsidR="004E7E10">
      <w:rPr>
        <w:noProof/>
      </w:rPr>
      <mc:AlternateContent>
        <mc:Choice Requires="wps">
          <w:drawing>
            <wp:anchor distT="0" distB="0" distL="0" distR="0" simplePos="0" relativeHeight="251629056" behindDoc="1" locked="0" layoutInCell="1" allowOverlap="1" wp14:anchorId="2682BD1B" wp14:editId="1384D01B">
              <wp:simplePos x="0" y="0"/>
              <wp:positionH relativeFrom="page">
                <wp:posOffset>649585</wp:posOffset>
              </wp:positionH>
              <wp:positionV relativeFrom="page">
                <wp:posOffset>444689</wp:posOffset>
              </wp:positionV>
              <wp:extent cx="320040" cy="330200"/>
              <wp:effectExtent l="0" t="0" r="0" b="0"/>
              <wp:wrapNone/>
              <wp:docPr id="127" name="Textbox 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0040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55CFC0" w14:textId="20A19380" w:rsidR="00541513" w:rsidRDefault="004E7E10">
                          <w:pPr>
                            <w:spacing w:before="20"/>
                            <w:ind w:left="20"/>
                            <w:rPr>
                              <w:sz w:val="40"/>
                            </w:rPr>
                          </w:pPr>
                          <w:r>
                            <w:rPr>
                              <w:color w:val="FFFFFF"/>
                              <w:spacing w:val="-5"/>
                              <w:sz w:val="40"/>
                            </w:rPr>
                            <w:t>0</w:t>
                          </w:r>
                          <w:r w:rsidR="00E83827">
                            <w:rPr>
                              <w:color w:val="FFFFFF"/>
                              <w:spacing w:val="-5"/>
                              <w:sz w:val="40"/>
                            </w:rPr>
                            <w:t>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82BD1B" id="Textbox 127" o:spid="_x0000_s1067" type="#_x0000_t202" style="position:absolute;margin-left:51.15pt;margin-top:35pt;width:25.2pt;height:26pt;z-index:-25168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" filled="f" stroked="f">
              <v:textbox inset="0,0,0,0">
                <w:txbxContent>
                  <w:p w14:paraId="2855CFC0" w14:textId="20A19380" w:rsidR="00541513" w:rsidRDefault="004E7E10">
                    <w:pPr>
                      <w:spacing w:before="20"/>
                      <w:ind w:left="20"/>
                      <w:rPr>
                        <w:sz w:val="40"/>
                      </w:rPr>
                    </w:pPr>
                    <w:r>
                      <w:rPr>
                        <w:color w:val="FFFFFF"/>
                        <w:spacing w:val="-5"/>
                        <w:sz w:val="40"/>
                      </w:rPr>
                      <w:t>0</w:t>
                    </w:r>
                    <w:r w:rsidR="00E83827">
                      <w:rPr>
                        <w:color w:val="FFFFFF"/>
                        <w:spacing w:val="-5"/>
                        <w:sz w:val="40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39416" w14:textId="7717664F" w:rsidR="009236D2" w:rsidRDefault="00FE0D30" w:rsidP="00FE0D30">
    <w:pPr>
      <w:spacing w:line="278" w:lineRule="auto"/>
      <w:ind w:left="1439"/>
      <w:rPr>
        <w:sz w:val="40"/>
      </w:rPr>
    </w:pPr>
    <w:r>
      <w:rPr>
        <w:noProof/>
        <w:sz w:val="40"/>
      </w:rPr>
      <mc:AlternateContent>
        <mc:Choice Requires="wps">
          <w:drawing>
            <wp:anchor distT="0" distB="0" distL="0" distR="0" simplePos="0" relativeHeight="251655680" behindDoc="1" locked="0" layoutInCell="1" allowOverlap="1" wp14:anchorId="4E5D7FA7" wp14:editId="53B0A98F">
              <wp:simplePos x="0" y="0"/>
              <wp:positionH relativeFrom="page">
                <wp:posOffset>571500</wp:posOffset>
              </wp:positionH>
              <wp:positionV relativeFrom="paragraph">
                <wp:posOffset>701675</wp:posOffset>
              </wp:positionV>
              <wp:extent cx="6629400" cy="19050"/>
              <wp:effectExtent l="0" t="0" r="0" b="0"/>
              <wp:wrapNone/>
              <wp:docPr id="87950720" name="Graphic 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29400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29400" h="19050">
                            <a:moveTo>
                              <a:pt x="6629400" y="19050"/>
                            </a:moveTo>
                            <a:lnTo>
                              <a:pt x="0" y="19050"/>
                            </a:lnTo>
                            <a:lnTo>
                              <a:pt x="0" y="0"/>
                            </a:lnTo>
                            <a:lnTo>
                              <a:pt x="6629400" y="0"/>
                            </a:lnTo>
                            <a:lnTo>
                              <a:pt x="6629400" y="19050"/>
                            </a:lnTo>
                            <a:close/>
                          </a:path>
                        </a:pathLst>
                      </a:custGeom>
                      <a:solidFill>
                        <a:srgbClr val="E76A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FA8207" id="Graphic 136" o:spid="_x0000_s1026" style="position:absolute;margin-left:45pt;margin-top:55.25pt;width:522pt;height:1.5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" path="m6629400,19050l,19050,,,6629400,r,19050xe" fillcolor="#e76a2e" stroked="f">
              <v:path arrowok="t"/>
              <w10:wrap anchorx="page"/>
            </v:shape>
          </w:pict>
        </mc:Fallback>
      </mc:AlternateContent>
    </w:r>
    <w:r>
      <w:rPr>
        <w:noProof/>
        <w:sz w:val="40"/>
      </w:rPr>
      <mc:AlternateContent>
        <mc:Choice Requires="wpg">
          <w:drawing>
            <wp:anchor distT="0" distB="0" distL="0" distR="0" simplePos="0" relativeHeight="251633152" behindDoc="0" locked="0" layoutInCell="1" allowOverlap="1" wp14:anchorId="4A14FBF7" wp14:editId="40BC44BF">
              <wp:simplePos x="0" y="0"/>
              <wp:positionH relativeFrom="page">
                <wp:posOffset>574158</wp:posOffset>
              </wp:positionH>
              <wp:positionV relativeFrom="paragraph">
                <wp:posOffset>83658</wp:posOffset>
              </wp:positionV>
              <wp:extent cx="476250" cy="486410"/>
              <wp:effectExtent l="0" t="0" r="0" b="8890"/>
              <wp:wrapNone/>
              <wp:docPr id="1710170630" name="Group 17101706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76250" cy="486410"/>
                        <a:chOff x="0" y="-10633"/>
                        <a:chExt cx="476250" cy="486883"/>
                      </a:xfrm>
                    </wpg:grpSpPr>
                    <wps:wsp>
                      <wps:cNvPr id="1198512281" name="Graphic 134"/>
                      <wps:cNvSpPr/>
                      <wps:spPr>
                        <a:xfrm>
                          <a:off x="0" y="0"/>
                          <a:ext cx="476250" cy="476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0" h="476250">
                              <a:moveTo>
                                <a:pt x="428625" y="476250"/>
                              </a:moveTo>
                              <a:lnTo>
                                <a:pt x="47625" y="476250"/>
                              </a:lnTo>
                              <a:lnTo>
                                <a:pt x="29087" y="472507"/>
                              </a:lnTo>
                              <a:lnTo>
                                <a:pt x="13949" y="462300"/>
                              </a:lnTo>
                              <a:lnTo>
                                <a:pt x="3742" y="447162"/>
                              </a:lnTo>
                              <a:lnTo>
                                <a:pt x="0" y="428625"/>
                              </a:lnTo>
                              <a:lnTo>
                                <a:pt x="0" y="47625"/>
                              </a:lnTo>
                              <a:lnTo>
                                <a:pt x="3742" y="29087"/>
                              </a:lnTo>
                              <a:lnTo>
                                <a:pt x="13949" y="13949"/>
                              </a:lnTo>
                              <a:lnTo>
                                <a:pt x="29087" y="3742"/>
                              </a:lnTo>
                              <a:lnTo>
                                <a:pt x="47625" y="0"/>
                              </a:lnTo>
                              <a:lnTo>
                                <a:pt x="428625" y="0"/>
                              </a:lnTo>
                              <a:lnTo>
                                <a:pt x="447162" y="3742"/>
                              </a:lnTo>
                              <a:lnTo>
                                <a:pt x="462300" y="13949"/>
                              </a:lnTo>
                              <a:lnTo>
                                <a:pt x="472507" y="29087"/>
                              </a:lnTo>
                              <a:lnTo>
                                <a:pt x="476250" y="47625"/>
                              </a:lnTo>
                              <a:lnTo>
                                <a:pt x="476250" y="428625"/>
                              </a:lnTo>
                              <a:lnTo>
                                <a:pt x="472507" y="447162"/>
                              </a:lnTo>
                              <a:lnTo>
                                <a:pt x="462300" y="462300"/>
                              </a:lnTo>
                              <a:lnTo>
                                <a:pt x="447162" y="472507"/>
                              </a:lnTo>
                              <a:lnTo>
                                <a:pt x="428625" y="4762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601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0027645" name="Textbox 135"/>
                      <wps:cNvSpPr txBox="1"/>
                      <wps:spPr>
                        <a:xfrm>
                          <a:off x="0" y="-10633"/>
                          <a:ext cx="476250" cy="476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7E90E2" w14:textId="105ACE1B" w:rsidR="009236D2" w:rsidRDefault="00E83827" w:rsidP="009236D2">
                            <w:pPr>
                              <w:spacing w:before="120"/>
                              <w:ind w:left="142"/>
                              <w:rPr>
                                <w:sz w:val="4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40"/>
                              </w:rPr>
                              <w:t>09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A14FBF7" id="Group 1710170630" o:spid="_x0000_s1070" style="position:absolute;left:0;text-align:left;margin-left:45.2pt;margin-top:6.6pt;width:37.5pt;height:38.3pt;z-index:251633152;mso-wrap-distance-left:0;mso-wrap-distance-right:0;mso-position-horizontal-relative:page;mso-height-relative:margin" coordorigin=",-10633" coordsize="476250,486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">
              <v:shape id="Graphic 134" o:spid="_x0000_s1071" style="position:absolute;width:476250;height:476250;visibility:visible;mso-wrap-style:square;v-text-anchor:top" coordsize="476250,476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" path="m428625,476250r-381000,l29087,472507,13949,462300,3742,447162,,428625,,47625,3742,29087,13949,13949,29087,3742,47625,,428625,r18537,3742l462300,13949r10207,15138l476250,47625r,381000l472507,447162r-10207,15138l447162,472507r-18537,3743xe" fillcolor="#cb6015" stroked="f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35" o:spid="_x0000_s1072" type="#_x0000_t202" style="position:absolute;top:-10633;width:476250;height:476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" filled="f" stroked="f">
                <v:textbox inset="0,0,0,0">
                  <w:txbxContent>
                    <w:p w14:paraId="0D7E90E2" w14:textId="105ACE1B" w:rsidR="009236D2" w:rsidRDefault="00E83827" w:rsidP="009236D2">
                      <w:pPr>
                        <w:spacing w:before="120"/>
                        <w:ind w:left="142"/>
                        <w:rPr>
                          <w:sz w:val="40"/>
                        </w:rPr>
                      </w:pPr>
                      <w:r>
                        <w:rPr>
                          <w:color w:val="FFFFFF"/>
                          <w:spacing w:val="-5"/>
                          <w:sz w:val="40"/>
                        </w:rPr>
                        <w:t>09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="009236D2">
      <w:rPr>
        <w:color w:val="1B294A"/>
        <w:sz w:val="40"/>
      </w:rPr>
      <w:t>COMMUNICATIONS</w:t>
    </w:r>
    <w:r w:rsidR="009236D2">
      <w:rPr>
        <w:color w:val="1B294A"/>
        <w:spacing w:val="-7"/>
        <w:sz w:val="40"/>
      </w:rPr>
      <w:t xml:space="preserve"> </w:t>
    </w:r>
    <w:r w:rsidR="009236D2">
      <w:rPr>
        <w:color w:val="1B294A"/>
        <w:sz w:val="40"/>
      </w:rPr>
      <w:t>AND</w:t>
    </w:r>
    <w:r w:rsidR="009236D2">
      <w:rPr>
        <w:color w:val="1B294A"/>
        <w:spacing w:val="-7"/>
        <w:sz w:val="40"/>
      </w:rPr>
      <w:t xml:space="preserve"> </w:t>
    </w:r>
    <w:r w:rsidR="009236D2">
      <w:rPr>
        <w:color w:val="1B294A"/>
        <w:sz w:val="40"/>
      </w:rPr>
      <w:t xml:space="preserve">EMERGENCY </w:t>
    </w:r>
    <w:r w:rsidR="009236D2">
      <w:rPr>
        <w:color w:val="1B294A"/>
        <w:spacing w:val="-2"/>
        <w:sz w:val="40"/>
      </w:rPr>
      <w:t>NOTIFICATIONS</w:t>
    </w:r>
  </w:p>
  <w:p w14:paraId="428F8C83" w14:textId="722B02CD" w:rsidR="00541513" w:rsidRDefault="00541513">
    <w:pPr>
      <w:pStyle w:val="BodyText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1C2DF" w14:textId="065E3238" w:rsidR="00541513" w:rsidRDefault="003D6E2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25984" behindDoc="1" locked="0" layoutInCell="1" allowOverlap="1" wp14:anchorId="2682BD2D" wp14:editId="463134EE">
              <wp:simplePos x="0" y="0"/>
              <wp:positionH relativeFrom="page">
                <wp:posOffset>1128395</wp:posOffset>
              </wp:positionH>
              <wp:positionV relativeFrom="page">
                <wp:posOffset>448310</wp:posOffset>
              </wp:positionV>
              <wp:extent cx="6512560" cy="330200"/>
              <wp:effectExtent l="0" t="0" r="0" b="0"/>
              <wp:wrapNone/>
              <wp:docPr id="140" name="Textbox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12560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ED102E" w14:textId="42E40F3B" w:rsidR="00541513" w:rsidRPr="00EE669E" w:rsidRDefault="003C671F">
                          <w:pPr>
                            <w:spacing w:before="20"/>
                            <w:ind w:left="20"/>
                            <w:rPr>
                              <w:caps/>
                              <w:sz w:val="40"/>
                            </w:rPr>
                          </w:pPr>
                          <w:r w:rsidRPr="00EE669E">
                            <w:rPr>
                              <w:caps/>
                              <w:color w:val="1B294A"/>
                              <w:sz w:val="40"/>
                            </w:rPr>
                            <w:t>Response Protocols and Reunification Method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82BD2D" id="_x0000_t202" coordsize="21600,21600" o:spt="202" path="m,l,21600r21600,l21600,xe">
              <v:stroke joinstyle="miter"/>
              <v:path gradientshapeok="t" o:connecttype="rect"/>
            </v:shapetype>
            <v:shape id="Textbox 140" o:spid="_x0000_s1075" type="#_x0000_t202" style="position:absolute;margin-left:88.85pt;margin-top:35.3pt;width:512.8pt;height:26pt;z-index:-25169049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" filled="f" stroked="f">
              <v:textbox inset="0,0,0,0">
                <w:txbxContent>
                  <w:p w14:paraId="78ED102E" w14:textId="42E40F3B" w:rsidR="00541513" w:rsidRPr="00EE669E" w:rsidRDefault="003C671F">
                    <w:pPr>
                      <w:spacing w:before="20"/>
                      <w:ind w:left="20"/>
                      <w:rPr>
                        <w:caps/>
                        <w:sz w:val="40"/>
                      </w:rPr>
                    </w:pPr>
                    <w:r w:rsidRPr="00EE669E">
                      <w:rPr>
                        <w:caps/>
                        <w:color w:val="1B294A"/>
                        <w:sz w:val="40"/>
                      </w:rPr>
                      <w:t>Response Protocols and Reunification Method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E0D30">
      <w:rPr>
        <w:noProof/>
      </w:rPr>
      <mc:AlternateContent>
        <mc:Choice Requires="wps">
          <w:drawing>
            <wp:anchor distT="0" distB="0" distL="0" distR="0" simplePos="0" relativeHeight="251615744" behindDoc="1" locked="0" layoutInCell="1" allowOverlap="1" wp14:anchorId="2682BD29" wp14:editId="13CA858E">
              <wp:simplePos x="0" y="0"/>
              <wp:positionH relativeFrom="page">
                <wp:posOffset>571500</wp:posOffset>
              </wp:positionH>
              <wp:positionV relativeFrom="page">
                <wp:posOffset>941705</wp:posOffset>
              </wp:positionV>
              <wp:extent cx="6629400" cy="19050"/>
              <wp:effectExtent l="0" t="0" r="0" b="0"/>
              <wp:wrapNone/>
              <wp:docPr id="138" name="Graphic 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29400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29400" h="19050">
                            <a:moveTo>
                              <a:pt x="6629400" y="19050"/>
                            </a:moveTo>
                            <a:lnTo>
                              <a:pt x="0" y="19050"/>
                            </a:lnTo>
                            <a:lnTo>
                              <a:pt x="0" y="0"/>
                            </a:lnTo>
                            <a:lnTo>
                              <a:pt x="6629400" y="0"/>
                            </a:lnTo>
                            <a:lnTo>
                              <a:pt x="6629400" y="19050"/>
                            </a:lnTo>
                            <a:close/>
                          </a:path>
                        </a:pathLst>
                      </a:custGeom>
                      <a:solidFill>
                        <a:srgbClr val="E76A2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0BECA1" id="Graphic 138" o:spid="_x0000_s1026" style="position:absolute;margin-left:45pt;margin-top:74.15pt;width:522pt;height:1.5pt;z-index:-25170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294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" path="m6629400,19050l,19050,,,6629400,r,19050xe" fillcolor="#e76a2e" stroked="f">
              <v:path arrowok="t"/>
              <w10:wrap anchorx="page" anchory="page"/>
            </v:shape>
          </w:pict>
        </mc:Fallback>
      </mc:AlternateContent>
    </w:r>
    <w:r w:rsidR="004E7E10">
      <w:rPr>
        <w:noProof/>
      </w:rPr>
      <mc:AlternateContent>
        <mc:Choice Requires="wps">
          <w:drawing>
            <wp:anchor distT="0" distB="0" distL="0" distR="0" simplePos="0" relativeHeight="251613696" behindDoc="1" locked="0" layoutInCell="1" allowOverlap="1" wp14:anchorId="2682BD27" wp14:editId="1AFC4A55">
              <wp:simplePos x="0" y="0"/>
              <wp:positionH relativeFrom="page">
                <wp:posOffset>571500</wp:posOffset>
              </wp:positionH>
              <wp:positionV relativeFrom="page">
                <wp:posOffset>381000</wp:posOffset>
              </wp:positionV>
              <wp:extent cx="476250" cy="476250"/>
              <wp:effectExtent l="0" t="0" r="0" b="0"/>
              <wp:wrapNone/>
              <wp:docPr id="137" name="Graphic 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76250" cy="4762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76250" h="476250">
                            <a:moveTo>
                              <a:pt x="428625" y="476250"/>
                            </a:moveTo>
                            <a:lnTo>
                              <a:pt x="47625" y="476250"/>
                            </a:lnTo>
                            <a:lnTo>
                              <a:pt x="29087" y="472507"/>
                            </a:lnTo>
                            <a:lnTo>
                              <a:pt x="13949" y="462300"/>
                            </a:lnTo>
                            <a:lnTo>
                              <a:pt x="3742" y="447162"/>
                            </a:lnTo>
                            <a:lnTo>
                              <a:pt x="0" y="428625"/>
                            </a:lnTo>
                            <a:lnTo>
                              <a:pt x="0" y="47625"/>
                            </a:lnTo>
                            <a:lnTo>
                              <a:pt x="3742" y="29087"/>
                            </a:lnTo>
                            <a:lnTo>
                              <a:pt x="13949" y="13949"/>
                            </a:lnTo>
                            <a:lnTo>
                              <a:pt x="29087" y="3742"/>
                            </a:lnTo>
                            <a:lnTo>
                              <a:pt x="47625" y="0"/>
                            </a:lnTo>
                            <a:lnTo>
                              <a:pt x="428625" y="0"/>
                            </a:lnTo>
                            <a:lnTo>
                              <a:pt x="447162" y="3742"/>
                            </a:lnTo>
                            <a:lnTo>
                              <a:pt x="462300" y="13949"/>
                            </a:lnTo>
                            <a:lnTo>
                              <a:pt x="472507" y="29087"/>
                            </a:lnTo>
                            <a:lnTo>
                              <a:pt x="476250" y="47625"/>
                            </a:lnTo>
                            <a:lnTo>
                              <a:pt x="476250" y="428625"/>
                            </a:lnTo>
                            <a:lnTo>
                              <a:pt x="472507" y="447162"/>
                            </a:lnTo>
                            <a:lnTo>
                              <a:pt x="462300" y="462300"/>
                            </a:lnTo>
                            <a:lnTo>
                              <a:pt x="447162" y="472507"/>
                            </a:lnTo>
                            <a:lnTo>
                              <a:pt x="428625" y="476250"/>
                            </a:lnTo>
                            <a:close/>
                          </a:path>
                        </a:pathLst>
                      </a:custGeom>
                      <a:solidFill>
                        <a:srgbClr val="CB601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B5D435" id="Graphic 137" o:spid="_x0000_s1026" style="position:absolute;margin-left:45pt;margin-top:30pt;width:37.5pt;height:37.5pt;z-index:-25170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76250,47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" path="m428625,476250r-381000,l29087,472507,13949,462300,3742,447162,,428625,,47625,3742,29087,13949,13949,29087,3742,47625,,428625,r18537,3742l462300,13949r10207,15138l476250,47625r,381000l472507,447162r-10207,15138l447162,472507r-18537,3743xe" fillcolor="#cb6015" stroked="f">
              <v:path arrowok="t"/>
              <w10:wrap anchorx="page" anchory="page"/>
            </v:shape>
          </w:pict>
        </mc:Fallback>
      </mc:AlternateContent>
    </w:r>
    <w:r w:rsidR="004E7E10">
      <w:rPr>
        <w:noProof/>
      </w:rPr>
      <mc:AlternateContent>
        <mc:Choice Requires="wps">
          <w:drawing>
            <wp:anchor distT="0" distB="0" distL="0" distR="0" simplePos="0" relativeHeight="251667968" behindDoc="1" locked="0" layoutInCell="1" allowOverlap="1" wp14:anchorId="2682BD2B" wp14:editId="35144073">
              <wp:simplePos x="0" y="0"/>
              <wp:positionH relativeFrom="page">
                <wp:posOffset>659110</wp:posOffset>
              </wp:positionH>
              <wp:positionV relativeFrom="page">
                <wp:posOffset>444689</wp:posOffset>
              </wp:positionV>
              <wp:extent cx="320040" cy="330200"/>
              <wp:effectExtent l="0" t="0" r="0" b="0"/>
              <wp:wrapNone/>
              <wp:docPr id="139" name="Textbox 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0040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B6B38A" w14:textId="4D2B2948" w:rsidR="00541513" w:rsidRDefault="00E83827">
                          <w:pPr>
                            <w:spacing w:before="20"/>
                            <w:ind w:left="20"/>
                            <w:rPr>
                              <w:sz w:val="40"/>
                            </w:rPr>
                          </w:pPr>
                          <w:r>
                            <w:rPr>
                              <w:color w:val="FFFFFF"/>
                              <w:spacing w:val="-5"/>
                              <w:sz w:val="40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82BD2B" id="Textbox 139" o:spid="_x0000_s1076" type="#_x0000_t202" style="position:absolute;margin-left:51.9pt;margin-top:35pt;width:25.2pt;height:26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" filled="f" stroked="f">
              <v:textbox inset="0,0,0,0">
                <w:txbxContent>
                  <w:p w14:paraId="2CB6B38A" w14:textId="4D2B2948" w:rsidR="00541513" w:rsidRDefault="00E83827">
                    <w:pPr>
                      <w:spacing w:before="20"/>
                      <w:ind w:left="20"/>
                      <w:rPr>
                        <w:sz w:val="40"/>
                      </w:rPr>
                    </w:pPr>
                    <w:r>
                      <w:rPr>
                        <w:color w:val="FFFFFF"/>
                        <w:spacing w:val="-5"/>
                        <w:sz w:val="40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3A4A0" w14:textId="73F49F5F" w:rsidR="00541513" w:rsidRDefault="002A636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1072" behindDoc="1" locked="0" layoutInCell="1" allowOverlap="1" wp14:anchorId="2682BD39" wp14:editId="3F4EFF88">
              <wp:simplePos x="0" y="0"/>
              <wp:positionH relativeFrom="page">
                <wp:posOffset>1127050</wp:posOffset>
              </wp:positionH>
              <wp:positionV relativeFrom="page">
                <wp:posOffset>446567</wp:posOffset>
              </wp:positionV>
              <wp:extent cx="6602819" cy="330200"/>
              <wp:effectExtent l="0" t="0" r="0" b="0"/>
              <wp:wrapNone/>
              <wp:docPr id="151" name="Textbox 1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02819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58286B" w14:textId="77777777" w:rsidR="00541513" w:rsidRPr="00133413" w:rsidRDefault="004E7E10" w:rsidP="00133413">
                          <w:pPr>
                            <w:pStyle w:val="Heading1"/>
                            <w:rPr>
                              <w:sz w:val="40"/>
                              <w:szCs w:val="40"/>
                            </w:rPr>
                          </w:pPr>
                          <w:bookmarkStart w:id="128" w:name="_COORDINATION,_DIRECTION,_AND"/>
                          <w:bookmarkEnd w:id="128"/>
                          <w:r w:rsidRPr="00133413">
                            <w:rPr>
                              <w:sz w:val="40"/>
                              <w:szCs w:val="40"/>
                            </w:rPr>
                            <w:t>COORDINATION,</w:t>
                          </w:r>
                          <w:r w:rsidRPr="00133413">
                            <w:rPr>
                              <w:spacing w:val="-7"/>
                              <w:sz w:val="40"/>
                              <w:szCs w:val="40"/>
                            </w:rPr>
                            <w:t xml:space="preserve"> </w:t>
                          </w:r>
                          <w:r w:rsidRPr="00133413">
                            <w:rPr>
                              <w:sz w:val="40"/>
                              <w:szCs w:val="40"/>
                            </w:rPr>
                            <w:t>DIRECTION,</w:t>
                          </w:r>
                          <w:r w:rsidRPr="00133413">
                            <w:rPr>
                              <w:spacing w:val="-7"/>
                              <w:sz w:val="40"/>
                              <w:szCs w:val="40"/>
                            </w:rPr>
                            <w:t xml:space="preserve"> </w:t>
                          </w:r>
                          <w:r w:rsidRPr="00133413">
                            <w:rPr>
                              <w:sz w:val="40"/>
                              <w:szCs w:val="40"/>
                            </w:rPr>
                            <w:t>AND</w:t>
                          </w:r>
                          <w:r w:rsidRPr="00133413">
                            <w:rPr>
                              <w:spacing w:val="-6"/>
                              <w:sz w:val="40"/>
                              <w:szCs w:val="40"/>
                            </w:rPr>
                            <w:t xml:space="preserve"> </w:t>
                          </w:r>
                          <w:r w:rsidRPr="00133413">
                            <w:rPr>
                              <w:spacing w:val="-2"/>
                              <w:sz w:val="40"/>
                              <w:szCs w:val="40"/>
                            </w:rPr>
                            <w:t>CONTROL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82BD39" id="_x0000_t202" coordsize="21600,21600" o:spt="202" path="m,l,21600r21600,l21600,xe">
              <v:stroke joinstyle="miter"/>
              <v:path gradientshapeok="t" o:connecttype="rect"/>
            </v:shapetype>
            <v:shape id="Textbox 151" o:spid="_x0000_s1079" type="#_x0000_t202" style="position:absolute;margin-left:88.75pt;margin-top:35.15pt;width:519.9pt;height:26pt;z-index:-25166540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" filled="f" stroked="f">
              <v:textbox inset="0,0,0,0">
                <w:txbxContent>
                  <w:p w14:paraId="5058286B" w14:textId="77777777" w:rsidR="00541513" w:rsidRPr="00133413" w:rsidRDefault="004E7E10" w:rsidP="00133413">
                    <w:pPr>
                      <w:pStyle w:val="Heading1"/>
                      <w:rPr>
                        <w:sz w:val="40"/>
                        <w:szCs w:val="40"/>
                      </w:rPr>
                    </w:pPr>
                    <w:bookmarkStart w:id="129" w:name="_COORDINATION,_DIRECTION,_AND"/>
                    <w:bookmarkEnd w:id="129"/>
                    <w:r w:rsidRPr="00133413">
                      <w:rPr>
                        <w:sz w:val="40"/>
                        <w:szCs w:val="40"/>
                      </w:rPr>
                      <w:t>COORDINATION,</w:t>
                    </w:r>
                    <w:r w:rsidRPr="00133413">
                      <w:rPr>
                        <w:spacing w:val="-7"/>
                        <w:sz w:val="40"/>
                        <w:szCs w:val="40"/>
                      </w:rPr>
                      <w:t xml:space="preserve"> </w:t>
                    </w:r>
                    <w:r w:rsidRPr="00133413">
                      <w:rPr>
                        <w:sz w:val="40"/>
                        <w:szCs w:val="40"/>
                      </w:rPr>
                      <w:t>DIRECTION,</w:t>
                    </w:r>
                    <w:r w:rsidRPr="00133413">
                      <w:rPr>
                        <w:spacing w:val="-7"/>
                        <w:sz w:val="40"/>
                        <w:szCs w:val="40"/>
                      </w:rPr>
                      <w:t xml:space="preserve"> </w:t>
                    </w:r>
                    <w:r w:rsidRPr="00133413">
                      <w:rPr>
                        <w:sz w:val="40"/>
                        <w:szCs w:val="40"/>
                      </w:rPr>
                      <w:t>AND</w:t>
                    </w:r>
                    <w:r w:rsidRPr="00133413">
                      <w:rPr>
                        <w:spacing w:val="-6"/>
                        <w:sz w:val="40"/>
                        <w:szCs w:val="40"/>
                      </w:rPr>
                      <w:t xml:space="preserve"> </w:t>
                    </w:r>
                    <w:r w:rsidRPr="00133413">
                      <w:rPr>
                        <w:spacing w:val="-2"/>
                        <w:sz w:val="40"/>
                        <w:szCs w:val="40"/>
                      </w:rPr>
                      <w:t>CONTROL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E0D30">
      <w:rPr>
        <w:noProof/>
      </w:rPr>
      <mc:AlternateContent>
        <mc:Choice Requires="wps">
          <w:drawing>
            <wp:anchor distT="0" distB="0" distL="0" distR="0" simplePos="0" relativeHeight="251643904" behindDoc="1" locked="0" layoutInCell="1" allowOverlap="1" wp14:anchorId="2682BD35" wp14:editId="43510CF2">
              <wp:simplePos x="0" y="0"/>
              <wp:positionH relativeFrom="page">
                <wp:posOffset>571500</wp:posOffset>
              </wp:positionH>
              <wp:positionV relativeFrom="page">
                <wp:posOffset>941705</wp:posOffset>
              </wp:positionV>
              <wp:extent cx="6629400" cy="19050"/>
              <wp:effectExtent l="0" t="0" r="0" b="0"/>
              <wp:wrapNone/>
              <wp:docPr id="149" name="Graphic 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29400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29400" h="19050">
                            <a:moveTo>
                              <a:pt x="6629400" y="19050"/>
                            </a:moveTo>
                            <a:lnTo>
                              <a:pt x="0" y="19050"/>
                            </a:lnTo>
                            <a:lnTo>
                              <a:pt x="0" y="0"/>
                            </a:lnTo>
                            <a:lnTo>
                              <a:pt x="6629400" y="0"/>
                            </a:lnTo>
                            <a:lnTo>
                              <a:pt x="6629400" y="19050"/>
                            </a:lnTo>
                            <a:close/>
                          </a:path>
                        </a:pathLst>
                      </a:custGeom>
                      <a:solidFill>
                        <a:srgbClr val="CB601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E56890" id="Graphic 149" o:spid="_x0000_s1026" style="position:absolute;margin-left:45pt;margin-top:74.15pt;width:522pt;height:1.5pt;z-index:-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294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" path="m6629400,19050l,19050,,,6629400,r,19050xe" fillcolor="#cb6015" stroked="f">
              <v:path arrowok="t"/>
              <w10:wrap anchorx="page" anchory="page"/>
            </v:shape>
          </w:pict>
        </mc:Fallback>
      </mc:AlternateContent>
    </w:r>
    <w:r w:rsidR="004E7E10">
      <w:rPr>
        <w:noProof/>
      </w:rPr>
      <mc:AlternateContent>
        <mc:Choice Requires="wps">
          <w:drawing>
            <wp:anchor distT="0" distB="0" distL="0" distR="0" simplePos="0" relativeHeight="251642880" behindDoc="1" locked="0" layoutInCell="1" allowOverlap="1" wp14:anchorId="2682BD33" wp14:editId="48938170">
              <wp:simplePos x="0" y="0"/>
              <wp:positionH relativeFrom="page">
                <wp:posOffset>571500</wp:posOffset>
              </wp:positionH>
              <wp:positionV relativeFrom="page">
                <wp:posOffset>381000</wp:posOffset>
              </wp:positionV>
              <wp:extent cx="476250" cy="476250"/>
              <wp:effectExtent l="0" t="0" r="0" b="0"/>
              <wp:wrapNone/>
              <wp:docPr id="148" name="Graphic 1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76250" cy="4762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76250" h="476250">
                            <a:moveTo>
                              <a:pt x="428625" y="476250"/>
                            </a:moveTo>
                            <a:lnTo>
                              <a:pt x="47625" y="476250"/>
                            </a:lnTo>
                            <a:lnTo>
                              <a:pt x="29087" y="472507"/>
                            </a:lnTo>
                            <a:lnTo>
                              <a:pt x="13949" y="462300"/>
                            </a:lnTo>
                            <a:lnTo>
                              <a:pt x="3742" y="447162"/>
                            </a:lnTo>
                            <a:lnTo>
                              <a:pt x="0" y="428625"/>
                            </a:lnTo>
                            <a:lnTo>
                              <a:pt x="0" y="47625"/>
                            </a:lnTo>
                            <a:lnTo>
                              <a:pt x="3742" y="29087"/>
                            </a:lnTo>
                            <a:lnTo>
                              <a:pt x="13949" y="13949"/>
                            </a:lnTo>
                            <a:lnTo>
                              <a:pt x="29087" y="3742"/>
                            </a:lnTo>
                            <a:lnTo>
                              <a:pt x="47625" y="0"/>
                            </a:lnTo>
                            <a:lnTo>
                              <a:pt x="428625" y="0"/>
                            </a:lnTo>
                            <a:lnTo>
                              <a:pt x="447162" y="3742"/>
                            </a:lnTo>
                            <a:lnTo>
                              <a:pt x="462300" y="13949"/>
                            </a:lnTo>
                            <a:lnTo>
                              <a:pt x="472507" y="29087"/>
                            </a:lnTo>
                            <a:lnTo>
                              <a:pt x="476250" y="47625"/>
                            </a:lnTo>
                            <a:lnTo>
                              <a:pt x="476250" y="428625"/>
                            </a:lnTo>
                            <a:lnTo>
                              <a:pt x="472507" y="447162"/>
                            </a:lnTo>
                            <a:lnTo>
                              <a:pt x="462300" y="462300"/>
                            </a:lnTo>
                            <a:lnTo>
                              <a:pt x="447162" y="472507"/>
                            </a:lnTo>
                            <a:lnTo>
                              <a:pt x="428625" y="476250"/>
                            </a:lnTo>
                            <a:close/>
                          </a:path>
                        </a:pathLst>
                      </a:custGeom>
                      <a:solidFill>
                        <a:srgbClr val="CB601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6AD27F" id="Graphic 148" o:spid="_x0000_s1026" style="position:absolute;margin-left:45pt;margin-top:30pt;width:37.5pt;height:37.5pt;z-index:-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76250,47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" path="m428625,476250r-381000,l29087,472507,13949,462300,3742,447162,,428625,,47625,3742,29087,13949,13949,29087,3742,47625,,428625,r18537,3742l462300,13949r10207,15138l476250,47625r,381000l472507,447162r-10207,15138l447162,472507r-18537,3743xe" fillcolor="#cb6015" stroked="f">
              <v:path arrowok="t"/>
              <w10:wrap anchorx="page" anchory="page"/>
            </v:shape>
          </w:pict>
        </mc:Fallback>
      </mc:AlternateContent>
    </w:r>
    <w:r w:rsidR="004E7E10">
      <w:rPr>
        <w:noProof/>
      </w:rPr>
      <mc:AlternateContent>
        <mc:Choice Requires="wps">
          <w:drawing>
            <wp:anchor distT="0" distB="0" distL="0" distR="0" simplePos="0" relativeHeight="251676672" behindDoc="1" locked="0" layoutInCell="1" allowOverlap="1" wp14:anchorId="2682BD37" wp14:editId="4653C4F1">
              <wp:simplePos x="0" y="0"/>
              <wp:positionH relativeFrom="page">
                <wp:posOffset>649585</wp:posOffset>
              </wp:positionH>
              <wp:positionV relativeFrom="page">
                <wp:posOffset>444689</wp:posOffset>
              </wp:positionV>
              <wp:extent cx="320040" cy="330200"/>
              <wp:effectExtent l="0" t="0" r="0" b="0"/>
              <wp:wrapNone/>
              <wp:docPr id="150" name="Textbox 1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0040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520982" w14:textId="7E0CDF5D" w:rsidR="00541513" w:rsidRDefault="004E7E10">
                          <w:pPr>
                            <w:spacing w:before="20"/>
                            <w:ind w:left="20"/>
                            <w:rPr>
                              <w:sz w:val="40"/>
                            </w:rPr>
                          </w:pPr>
                          <w:r>
                            <w:rPr>
                              <w:color w:val="FFFFFF"/>
                              <w:spacing w:val="-5"/>
                              <w:sz w:val="40"/>
                            </w:rPr>
                            <w:t>1</w:t>
                          </w:r>
                          <w:r w:rsidR="00E83827">
                            <w:rPr>
                              <w:color w:val="FFFFFF"/>
                              <w:spacing w:val="-5"/>
                              <w:sz w:val="4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82BD37" id="Textbox 150" o:spid="_x0000_s1080" type="#_x0000_t202" style="position:absolute;margin-left:51.15pt;margin-top:35pt;width:25.2pt;height:26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" filled="f" stroked="f">
              <v:textbox inset="0,0,0,0">
                <w:txbxContent>
                  <w:p w14:paraId="48520982" w14:textId="7E0CDF5D" w:rsidR="00541513" w:rsidRDefault="004E7E10">
                    <w:pPr>
                      <w:spacing w:before="20"/>
                      <w:ind w:left="20"/>
                      <w:rPr>
                        <w:sz w:val="40"/>
                      </w:rPr>
                    </w:pPr>
                    <w:r>
                      <w:rPr>
                        <w:color w:val="FFFFFF"/>
                        <w:spacing w:val="-5"/>
                        <w:sz w:val="40"/>
                      </w:rPr>
                      <w:t>1</w:t>
                    </w:r>
                    <w:r w:rsidR="00E83827">
                      <w:rPr>
                        <w:color w:val="FFFFFF"/>
                        <w:spacing w:val="-5"/>
                        <w:sz w:val="4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B6E5" w14:textId="0244C009" w:rsidR="00541513" w:rsidRDefault="00DF1803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30080" behindDoc="1" locked="0" layoutInCell="1" allowOverlap="1" wp14:anchorId="2682BD4D" wp14:editId="693062C3">
              <wp:simplePos x="0" y="0"/>
              <wp:positionH relativeFrom="page">
                <wp:posOffset>1162050</wp:posOffset>
              </wp:positionH>
              <wp:positionV relativeFrom="page">
                <wp:posOffset>261782</wp:posOffset>
              </wp:positionV>
              <wp:extent cx="6498590" cy="577850"/>
              <wp:effectExtent l="0" t="0" r="0" b="0"/>
              <wp:wrapNone/>
              <wp:docPr id="163" name="Textbox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98590" cy="577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D4CEEC" w14:textId="753536F4" w:rsidR="00541513" w:rsidRDefault="004E7E10">
                          <w:pPr>
                            <w:spacing w:before="20"/>
                            <w:ind w:left="20"/>
                            <w:rPr>
                              <w:sz w:val="40"/>
                            </w:rPr>
                          </w:pPr>
                          <w:r>
                            <w:rPr>
                              <w:color w:val="1B294A"/>
                              <w:sz w:val="40"/>
                            </w:rPr>
                            <w:t>RE</w:t>
                          </w:r>
                          <w:r w:rsidR="005411D4">
                            <w:rPr>
                              <w:color w:val="1B294A"/>
                              <w:sz w:val="40"/>
                            </w:rPr>
                            <w:t>UNIFICATION</w:t>
                          </w:r>
                          <w:r>
                            <w:rPr>
                              <w:color w:val="1B294A"/>
                              <w:spacing w:val="1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color w:val="1B294A"/>
                              <w:sz w:val="40"/>
                            </w:rPr>
                            <w:t>AND</w:t>
                          </w:r>
                          <w:r>
                            <w:rPr>
                              <w:color w:val="1B294A"/>
                              <w:spacing w:val="2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color w:val="1B294A"/>
                              <w:sz w:val="40"/>
                            </w:rPr>
                            <w:t>CONTINUITY</w:t>
                          </w:r>
                          <w:r w:rsidR="005411D4">
                            <w:rPr>
                              <w:color w:val="1B294A"/>
                              <w:spacing w:val="2"/>
                              <w:sz w:val="40"/>
                            </w:rPr>
                            <w:br/>
                          </w:r>
                          <w:r>
                            <w:rPr>
                              <w:color w:val="1B294A"/>
                              <w:sz w:val="40"/>
                            </w:rPr>
                            <w:t>OF</w:t>
                          </w:r>
                          <w:r>
                            <w:rPr>
                              <w:color w:val="1B294A"/>
                              <w:spacing w:val="2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color w:val="1B294A"/>
                              <w:spacing w:val="-2"/>
                              <w:sz w:val="40"/>
                            </w:rPr>
                            <w:t>OPERATIONS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82BD4D" id="_x0000_t202" coordsize="21600,21600" o:spt="202" path="m,l,21600r21600,l21600,xe">
              <v:stroke joinstyle="miter"/>
              <v:path gradientshapeok="t" o:connecttype="rect"/>
            </v:shapetype>
            <v:shape id="Textbox 163" o:spid="_x0000_s1083" type="#_x0000_t202" style="position:absolute;margin-left:91.5pt;margin-top:20.6pt;width:511.7pt;height:45.5pt;z-index:-251686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" filled="f" stroked="f">
              <v:textbox inset="0,0,0,0">
                <w:txbxContent>
                  <w:p w14:paraId="20D4CEEC" w14:textId="753536F4" w:rsidR="00541513" w:rsidRDefault="004E7E10">
                    <w:pPr>
                      <w:spacing w:before="20"/>
                      <w:ind w:left="20"/>
                      <w:rPr>
                        <w:sz w:val="40"/>
                      </w:rPr>
                    </w:pPr>
                    <w:r>
                      <w:rPr>
                        <w:color w:val="1B294A"/>
                        <w:sz w:val="40"/>
                      </w:rPr>
                      <w:t>RE</w:t>
                    </w:r>
                    <w:r w:rsidR="005411D4">
                      <w:rPr>
                        <w:color w:val="1B294A"/>
                        <w:sz w:val="40"/>
                      </w:rPr>
                      <w:t>UNIFICATION</w:t>
                    </w:r>
                    <w:r>
                      <w:rPr>
                        <w:color w:val="1B294A"/>
                        <w:spacing w:val="1"/>
                        <w:sz w:val="40"/>
                      </w:rPr>
                      <w:t xml:space="preserve"> </w:t>
                    </w:r>
                    <w:r>
                      <w:rPr>
                        <w:color w:val="1B294A"/>
                        <w:sz w:val="40"/>
                      </w:rPr>
                      <w:t>AND</w:t>
                    </w:r>
                    <w:r>
                      <w:rPr>
                        <w:color w:val="1B294A"/>
                        <w:spacing w:val="2"/>
                        <w:sz w:val="40"/>
                      </w:rPr>
                      <w:t xml:space="preserve"> </w:t>
                    </w:r>
                    <w:r>
                      <w:rPr>
                        <w:color w:val="1B294A"/>
                        <w:sz w:val="40"/>
                      </w:rPr>
                      <w:t>CONTINUITY</w:t>
                    </w:r>
                    <w:r w:rsidR="005411D4">
                      <w:rPr>
                        <w:color w:val="1B294A"/>
                        <w:spacing w:val="2"/>
                        <w:sz w:val="40"/>
                      </w:rPr>
                      <w:br/>
                    </w:r>
                    <w:r>
                      <w:rPr>
                        <w:color w:val="1B294A"/>
                        <w:sz w:val="40"/>
                      </w:rPr>
                      <w:t>OF</w:t>
                    </w:r>
                    <w:r>
                      <w:rPr>
                        <w:color w:val="1B294A"/>
                        <w:spacing w:val="2"/>
                        <w:sz w:val="40"/>
                      </w:rPr>
                      <w:t xml:space="preserve"> </w:t>
                    </w:r>
                    <w:r>
                      <w:rPr>
                        <w:color w:val="1B294A"/>
                        <w:spacing w:val="-2"/>
                        <w:sz w:val="40"/>
                      </w:rPr>
                      <w:t>OPERATIONS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27008" behindDoc="1" locked="0" layoutInCell="1" allowOverlap="1" wp14:anchorId="2682BD4B" wp14:editId="68C87629">
              <wp:simplePos x="0" y="0"/>
              <wp:positionH relativeFrom="page">
                <wp:posOffset>648970</wp:posOffset>
              </wp:positionH>
              <wp:positionV relativeFrom="page">
                <wp:posOffset>401482</wp:posOffset>
              </wp:positionV>
              <wp:extent cx="320040" cy="330200"/>
              <wp:effectExtent l="0" t="0" r="0" b="0"/>
              <wp:wrapNone/>
              <wp:docPr id="162" name="Textbox 1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0040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ABF673" w14:textId="4BA9D773" w:rsidR="00541513" w:rsidRDefault="004E7E10">
                          <w:pPr>
                            <w:spacing w:before="20"/>
                            <w:ind w:left="20"/>
                            <w:rPr>
                              <w:sz w:val="40"/>
                            </w:rPr>
                          </w:pPr>
                          <w:r>
                            <w:rPr>
                              <w:color w:val="FFFFFF"/>
                              <w:spacing w:val="-5"/>
                              <w:sz w:val="40"/>
                            </w:rPr>
                            <w:t>1</w:t>
                          </w:r>
                          <w:r w:rsidR="00E83827">
                            <w:rPr>
                              <w:color w:val="FFFFFF"/>
                              <w:spacing w:val="-5"/>
                              <w:sz w:val="4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82BD4B" id="Textbox 162" o:spid="_x0000_s1084" type="#_x0000_t202" style="position:absolute;margin-left:51.1pt;margin-top:31.6pt;width:25.2pt;height:26pt;z-index:-25168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" filled="f" stroked="f">
              <v:textbox inset="0,0,0,0">
                <w:txbxContent>
                  <w:p w14:paraId="45ABF673" w14:textId="4BA9D773" w:rsidR="00541513" w:rsidRDefault="004E7E10">
                    <w:pPr>
                      <w:spacing w:before="20"/>
                      <w:ind w:left="20"/>
                      <w:rPr>
                        <w:sz w:val="40"/>
                      </w:rPr>
                    </w:pPr>
                    <w:r>
                      <w:rPr>
                        <w:color w:val="FFFFFF"/>
                        <w:spacing w:val="-5"/>
                        <w:sz w:val="40"/>
                      </w:rPr>
                      <w:t>1</w:t>
                    </w:r>
                    <w:r w:rsidR="00E83827">
                      <w:rPr>
                        <w:color w:val="FFFFFF"/>
                        <w:spacing w:val="-5"/>
                        <w:sz w:val="4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16768" behindDoc="1" locked="0" layoutInCell="1" allowOverlap="1" wp14:anchorId="2682BD49" wp14:editId="5B726191">
              <wp:simplePos x="0" y="0"/>
              <wp:positionH relativeFrom="page">
                <wp:posOffset>571500</wp:posOffset>
              </wp:positionH>
              <wp:positionV relativeFrom="page">
                <wp:posOffset>337982</wp:posOffset>
              </wp:positionV>
              <wp:extent cx="476250" cy="476250"/>
              <wp:effectExtent l="0" t="0" r="0" b="0"/>
              <wp:wrapNone/>
              <wp:docPr id="161" name="Graphic 1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76250" cy="4762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76250" h="476250">
                            <a:moveTo>
                              <a:pt x="428625" y="476250"/>
                            </a:moveTo>
                            <a:lnTo>
                              <a:pt x="47625" y="476250"/>
                            </a:lnTo>
                            <a:lnTo>
                              <a:pt x="29087" y="472507"/>
                            </a:lnTo>
                            <a:lnTo>
                              <a:pt x="13949" y="462300"/>
                            </a:lnTo>
                            <a:lnTo>
                              <a:pt x="3742" y="447162"/>
                            </a:lnTo>
                            <a:lnTo>
                              <a:pt x="0" y="428625"/>
                            </a:lnTo>
                            <a:lnTo>
                              <a:pt x="0" y="47625"/>
                            </a:lnTo>
                            <a:lnTo>
                              <a:pt x="3742" y="29087"/>
                            </a:lnTo>
                            <a:lnTo>
                              <a:pt x="13949" y="13949"/>
                            </a:lnTo>
                            <a:lnTo>
                              <a:pt x="29087" y="3742"/>
                            </a:lnTo>
                            <a:lnTo>
                              <a:pt x="47625" y="0"/>
                            </a:lnTo>
                            <a:lnTo>
                              <a:pt x="428625" y="0"/>
                            </a:lnTo>
                            <a:lnTo>
                              <a:pt x="447162" y="3742"/>
                            </a:lnTo>
                            <a:lnTo>
                              <a:pt x="462300" y="13949"/>
                            </a:lnTo>
                            <a:lnTo>
                              <a:pt x="472507" y="29087"/>
                            </a:lnTo>
                            <a:lnTo>
                              <a:pt x="476250" y="47625"/>
                            </a:lnTo>
                            <a:lnTo>
                              <a:pt x="476250" y="428625"/>
                            </a:lnTo>
                            <a:lnTo>
                              <a:pt x="472507" y="447162"/>
                            </a:lnTo>
                            <a:lnTo>
                              <a:pt x="462300" y="462300"/>
                            </a:lnTo>
                            <a:lnTo>
                              <a:pt x="447162" y="472507"/>
                            </a:lnTo>
                            <a:lnTo>
                              <a:pt x="428625" y="476250"/>
                            </a:lnTo>
                            <a:close/>
                          </a:path>
                        </a:pathLst>
                      </a:custGeom>
                      <a:solidFill>
                        <a:srgbClr val="CB601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3842FE" id="Graphic 161" o:spid="_x0000_s1026" style="position:absolute;margin-left:45pt;margin-top:26.6pt;width:37.5pt;height:37.5pt;z-index:-25169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76250,47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" path="m428625,476250r-381000,l29087,472507,13949,462300,3742,447162,,428625,,47625,3742,29087,13949,13949,29087,3742,47625,,428625,r18537,3742l462300,13949r10207,15138l476250,47625r,381000l472507,447162r-10207,15138l447162,472507r-18537,3743xe" fillcolor="#cb6015" stroked="f">
              <v:path arrowok="t"/>
              <w10:wrap anchorx="page" anchory="page"/>
            </v:shape>
          </w:pict>
        </mc:Fallback>
      </mc:AlternateContent>
    </w:r>
    <w:r>
      <w:rPr>
        <w:noProof/>
        <w:sz w:val="3"/>
      </w:rPr>
      <mc:AlternateContent>
        <mc:Choice Requires="wpg">
          <w:drawing>
            <wp:anchor distT="0" distB="0" distL="114300" distR="114300" simplePos="0" relativeHeight="251686400" behindDoc="1" locked="0" layoutInCell="1" allowOverlap="1" wp14:anchorId="173EAD67" wp14:editId="49621E95">
              <wp:simplePos x="0" y="0"/>
              <wp:positionH relativeFrom="page">
                <wp:posOffset>571500</wp:posOffset>
              </wp:positionH>
              <wp:positionV relativeFrom="paragraph">
                <wp:posOffset>564042</wp:posOffset>
              </wp:positionV>
              <wp:extent cx="6629400" cy="18288"/>
              <wp:effectExtent l="0" t="0" r="0" b="0"/>
              <wp:wrapNone/>
              <wp:docPr id="166" name="Group 1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29400" cy="18288"/>
                        <a:chOff x="0" y="0"/>
                        <a:chExt cx="6629400" cy="19050"/>
                      </a:xfrm>
                    </wpg:grpSpPr>
                    <wps:wsp>
                      <wps:cNvPr id="167" name="Graphic 167"/>
                      <wps:cNvSpPr/>
                      <wps:spPr>
                        <a:xfrm>
                          <a:off x="0" y="0"/>
                          <a:ext cx="66294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 h="19050">
                              <a:moveTo>
                                <a:pt x="6629400" y="19050"/>
                              </a:move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lnTo>
                                <a:pt x="6629400" y="0"/>
                              </a:lnTo>
                              <a:lnTo>
                                <a:pt x="662940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601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856F922" id="Group 166" o:spid="_x0000_s1026" style="position:absolute;margin-left:45pt;margin-top:44.4pt;width:522pt;height:1.45pt;z-index:-251630080;mso-position-horizontal-relative:page;mso-height-relative:margin" coordsize="66294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">
              <v:shape id="Graphic 167" o:spid="_x0000_s1027" style="position:absolute;width:66294;height:190;visibility:visible;mso-wrap-style:square;v-text-anchor:top" coordsize="66294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" path="m6629400,19050l,19050,,,6629400,r,19050xe" fillcolor="#cb6015" stroked="f">
                <v:path arrowok="t"/>
              </v:shape>
              <w10:wrap anchorx="page"/>
            </v:group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9B25C" w14:textId="4FE52900" w:rsidR="00541513" w:rsidRDefault="00DF1803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76160" behindDoc="1" locked="0" layoutInCell="1" allowOverlap="1" wp14:anchorId="2682BD57" wp14:editId="633A1566">
              <wp:simplePos x="0" y="0"/>
              <wp:positionH relativeFrom="page">
                <wp:posOffset>1128395</wp:posOffset>
              </wp:positionH>
              <wp:positionV relativeFrom="page">
                <wp:posOffset>410372</wp:posOffset>
              </wp:positionV>
              <wp:extent cx="6451600" cy="330200"/>
              <wp:effectExtent l="0" t="0" r="0" b="0"/>
              <wp:wrapNone/>
              <wp:docPr id="170" name="Textbox 1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1600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B83ED8" w14:textId="77777777" w:rsidR="00541513" w:rsidRDefault="004E7E10">
                          <w:pPr>
                            <w:spacing w:before="20"/>
                            <w:ind w:left="20"/>
                            <w:rPr>
                              <w:sz w:val="40"/>
                            </w:rPr>
                          </w:pPr>
                          <w:r>
                            <w:rPr>
                              <w:color w:val="1B294A"/>
                              <w:sz w:val="40"/>
                            </w:rPr>
                            <w:t>SPECIAL</w:t>
                          </w:r>
                          <w:r>
                            <w:rPr>
                              <w:color w:val="1B294A"/>
                              <w:spacing w:val="-9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color w:val="1B294A"/>
                              <w:spacing w:val="-2"/>
                              <w:sz w:val="40"/>
                            </w:rPr>
                            <w:t>CIRCUMSTANCES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82BD57" id="_x0000_t202" coordsize="21600,21600" o:spt="202" path="m,l,21600r21600,l21600,xe">
              <v:stroke joinstyle="miter"/>
              <v:path gradientshapeok="t" o:connecttype="rect"/>
            </v:shapetype>
            <v:shape id="Textbox 170" o:spid="_x0000_s1087" type="#_x0000_t202" style="position:absolute;margin-left:88.85pt;margin-top:32.3pt;width:508pt;height:26pt;z-index:-25164032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" filled="f" stroked="f">
              <v:textbox inset="0,0,0,0">
                <w:txbxContent>
                  <w:p w14:paraId="56B83ED8" w14:textId="77777777" w:rsidR="00541513" w:rsidRDefault="004E7E10">
                    <w:pPr>
                      <w:spacing w:before="20"/>
                      <w:ind w:left="20"/>
                      <w:rPr>
                        <w:sz w:val="40"/>
                      </w:rPr>
                    </w:pPr>
                    <w:r>
                      <w:rPr>
                        <w:color w:val="1B294A"/>
                        <w:sz w:val="40"/>
                      </w:rPr>
                      <w:t>SPECIAL</w:t>
                    </w:r>
                    <w:r>
                      <w:rPr>
                        <w:color w:val="1B294A"/>
                        <w:spacing w:val="-9"/>
                        <w:sz w:val="40"/>
                      </w:rPr>
                      <w:t xml:space="preserve"> </w:t>
                    </w:r>
                    <w:r>
                      <w:rPr>
                        <w:color w:val="1B294A"/>
                        <w:spacing w:val="-2"/>
                        <w:sz w:val="40"/>
                      </w:rPr>
                      <w:t>CIRCUMSTANCES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0560" behindDoc="1" locked="0" layoutInCell="1" allowOverlap="1" wp14:anchorId="2682BD55" wp14:editId="54ADCC09">
              <wp:simplePos x="0" y="0"/>
              <wp:positionH relativeFrom="page">
                <wp:posOffset>648970</wp:posOffset>
              </wp:positionH>
              <wp:positionV relativeFrom="page">
                <wp:posOffset>412277</wp:posOffset>
              </wp:positionV>
              <wp:extent cx="320040" cy="330200"/>
              <wp:effectExtent l="0" t="0" r="0" b="0"/>
              <wp:wrapNone/>
              <wp:docPr id="169" name="Textbox 1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0040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259783" w14:textId="21A98A8C" w:rsidR="00541513" w:rsidRDefault="004E7E10">
                          <w:pPr>
                            <w:spacing w:before="20"/>
                            <w:ind w:left="20"/>
                            <w:rPr>
                              <w:sz w:val="40"/>
                            </w:rPr>
                          </w:pPr>
                          <w:r>
                            <w:rPr>
                              <w:color w:val="FFFFFF"/>
                              <w:spacing w:val="-5"/>
                              <w:sz w:val="40"/>
                            </w:rPr>
                            <w:t>1</w:t>
                          </w:r>
                          <w:r w:rsidR="00E83827">
                            <w:rPr>
                              <w:color w:val="FFFFFF"/>
                              <w:spacing w:val="-5"/>
                              <w:sz w:val="4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82BD55" id="Textbox 169" o:spid="_x0000_s1088" type="#_x0000_t202" style="position:absolute;margin-left:51.1pt;margin-top:32.45pt;width:25.2pt;height:26pt;z-index:-25166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" filled="f" stroked="f">
              <v:textbox inset="0,0,0,0">
                <w:txbxContent>
                  <w:p w14:paraId="2C259783" w14:textId="21A98A8C" w:rsidR="00541513" w:rsidRDefault="004E7E10">
                    <w:pPr>
                      <w:spacing w:before="20"/>
                      <w:ind w:left="20"/>
                      <w:rPr>
                        <w:sz w:val="40"/>
                      </w:rPr>
                    </w:pPr>
                    <w:r>
                      <w:rPr>
                        <w:color w:val="FFFFFF"/>
                        <w:spacing w:val="-5"/>
                        <w:sz w:val="40"/>
                      </w:rPr>
                      <w:t>1</w:t>
                    </w:r>
                    <w:r w:rsidR="00E83827">
                      <w:rPr>
                        <w:color w:val="FFFFFF"/>
                        <w:spacing w:val="-5"/>
                        <w:sz w:val="4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43392" behindDoc="1" locked="0" layoutInCell="1" allowOverlap="1" wp14:anchorId="2682BD53" wp14:editId="5DD983CC">
              <wp:simplePos x="0" y="0"/>
              <wp:positionH relativeFrom="page">
                <wp:posOffset>571500</wp:posOffset>
              </wp:positionH>
              <wp:positionV relativeFrom="page">
                <wp:posOffset>348777</wp:posOffset>
              </wp:positionV>
              <wp:extent cx="476250" cy="476250"/>
              <wp:effectExtent l="0" t="0" r="0" b="0"/>
              <wp:wrapNone/>
              <wp:docPr id="168" name="Graphic 1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76250" cy="4762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76250" h="476250">
                            <a:moveTo>
                              <a:pt x="428625" y="476250"/>
                            </a:moveTo>
                            <a:lnTo>
                              <a:pt x="47625" y="476250"/>
                            </a:lnTo>
                            <a:lnTo>
                              <a:pt x="29087" y="472507"/>
                            </a:lnTo>
                            <a:lnTo>
                              <a:pt x="13949" y="462300"/>
                            </a:lnTo>
                            <a:lnTo>
                              <a:pt x="3742" y="447162"/>
                            </a:lnTo>
                            <a:lnTo>
                              <a:pt x="0" y="428625"/>
                            </a:lnTo>
                            <a:lnTo>
                              <a:pt x="0" y="47625"/>
                            </a:lnTo>
                            <a:lnTo>
                              <a:pt x="3742" y="29087"/>
                            </a:lnTo>
                            <a:lnTo>
                              <a:pt x="13949" y="13949"/>
                            </a:lnTo>
                            <a:lnTo>
                              <a:pt x="29087" y="3742"/>
                            </a:lnTo>
                            <a:lnTo>
                              <a:pt x="47625" y="0"/>
                            </a:lnTo>
                            <a:lnTo>
                              <a:pt x="428625" y="0"/>
                            </a:lnTo>
                            <a:lnTo>
                              <a:pt x="447162" y="3742"/>
                            </a:lnTo>
                            <a:lnTo>
                              <a:pt x="462300" y="13949"/>
                            </a:lnTo>
                            <a:lnTo>
                              <a:pt x="472507" y="29087"/>
                            </a:lnTo>
                            <a:lnTo>
                              <a:pt x="476250" y="47625"/>
                            </a:lnTo>
                            <a:lnTo>
                              <a:pt x="476250" y="428625"/>
                            </a:lnTo>
                            <a:lnTo>
                              <a:pt x="472507" y="447162"/>
                            </a:lnTo>
                            <a:lnTo>
                              <a:pt x="462300" y="462300"/>
                            </a:lnTo>
                            <a:lnTo>
                              <a:pt x="447162" y="472507"/>
                            </a:lnTo>
                            <a:lnTo>
                              <a:pt x="428625" y="476250"/>
                            </a:lnTo>
                            <a:close/>
                          </a:path>
                        </a:pathLst>
                      </a:custGeom>
                      <a:solidFill>
                        <a:srgbClr val="CB601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1DD1BD" id="Graphic 168" o:spid="_x0000_s1026" style="position:absolute;margin-left:45pt;margin-top:27.45pt;width:37.5pt;height:37.5pt;z-index:-25167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76250,47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" path="m428625,476250r-381000,l29087,472507,13949,462300,3742,447162,,428625,,47625,3742,29087,13949,13949,29087,3742,47625,,428625,r18537,3742l462300,13949r10207,15138l476250,47625r,381000l472507,447162r-10207,15138l447162,472507r-18537,3743xe" fillcolor="#cb6015" stroked="f">
              <v:path arrowok="t"/>
              <w10:wrap anchorx="page" anchory="page"/>
            </v:shape>
          </w:pict>
        </mc:Fallback>
      </mc:AlternateContent>
    </w:r>
    <w:r>
      <w:rPr>
        <w:noProof/>
        <w:sz w:val="3"/>
      </w:rPr>
      <mc:AlternateContent>
        <mc:Choice Requires="wpg">
          <w:drawing>
            <wp:anchor distT="0" distB="0" distL="114300" distR="114300" simplePos="0" relativeHeight="251687424" behindDoc="1" locked="0" layoutInCell="1" allowOverlap="1" wp14:anchorId="45100B2D" wp14:editId="543C0F19">
              <wp:simplePos x="0" y="0"/>
              <wp:positionH relativeFrom="page">
                <wp:posOffset>571500</wp:posOffset>
              </wp:positionH>
              <wp:positionV relativeFrom="paragraph">
                <wp:posOffset>549113</wp:posOffset>
              </wp:positionV>
              <wp:extent cx="6629400" cy="18288"/>
              <wp:effectExtent l="0" t="0" r="0" b="0"/>
              <wp:wrapNone/>
              <wp:docPr id="173" name="Group 1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29400" cy="18288"/>
                        <a:chOff x="0" y="0"/>
                        <a:chExt cx="6629400" cy="19050"/>
                      </a:xfrm>
                    </wpg:grpSpPr>
                    <wps:wsp>
                      <wps:cNvPr id="174" name="Graphic 174"/>
                      <wps:cNvSpPr/>
                      <wps:spPr>
                        <a:xfrm>
                          <a:off x="0" y="0"/>
                          <a:ext cx="66294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 h="19050">
                              <a:moveTo>
                                <a:pt x="6629400" y="19050"/>
                              </a:move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lnTo>
                                <a:pt x="6629400" y="0"/>
                              </a:lnTo>
                              <a:lnTo>
                                <a:pt x="662940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601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BBA0165" id="Group 173" o:spid="_x0000_s1026" style="position:absolute;margin-left:45pt;margin-top:43.25pt;width:522pt;height:1.45pt;z-index:-251629056;mso-position-horizontal-relative:page;mso-height-relative:margin" coordsize="66294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">
              <v:shape id="Graphic 174" o:spid="_x0000_s1027" style="position:absolute;width:66294;height:190;visibility:visible;mso-wrap-style:square;v-text-anchor:top" coordsize="66294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" path="m6629400,19050l,19050,,,6629400,r,19050xe" fillcolor="#cb6015" stroked="f">
                <v:path arrowok="t"/>
              </v:shape>
              <w10:wrap anchorx="page"/>
            </v:group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564C4" w14:textId="2F2764FF" w:rsidR="00541513" w:rsidRDefault="005931ED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71040" behindDoc="1" locked="0" layoutInCell="1" allowOverlap="1" wp14:anchorId="2682BD61" wp14:editId="3A0EB235">
              <wp:simplePos x="0" y="0"/>
              <wp:positionH relativeFrom="page">
                <wp:posOffset>1128395</wp:posOffset>
              </wp:positionH>
              <wp:positionV relativeFrom="page">
                <wp:posOffset>410372</wp:posOffset>
              </wp:positionV>
              <wp:extent cx="6414770" cy="330200"/>
              <wp:effectExtent l="0" t="0" r="0" b="0"/>
              <wp:wrapNone/>
              <wp:docPr id="177" name="Textbox 1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14770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83F603" w14:textId="5AB90345" w:rsidR="00541513" w:rsidRDefault="004E7E10">
                          <w:pPr>
                            <w:spacing w:before="20"/>
                            <w:ind w:left="20"/>
                            <w:rPr>
                              <w:sz w:val="40"/>
                            </w:rPr>
                          </w:pPr>
                          <w:r>
                            <w:rPr>
                              <w:color w:val="1B294A"/>
                              <w:sz w:val="40"/>
                            </w:rPr>
                            <w:t>RESPONSE</w:t>
                          </w:r>
                          <w:r>
                            <w:rPr>
                              <w:color w:val="1B294A"/>
                              <w:spacing w:val="9"/>
                              <w:sz w:val="40"/>
                            </w:rPr>
                            <w:t xml:space="preserve"> </w:t>
                          </w:r>
                          <w:r w:rsidR="003D6E28">
                            <w:rPr>
                              <w:color w:val="1B294A"/>
                              <w:spacing w:val="9"/>
                              <w:sz w:val="40"/>
                            </w:rPr>
                            <w:t xml:space="preserve">AND REUNIFICATION </w:t>
                          </w:r>
                          <w:r>
                            <w:rPr>
                              <w:color w:val="1B294A"/>
                              <w:spacing w:val="-2"/>
                              <w:sz w:val="40"/>
                            </w:rPr>
                            <w:t>ANNEXES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82BD61" id="_x0000_t202" coordsize="21600,21600" o:spt="202" path="m,l,21600r21600,l21600,xe">
              <v:stroke joinstyle="miter"/>
              <v:path gradientshapeok="t" o:connecttype="rect"/>
            </v:shapetype>
            <v:shape id="Textbox 177" o:spid="_x0000_s1091" type="#_x0000_t202" style="position:absolute;margin-left:88.85pt;margin-top:32.3pt;width:505.1pt;height:26pt;z-index:-2516454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" filled="f" stroked="f">
              <v:textbox inset="0,0,0,0">
                <w:txbxContent>
                  <w:p w14:paraId="7C83F603" w14:textId="5AB90345" w:rsidR="00541513" w:rsidRDefault="004E7E10">
                    <w:pPr>
                      <w:spacing w:before="20"/>
                      <w:ind w:left="20"/>
                      <w:rPr>
                        <w:sz w:val="40"/>
                      </w:rPr>
                    </w:pPr>
                    <w:r>
                      <w:rPr>
                        <w:color w:val="1B294A"/>
                        <w:sz w:val="40"/>
                      </w:rPr>
                      <w:t>RESPONSE</w:t>
                    </w:r>
                    <w:r>
                      <w:rPr>
                        <w:color w:val="1B294A"/>
                        <w:spacing w:val="9"/>
                        <w:sz w:val="40"/>
                      </w:rPr>
                      <w:t xml:space="preserve"> </w:t>
                    </w:r>
                    <w:r w:rsidR="003D6E28">
                      <w:rPr>
                        <w:color w:val="1B294A"/>
                        <w:spacing w:val="9"/>
                        <w:sz w:val="40"/>
                      </w:rPr>
                      <w:t xml:space="preserve">AND REUNIFICATION </w:t>
                    </w:r>
                    <w:r>
                      <w:rPr>
                        <w:color w:val="1B294A"/>
                        <w:spacing w:val="-2"/>
                        <w:sz w:val="40"/>
                      </w:rPr>
                      <w:t>ANNEXES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896" behindDoc="1" locked="0" layoutInCell="1" allowOverlap="1" wp14:anchorId="2682BD5F" wp14:editId="27C6CB79">
              <wp:simplePos x="0" y="0"/>
              <wp:positionH relativeFrom="page">
                <wp:posOffset>648970</wp:posOffset>
              </wp:positionH>
              <wp:positionV relativeFrom="page">
                <wp:posOffset>412277</wp:posOffset>
              </wp:positionV>
              <wp:extent cx="320040" cy="330200"/>
              <wp:effectExtent l="0" t="0" r="0" b="0"/>
              <wp:wrapNone/>
              <wp:docPr id="176" name="Textbox 1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0040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7DB8F4" w14:textId="067995C9" w:rsidR="00541513" w:rsidRDefault="004E7E10">
                          <w:pPr>
                            <w:spacing w:before="20"/>
                            <w:ind w:left="20"/>
                            <w:rPr>
                              <w:sz w:val="40"/>
                            </w:rPr>
                          </w:pPr>
                          <w:r>
                            <w:rPr>
                              <w:color w:val="FFFFFF"/>
                              <w:spacing w:val="-5"/>
                              <w:sz w:val="40"/>
                            </w:rPr>
                            <w:t>1</w:t>
                          </w:r>
                          <w:r w:rsidR="00E83827">
                            <w:rPr>
                              <w:color w:val="FFFFFF"/>
                              <w:spacing w:val="-5"/>
                              <w:sz w:val="4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82BD5F" id="Textbox 176" o:spid="_x0000_s1092" type="#_x0000_t202" style="position:absolute;margin-left:51.1pt;margin-top:32.45pt;width:25.2pt;height:26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" filled="f" stroked="f">
              <v:textbox inset="0,0,0,0">
                <w:txbxContent>
                  <w:p w14:paraId="4C7DB8F4" w14:textId="067995C9" w:rsidR="00541513" w:rsidRDefault="004E7E10">
                    <w:pPr>
                      <w:spacing w:before="20"/>
                      <w:ind w:left="20"/>
                      <w:rPr>
                        <w:sz w:val="40"/>
                      </w:rPr>
                    </w:pPr>
                    <w:r>
                      <w:rPr>
                        <w:color w:val="FFFFFF"/>
                        <w:spacing w:val="-5"/>
                        <w:sz w:val="40"/>
                      </w:rPr>
                      <w:t>1</w:t>
                    </w:r>
                    <w:r w:rsidR="00E83827">
                      <w:rPr>
                        <w:color w:val="FFFFFF"/>
                        <w:spacing w:val="-5"/>
                        <w:sz w:val="4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2682BD5D" wp14:editId="27A1912D">
              <wp:simplePos x="0" y="0"/>
              <wp:positionH relativeFrom="page">
                <wp:posOffset>571500</wp:posOffset>
              </wp:positionH>
              <wp:positionV relativeFrom="page">
                <wp:posOffset>348777</wp:posOffset>
              </wp:positionV>
              <wp:extent cx="476250" cy="476250"/>
              <wp:effectExtent l="0" t="0" r="0" b="0"/>
              <wp:wrapNone/>
              <wp:docPr id="175" name="Graphic 1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76250" cy="4762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76250" h="476250">
                            <a:moveTo>
                              <a:pt x="428625" y="476250"/>
                            </a:moveTo>
                            <a:lnTo>
                              <a:pt x="47625" y="476250"/>
                            </a:lnTo>
                            <a:lnTo>
                              <a:pt x="29087" y="472507"/>
                            </a:lnTo>
                            <a:lnTo>
                              <a:pt x="13949" y="462300"/>
                            </a:lnTo>
                            <a:lnTo>
                              <a:pt x="3742" y="447162"/>
                            </a:lnTo>
                            <a:lnTo>
                              <a:pt x="0" y="428625"/>
                            </a:lnTo>
                            <a:lnTo>
                              <a:pt x="0" y="47625"/>
                            </a:lnTo>
                            <a:lnTo>
                              <a:pt x="3742" y="29087"/>
                            </a:lnTo>
                            <a:lnTo>
                              <a:pt x="13949" y="13949"/>
                            </a:lnTo>
                            <a:lnTo>
                              <a:pt x="29087" y="3742"/>
                            </a:lnTo>
                            <a:lnTo>
                              <a:pt x="47625" y="0"/>
                            </a:lnTo>
                            <a:lnTo>
                              <a:pt x="428625" y="0"/>
                            </a:lnTo>
                            <a:lnTo>
                              <a:pt x="447162" y="3742"/>
                            </a:lnTo>
                            <a:lnTo>
                              <a:pt x="462300" y="13949"/>
                            </a:lnTo>
                            <a:lnTo>
                              <a:pt x="472507" y="29087"/>
                            </a:lnTo>
                            <a:lnTo>
                              <a:pt x="476250" y="47625"/>
                            </a:lnTo>
                            <a:lnTo>
                              <a:pt x="476250" y="428625"/>
                            </a:lnTo>
                            <a:lnTo>
                              <a:pt x="472507" y="447162"/>
                            </a:lnTo>
                            <a:lnTo>
                              <a:pt x="462300" y="462300"/>
                            </a:lnTo>
                            <a:lnTo>
                              <a:pt x="447162" y="472507"/>
                            </a:lnTo>
                            <a:lnTo>
                              <a:pt x="428625" y="476250"/>
                            </a:lnTo>
                            <a:close/>
                          </a:path>
                        </a:pathLst>
                      </a:custGeom>
                      <a:solidFill>
                        <a:srgbClr val="CB601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727FEA" id="Graphic 175" o:spid="_x0000_s1026" style="position:absolute;margin-left:45pt;margin-top:27.45pt;width:37.5pt;height:37.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76250,47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" path="m428625,476250r-381000,l29087,472507,13949,462300,3742,447162,,428625,,47625,3742,29087,13949,13949,29087,3742,47625,,428625,r18537,3742l462300,13949r10207,15138l476250,47625r,381000l472507,447162r-10207,15138l447162,472507r-18537,3743xe" fillcolor="#cb6015" stroked="f">
              <v:path arrowok="t"/>
              <w10:wrap anchorx="page" anchory="page"/>
            </v:shape>
          </w:pict>
        </mc:Fallback>
      </mc:AlternateContent>
    </w:r>
    <w:r>
      <w:rPr>
        <w:noProof/>
        <w:sz w:val="3"/>
      </w:rPr>
      <mc:AlternateContent>
        <mc:Choice Requires="wpg">
          <w:drawing>
            <wp:anchor distT="0" distB="0" distL="114300" distR="114300" simplePos="0" relativeHeight="251690496" behindDoc="1" locked="0" layoutInCell="1" allowOverlap="1" wp14:anchorId="0BEC8F54" wp14:editId="7131063A">
              <wp:simplePos x="0" y="0"/>
              <wp:positionH relativeFrom="page">
                <wp:posOffset>571500</wp:posOffset>
              </wp:positionH>
              <wp:positionV relativeFrom="paragraph">
                <wp:posOffset>548802</wp:posOffset>
              </wp:positionV>
              <wp:extent cx="6629400" cy="18288"/>
              <wp:effectExtent l="0" t="0" r="0" b="0"/>
              <wp:wrapNone/>
              <wp:docPr id="477034335" name="Group 4770343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29400" cy="18288"/>
                        <a:chOff x="0" y="0"/>
                        <a:chExt cx="6629400" cy="19050"/>
                      </a:xfrm>
                    </wpg:grpSpPr>
                    <wps:wsp>
                      <wps:cNvPr id="1174400004" name="Graphic 181"/>
                      <wps:cNvSpPr/>
                      <wps:spPr>
                        <a:xfrm>
                          <a:off x="0" y="0"/>
                          <a:ext cx="66294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 h="19050">
                              <a:moveTo>
                                <a:pt x="6629400" y="19050"/>
                              </a:move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lnTo>
                                <a:pt x="6629400" y="0"/>
                              </a:lnTo>
                              <a:lnTo>
                                <a:pt x="662940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601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36A2F8D" id="Group 477034335" o:spid="_x0000_s1026" style="position:absolute;margin-left:45pt;margin-top:43.2pt;width:522pt;height:1.45pt;z-index:-251625984;mso-position-horizontal-relative:page;mso-height-relative:margin" coordsize="66294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">
              <v:shape id="Graphic 181" o:spid="_x0000_s1027" style="position:absolute;width:66294;height:190;visibility:visible;mso-wrap-style:square;v-text-anchor:top" coordsize="66294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" path="m6629400,19050l,19050,,,6629400,r,19050xe" fillcolor="#cb6015" stroked="f">
                <v:path arrowok="t"/>
              </v:shape>
              <w10:wrap anchorx="page"/>
            </v:group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21332" w14:textId="476AF517" w:rsidR="00541513" w:rsidRDefault="005931ED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78208" behindDoc="1" locked="0" layoutInCell="1" allowOverlap="1" wp14:anchorId="2682BD69" wp14:editId="16B7380E">
              <wp:simplePos x="0" y="0"/>
              <wp:positionH relativeFrom="page">
                <wp:posOffset>571500</wp:posOffset>
              </wp:positionH>
              <wp:positionV relativeFrom="page">
                <wp:posOffset>941705</wp:posOffset>
              </wp:positionV>
              <wp:extent cx="6629400" cy="19050"/>
              <wp:effectExtent l="0" t="0" r="0" b="0"/>
              <wp:wrapNone/>
              <wp:docPr id="209" name="Graphic 2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29400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29400" h="19050">
                            <a:moveTo>
                              <a:pt x="6629400" y="19050"/>
                            </a:moveTo>
                            <a:lnTo>
                              <a:pt x="0" y="19050"/>
                            </a:lnTo>
                            <a:lnTo>
                              <a:pt x="0" y="0"/>
                            </a:lnTo>
                            <a:lnTo>
                              <a:pt x="6629400" y="0"/>
                            </a:lnTo>
                            <a:lnTo>
                              <a:pt x="6629400" y="19050"/>
                            </a:lnTo>
                            <a:close/>
                          </a:path>
                        </a:pathLst>
                      </a:custGeom>
                      <a:solidFill>
                        <a:srgbClr val="CB601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2F8E7A" id="Graphic 209" o:spid="_x0000_s1026" style="position:absolute;margin-left:45pt;margin-top:74.15pt;width:522pt;height:1.5pt;z-index:-25163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294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" path="m6629400,19050l,19050,,,6629400,r,19050xe" fillcolor="#cb6015" stroked="f">
              <v:path arrowok="t"/>
              <w10:wrap anchorx="page" anchory="page"/>
            </v:shape>
          </w:pict>
        </mc:Fallback>
      </mc:AlternateContent>
    </w:r>
    <w:r w:rsidR="002E1CE1">
      <w:rPr>
        <w:noProof/>
      </w:rPr>
      <mc:AlternateContent>
        <mc:Choice Requires="wps">
          <w:drawing>
            <wp:anchor distT="0" distB="0" distL="0" distR="0" simplePos="0" relativeHeight="251682304" behindDoc="1" locked="0" layoutInCell="1" allowOverlap="1" wp14:anchorId="2682BD6D" wp14:editId="3D0224B3">
              <wp:simplePos x="0" y="0"/>
              <wp:positionH relativeFrom="page">
                <wp:posOffset>1129004</wp:posOffset>
              </wp:positionH>
              <wp:positionV relativeFrom="page">
                <wp:posOffset>443204</wp:posOffset>
              </wp:positionV>
              <wp:extent cx="6372808" cy="330200"/>
              <wp:effectExtent l="0" t="0" r="0" b="0"/>
              <wp:wrapNone/>
              <wp:docPr id="211" name="Textbox 2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72808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56514E" w14:textId="77777777" w:rsidR="00541513" w:rsidRDefault="004E7E10">
                          <w:pPr>
                            <w:spacing w:before="20"/>
                            <w:ind w:left="20"/>
                            <w:rPr>
                              <w:sz w:val="40"/>
                            </w:rPr>
                          </w:pPr>
                          <w:r>
                            <w:rPr>
                              <w:color w:val="1B294A"/>
                              <w:sz w:val="40"/>
                            </w:rPr>
                            <w:t>THREAT</w:t>
                          </w:r>
                          <w:r>
                            <w:rPr>
                              <w:color w:val="1B294A"/>
                              <w:spacing w:val="8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color w:val="1B294A"/>
                              <w:sz w:val="40"/>
                            </w:rPr>
                            <w:t>AND</w:t>
                          </w:r>
                          <w:r>
                            <w:rPr>
                              <w:color w:val="1B294A"/>
                              <w:spacing w:val="8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color w:val="1B294A"/>
                              <w:sz w:val="40"/>
                            </w:rPr>
                            <w:t>HAZARD</w:t>
                          </w:r>
                          <w:r>
                            <w:rPr>
                              <w:color w:val="1B294A"/>
                              <w:spacing w:val="8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color w:val="1B294A"/>
                              <w:spacing w:val="-2"/>
                              <w:sz w:val="40"/>
                            </w:rPr>
                            <w:t>ANNEXES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82BD6D" id="_x0000_t202" coordsize="21600,21600" o:spt="202" path="m,l,21600r21600,l21600,xe">
              <v:stroke joinstyle="miter"/>
              <v:path gradientshapeok="t" o:connecttype="rect"/>
            </v:shapetype>
            <v:shape id="Textbox 211" o:spid="_x0000_s1095" type="#_x0000_t202" style="position:absolute;margin-left:88.9pt;margin-top:34.9pt;width:501.8pt;height:26pt;z-index:-25163417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" filled="f" stroked="f">
              <v:textbox inset="0,0,0,0">
                <w:txbxContent>
                  <w:p w14:paraId="1D56514E" w14:textId="77777777" w:rsidR="00541513" w:rsidRDefault="004E7E10">
                    <w:pPr>
                      <w:spacing w:before="20"/>
                      <w:ind w:left="20"/>
                      <w:rPr>
                        <w:sz w:val="40"/>
                      </w:rPr>
                    </w:pPr>
                    <w:r>
                      <w:rPr>
                        <w:color w:val="1B294A"/>
                        <w:sz w:val="40"/>
                      </w:rPr>
                      <w:t>THREAT</w:t>
                    </w:r>
                    <w:r>
                      <w:rPr>
                        <w:color w:val="1B294A"/>
                        <w:spacing w:val="8"/>
                        <w:sz w:val="40"/>
                      </w:rPr>
                      <w:t xml:space="preserve"> </w:t>
                    </w:r>
                    <w:r>
                      <w:rPr>
                        <w:color w:val="1B294A"/>
                        <w:sz w:val="40"/>
                      </w:rPr>
                      <w:t>AND</w:t>
                    </w:r>
                    <w:r>
                      <w:rPr>
                        <w:color w:val="1B294A"/>
                        <w:spacing w:val="8"/>
                        <w:sz w:val="40"/>
                      </w:rPr>
                      <w:t xml:space="preserve"> </w:t>
                    </w:r>
                    <w:r>
                      <w:rPr>
                        <w:color w:val="1B294A"/>
                        <w:sz w:val="40"/>
                      </w:rPr>
                      <w:t>HAZARD</w:t>
                    </w:r>
                    <w:r>
                      <w:rPr>
                        <w:color w:val="1B294A"/>
                        <w:spacing w:val="8"/>
                        <w:sz w:val="40"/>
                      </w:rPr>
                      <w:t xml:space="preserve"> </w:t>
                    </w:r>
                    <w:r>
                      <w:rPr>
                        <w:color w:val="1B294A"/>
                        <w:spacing w:val="-2"/>
                        <w:sz w:val="40"/>
                      </w:rPr>
                      <w:t>ANNEXES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E7E10">
      <w:rPr>
        <w:noProof/>
      </w:rPr>
      <mc:AlternateContent>
        <mc:Choice Requires="wps">
          <w:drawing>
            <wp:anchor distT="0" distB="0" distL="0" distR="0" simplePos="0" relativeHeight="251666944" behindDoc="1" locked="0" layoutInCell="1" allowOverlap="1" wp14:anchorId="2682BD67" wp14:editId="01ABC0E8">
              <wp:simplePos x="0" y="0"/>
              <wp:positionH relativeFrom="page">
                <wp:posOffset>571500</wp:posOffset>
              </wp:positionH>
              <wp:positionV relativeFrom="page">
                <wp:posOffset>381000</wp:posOffset>
              </wp:positionV>
              <wp:extent cx="476250" cy="476250"/>
              <wp:effectExtent l="0" t="0" r="0" b="0"/>
              <wp:wrapNone/>
              <wp:docPr id="208" name="Graphic 2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76250" cy="4762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76250" h="476250">
                            <a:moveTo>
                              <a:pt x="428625" y="476250"/>
                            </a:moveTo>
                            <a:lnTo>
                              <a:pt x="47625" y="476250"/>
                            </a:lnTo>
                            <a:lnTo>
                              <a:pt x="29087" y="472507"/>
                            </a:lnTo>
                            <a:lnTo>
                              <a:pt x="13949" y="462300"/>
                            </a:lnTo>
                            <a:lnTo>
                              <a:pt x="3742" y="447162"/>
                            </a:lnTo>
                            <a:lnTo>
                              <a:pt x="0" y="428625"/>
                            </a:lnTo>
                            <a:lnTo>
                              <a:pt x="0" y="47625"/>
                            </a:lnTo>
                            <a:lnTo>
                              <a:pt x="3742" y="29087"/>
                            </a:lnTo>
                            <a:lnTo>
                              <a:pt x="13949" y="13949"/>
                            </a:lnTo>
                            <a:lnTo>
                              <a:pt x="29087" y="3742"/>
                            </a:lnTo>
                            <a:lnTo>
                              <a:pt x="47625" y="0"/>
                            </a:lnTo>
                            <a:lnTo>
                              <a:pt x="428625" y="0"/>
                            </a:lnTo>
                            <a:lnTo>
                              <a:pt x="447162" y="3742"/>
                            </a:lnTo>
                            <a:lnTo>
                              <a:pt x="462300" y="13949"/>
                            </a:lnTo>
                            <a:lnTo>
                              <a:pt x="472507" y="29087"/>
                            </a:lnTo>
                            <a:lnTo>
                              <a:pt x="476250" y="47625"/>
                            </a:lnTo>
                            <a:lnTo>
                              <a:pt x="476250" y="428625"/>
                            </a:lnTo>
                            <a:lnTo>
                              <a:pt x="472507" y="447162"/>
                            </a:lnTo>
                            <a:lnTo>
                              <a:pt x="462300" y="462300"/>
                            </a:lnTo>
                            <a:lnTo>
                              <a:pt x="447162" y="472507"/>
                            </a:lnTo>
                            <a:lnTo>
                              <a:pt x="428625" y="476250"/>
                            </a:lnTo>
                            <a:close/>
                          </a:path>
                        </a:pathLst>
                      </a:custGeom>
                      <a:solidFill>
                        <a:srgbClr val="CB601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6E7DDE" id="Graphic 208" o:spid="_x0000_s1026" style="position:absolute;margin-left:45pt;margin-top:30pt;width:37.5pt;height:37.5pt;z-index:-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76250,47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" path="m428625,476250r-381000,l29087,472507,13949,462300,3742,447162,,428625,,47625,3742,29087,13949,13949,29087,3742,47625,,428625,r18537,3742l462300,13949r10207,15138l476250,47625r,381000l472507,447162r-10207,15138l447162,472507r-18537,3743xe" fillcolor="#cb6015" stroked="f">
              <v:path arrowok="t"/>
              <w10:wrap anchorx="page" anchory="page"/>
            </v:shape>
          </w:pict>
        </mc:Fallback>
      </mc:AlternateContent>
    </w:r>
    <w:r w:rsidR="004E7E10">
      <w:rPr>
        <w:noProof/>
      </w:rPr>
      <mc:AlternateContent>
        <mc:Choice Requires="wps">
          <w:drawing>
            <wp:anchor distT="0" distB="0" distL="0" distR="0" simplePos="0" relativeHeight="251689472" behindDoc="1" locked="0" layoutInCell="1" allowOverlap="1" wp14:anchorId="2682BD6B" wp14:editId="11E56FB4">
              <wp:simplePos x="0" y="0"/>
              <wp:positionH relativeFrom="page">
                <wp:posOffset>649585</wp:posOffset>
              </wp:positionH>
              <wp:positionV relativeFrom="page">
                <wp:posOffset>444689</wp:posOffset>
              </wp:positionV>
              <wp:extent cx="320040" cy="330200"/>
              <wp:effectExtent l="0" t="0" r="0" b="0"/>
              <wp:wrapNone/>
              <wp:docPr id="210" name="Textbox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0040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6D64E7" w14:textId="5ABB3360" w:rsidR="00541513" w:rsidRDefault="004E7E10">
                          <w:pPr>
                            <w:spacing w:before="20"/>
                            <w:ind w:left="20"/>
                            <w:rPr>
                              <w:sz w:val="40"/>
                            </w:rPr>
                          </w:pPr>
                          <w:r>
                            <w:rPr>
                              <w:color w:val="FFFFFF"/>
                              <w:spacing w:val="-5"/>
                              <w:sz w:val="40"/>
                            </w:rPr>
                            <w:t>1</w:t>
                          </w:r>
                          <w:r w:rsidR="00E83827">
                            <w:rPr>
                              <w:color w:val="FFFFFF"/>
                              <w:spacing w:val="-5"/>
                              <w:sz w:val="40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82BD6B" id="Textbox 210" o:spid="_x0000_s1096" type="#_x0000_t202" style="position:absolute;margin-left:51.15pt;margin-top:35pt;width:25.2pt;height:26pt;z-index:-25162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" filled="f" stroked="f">
              <v:textbox inset="0,0,0,0">
                <w:txbxContent>
                  <w:p w14:paraId="606D64E7" w14:textId="5ABB3360" w:rsidR="00541513" w:rsidRDefault="004E7E10">
                    <w:pPr>
                      <w:spacing w:before="20"/>
                      <w:ind w:left="20"/>
                      <w:rPr>
                        <w:sz w:val="40"/>
                      </w:rPr>
                    </w:pPr>
                    <w:r>
                      <w:rPr>
                        <w:color w:val="FFFFFF"/>
                        <w:spacing w:val="-5"/>
                        <w:sz w:val="40"/>
                      </w:rPr>
                      <w:t>1</w:t>
                    </w:r>
                    <w:r w:rsidR="00E83827">
                      <w:rPr>
                        <w:color w:val="FFFFFF"/>
                        <w:spacing w:val="-5"/>
                        <w:sz w:val="4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7BCEC" w14:textId="00CB653A" w:rsidR="00541513" w:rsidRDefault="005931ED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18816" behindDoc="1" locked="0" layoutInCell="1" allowOverlap="1" wp14:anchorId="2682BD75" wp14:editId="359ACC0F">
              <wp:simplePos x="0" y="0"/>
              <wp:positionH relativeFrom="page">
                <wp:posOffset>571500</wp:posOffset>
              </wp:positionH>
              <wp:positionV relativeFrom="page">
                <wp:posOffset>941705</wp:posOffset>
              </wp:positionV>
              <wp:extent cx="6629400" cy="19050"/>
              <wp:effectExtent l="0" t="0" r="0" b="0"/>
              <wp:wrapNone/>
              <wp:docPr id="219" name="Graphic 2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29400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29400" h="19050">
                            <a:moveTo>
                              <a:pt x="6629400" y="19050"/>
                            </a:moveTo>
                            <a:lnTo>
                              <a:pt x="0" y="19050"/>
                            </a:lnTo>
                            <a:lnTo>
                              <a:pt x="0" y="0"/>
                            </a:lnTo>
                            <a:lnTo>
                              <a:pt x="6629400" y="0"/>
                            </a:lnTo>
                            <a:lnTo>
                              <a:pt x="6629400" y="19050"/>
                            </a:lnTo>
                            <a:close/>
                          </a:path>
                        </a:pathLst>
                      </a:custGeom>
                      <a:solidFill>
                        <a:srgbClr val="CB601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2501AF" id="Graphic 219" o:spid="_x0000_s1026" style="position:absolute;margin-left:45pt;margin-top:74.15pt;width:522pt;height:1.5pt;z-index:-25169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294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" path="m6629400,19050l,19050,,,6629400,r,19050xe" fillcolor="#cb6015" stroked="f">
              <v:path arrowok="t"/>
              <w10:wrap anchorx="page" anchory="page"/>
            </v:shape>
          </w:pict>
        </mc:Fallback>
      </mc:AlternateContent>
    </w:r>
    <w:r w:rsidR="00FA13F8">
      <w:rPr>
        <w:noProof/>
      </w:rPr>
      <mc:AlternateContent>
        <mc:Choice Requires="wps">
          <w:drawing>
            <wp:anchor distT="0" distB="0" distL="0" distR="0" simplePos="0" relativeHeight="251623936" behindDoc="1" locked="0" layoutInCell="1" allowOverlap="1" wp14:anchorId="2682BD79" wp14:editId="5E5C37A6">
              <wp:simplePos x="0" y="0"/>
              <wp:positionH relativeFrom="page">
                <wp:posOffset>1133669</wp:posOffset>
              </wp:positionH>
              <wp:positionV relativeFrom="page">
                <wp:posOffset>447869</wp:posOffset>
              </wp:positionV>
              <wp:extent cx="6452119" cy="330200"/>
              <wp:effectExtent l="0" t="0" r="0" b="0"/>
              <wp:wrapNone/>
              <wp:docPr id="221" name="Textbox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2119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833C02" w14:textId="77777777" w:rsidR="00541513" w:rsidRDefault="004E7E10">
                          <w:pPr>
                            <w:spacing w:before="20"/>
                            <w:ind w:left="20"/>
                            <w:rPr>
                              <w:sz w:val="40"/>
                            </w:rPr>
                          </w:pPr>
                          <w:r>
                            <w:rPr>
                              <w:color w:val="1B294A"/>
                              <w:sz w:val="40"/>
                            </w:rPr>
                            <w:t>APPENDIX</w:t>
                          </w:r>
                          <w:r>
                            <w:rPr>
                              <w:color w:val="1B294A"/>
                              <w:spacing w:val="9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color w:val="1B294A"/>
                              <w:sz w:val="40"/>
                            </w:rPr>
                            <w:t>A</w:t>
                          </w:r>
                          <w:r>
                            <w:rPr>
                              <w:color w:val="1B294A"/>
                              <w:spacing w:val="9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color w:val="1B294A"/>
                              <w:sz w:val="40"/>
                            </w:rPr>
                            <w:t>-</w:t>
                          </w:r>
                          <w:r>
                            <w:rPr>
                              <w:color w:val="1B294A"/>
                              <w:spacing w:val="10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color w:val="1B294A"/>
                              <w:sz w:val="40"/>
                            </w:rPr>
                            <w:t>SUPPORTING</w:t>
                          </w:r>
                          <w:r>
                            <w:rPr>
                              <w:color w:val="1B294A"/>
                              <w:spacing w:val="9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color w:val="1B294A"/>
                              <w:spacing w:val="-2"/>
                              <w:sz w:val="40"/>
                            </w:rPr>
                            <w:t>DOCUMENTS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82BD79" id="_x0000_t202" coordsize="21600,21600" o:spt="202" path="m,l,21600r21600,l21600,xe">
              <v:stroke joinstyle="miter"/>
              <v:path gradientshapeok="t" o:connecttype="rect"/>
            </v:shapetype>
            <v:shape id="Textbox 221" o:spid="_x0000_s1099" type="#_x0000_t202" style="position:absolute;margin-left:89.25pt;margin-top:35.25pt;width:508.05pt;height:26pt;z-index:-25169254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" filled="f" stroked="f">
              <v:textbox inset="0,0,0,0">
                <w:txbxContent>
                  <w:p w14:paraId="63833C02" w14:textId="77777777" w:rsidR="00541513" w:rsidRDefault="004E7E10">
                    <w:pPr>
                      <w:spacing w:before="20"/>
                      <w:ind w:left="20"/>
                      <w:rPr>
                        <w:sz w:val="40"/>
                      </w:rPr>
                    </w:pPr>
                    <w:r>
                      <w:rPr>
                        <w:color w:val="1B294A"/>
                        <w:sz w:val="40"/>
                      </w:rPr>
                      <w:t>APPENDIX</w:t>
                    </w:r>
                    <w:r>
                      <w:rPr>
                        <w:color w:val="1B294A"/>
                        <w:spacing w:val="9"/>
                        <w:sz w:val="40"/>
                      </w:rPr>
                      <w:t xml:space="preserve"> </w:t>
                    </w:r>
                    <w:r>
                      <w:rPr>
                        <w:color w:val="1B294A"/>
                        <w:sz w:val="40"/>
                      </w:rPr>
                      <w:t>A</w:t>
                    </w:r>
                    <w:r>
                      <w:rPr>
                        <w:color w:val="1B294A"/>
                        <w:spacing w:val="9"/>
                        <w:sz w:val="40"/>
                      </w:rPr>
                      <w:t xml:space="preserve"> </w:t>
                    </w:r>
                    <w:r>
                      <w:rPr>
                        <w:color w:val="1B294A"/>
                        <w:sz w:val="40"/>
                      </w:rPr>
                      <w:t>-</w:t>
                    </w:r>
                    <w:r>
                      <w:rPr>
                        <w:color w:val="1B294A"/>
                        <w:spacing w:val="10"/>
                        <w:sz w:val="40"/>
                      </w:rPr>
                      <w:t xml:space="preserve"> </w:t>
                    </w:r>
                    <w:r>
                      <w:rPr>
                        <w:color w:val="1B294A"/>
                        <w:sz w:val="40"/>
                      </w:rPr>
                      <w:t>SUPPORTING</w:t>
                    </w:r>
                    <w:r>
                      <w:rPr>
                        <w:color w:val="1B294A"/>
                        <w:spacing w:val="9"/>
                        <w:sz w:val="40"/>
                      </w:rPr>
                      <w:t xml:space="preserve"> </w:t>
                    </w:r>
                    <w:r>
                      <w:rPr>
                        <w:color w:val="1B294A"/>
                        <w:spacing w:val="-2"/>
                        <w:sz w:val="40"/>
                      </w:rPr>
                      <w:t>DOCUMENTS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E7E10">
      <w:rPr>
        <w:noProof/>
      </w:rPr>
      <mc:AlternateContent>
        <mc:Choice Requires="wps">
          <w:drawing>
            <wp:anchor distT="0" distB="0" distL="0" distR="0" simplePos="0" relativeHeight="251614720" behindDoc="1" locked="0" layoutInCell="1" allowOverlap="1" wp14:anchorId="2682BD73" wp14:editId="5BBC5460">
              <wp:simplePos x="0" y="0"/>
              <wp:positionH relativeFrom="page">
                <wp:posOffset>571500</wp:posOffset>
              </wp:positionH>
              <wp:positionV relativeFrom="page">
                <wp:posOffset>381000</wp:posOffset>
              </wp:positionV>
              <wp:extent cx="476250" cy="476250"/>
              <wp:effectExtent l="0" t="0" r="0" b="0"/>
              <wp:wrapNone/>
              <wp:docPr id="218" name="Graphic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76250" cy="4762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76250" h="476250">
                            <a:moveTo>
                              <a:pt x="428625" y="476250"/>
                            </a:moveTo>
                            <a:lnTo>
                              <a:pt x="47625" y="476250"/>
                            </a:lnTo>
                            <a:lnTo>
                              <a:pt x="29087" y="472507"/>
                            </a:lnTo>
                            <a:lnTo>
                              <a:pt x="13949" y="462300"/>
                            </a:lnTo>
                            <a:lnTo>
                              <a:pt x="3742" y="447162"/>
                            </a:lnTo>
                            <a:lnTo>
                              <a:pt x="0" y="428625"/>
                            </a:lnTo>
                            <a:lnTo>
                              <a:pt x="0" y="47625"/>
                            </a:lnTo>
                            <a:lnTo>
                              <a:pt x="3742" y="29087"/>
                            </a:lnTo>
                            <a:lnTo>
                              <a:pt x="13949" y="13949"/>
                            </a:lnTo>
                            <a:lnTo>
                              <a:pt x="29087" y="3742"/>
                            </a:lnTo>
                            <a:lnTo>
                              <a:pt x="47625" y="0"/>
                            </a:lnTo>
                            <a:lnTo>
                              <a:pt x="428625" y="0"/>
                            </a:lnTo>
                            <a:lnTo>
                              <a:pt x="447162" y="3742"/>
                            </a:lnTo>
                            <a:lnTo>
                              <a:pt x="462300" y="13949"/>
                            </a:lnTo>
                            <a:lnTo>
                              <a:pt x="472507" y="29087"/>
                            </a:lnTo>
                            <a:lnTo>
                              <a:pt x="476250" y="47625"/>
                            </a:lnTo>
                            <a:lnTo>
                              <a:pt x="476250" y="428625"/>
                            </a:lnTo>
                            <a:lnTo>
                              <a:pt x="472507" y="447162"/>
                            </a:lnTo>
                            <a:lnTo>
                              <a:pt x="462300" y="462300"/>
                            </a:lnTo>
                            <a:lnTo>
                              <a:pt x="447162" y="472507"/>
                            </a:lnTo>
                            <a:lnTo>
                              <a:pt x="428625" y="476250"/>
                            </a:lnTo>
                            <a:close/>
                          </a:path>
                        </a:pathLst>
                      </a:custGeom>
                      <a:solidFill>
                        <a:srgbClr val="CB601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85D983" id="Graphic 218" o:spid="_x0000_s1026" style="position:absolute;margin-left:45pt;margin-top:30pt;width:37.5pt;height:37.5pt;z-index:-25170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76250,47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" path="m428625,476250r-381000,l29087,472507,13949,462300,3742,447162,,428625,,47625,3742,29087,13949,13949,29087,3742,47625,,428625,r18537,3742l462300,13949r10207,15138l476250,47625r,381000l472507,447162r-10207,15138l447162,472507r-18537,3743xe" fillcolor="#cb6015" stroked="f">
              <v:path arrowok="t"/>
              <w10:wrap anchorx="page" anchory="page"/>
            </v:shape>
          </w:pict>
        </mc:Fallback>
      </mc:AlternateContent>
    </w:r>
    <w:r w:rsidR="004E7E10">
      <w:rPr>
        <w:noProof/>
      </w:rPr>
      <mc:AlternateContent>
        <mc:Choice Requires="wps">
          <w:drawing>
            <wp:anchor distT="0" distB="0" distL="0" distR="0" simplePos="0" relativeHeight="251639296" behindDoc="1" locked="0" layoutInCell="1" allowOverlap="1" wp14:anchorId="2682BD77" wp14:editId="11993D0B">
              <wp:simplePos x="0" y="0"/>
              <wp:positionH relativeFrom="page">
                <wp:posOffset>649585</wp:posOffset>
              </wp:positionH>
              <wp:positionV relativeFrom="page">
                <wp:posOffset>444689</wp:posOffset>
              </wp:positionV>
              <wp:extent cx="320040" cy="330200"/>
              <wp:effectExtent l="0" t="0" r="0" b="0"/>
              <wp:wrapNone/>
              <wp:docPr id="220" name="Textbox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0040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68F9B5" w14:textId="7E92D357" w:rsidR="00541513" w:rsidRDefault="004E7E10">
                          <w:pPr>
                            <w:spacing w:before="20"/>
                            <w:ind w:left="20"/>
                            <w:rPr>
                              <w:sz w:val="40"/>
                            </w:rPr>
                          </w:pPr>
                          <w:r>
                            <w:rPr>
                              <w:color w:val="FFFFFF"/>
                              <w:spacing w:val="-5"/>
                              <w:sz w:val="40"/>
                            </w:rPr>
                            <w:t>1</w:t>
                          </w:r>
                          <w:r w:rsidR="00E83827">
                            <w:rPr>
                              <w:color w:val="FFFFFF"/>
                              <w:spacing w:val="-5"/>
                              <w:sz w:val="40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82BD77" id="Textbox 220" o:spid="_x0000_s1100" type="#_x0000_t202" style="position:absolute;margin-left:51.15pt;margin-top:35pt;width:25.2pt;height:26pt;z-index:-25167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" filled="f" stroked="f">
              <v:textbox inset="0,0,0,0">
                <w:txbxContent>
                  <w:p w14:paraId="5968F9B5" w14:textId="7E92D357" w:rsidR="00541513" w:rsidRDefault="004E7E10">
                    <w:pPr>
                      <w:spacing w:before="20"/>
                      <w:ind w:left="20"/>
                      <w:rPr>
                        <w:sz w:val="40"/>
                      </w:rPr>
                    </w:pPr>
                    <w:r>
                      <w:rPr>
                        <w:color w:val="FFFFFF"/>
                        <w:spacing w:val="-5"/>
                        <w:sz w:val="40"/>
                      </w:rPr>
                      <w:t>1</w:t>
                    </w:r>
                    <w:r w:rsidR="00E83827">
                      <w:rPr>
                        <w:color w:val="FFFFFF"/>
                        <w:spacing w:val="-5"/>
                        <w:sz w:val="4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2CC7A" w14:textId="1B11E110" w:rsidR="00541513" w:rsidRDefault="005931ED">
    <w:pPr>
      <w:pStyle w:val="BodyText"/>
      <w:spacing w:line="14" w:lineRule="auto"/>
    </w:pPr>
    <w:r>
      <w:rPr>
        <w:noProof/>
        <w:sz w:val="3"/>
      </w:rPr>
      <mc:AlternateContent>
        <mc:Choice Requires="wpg">
          <w:drawing>
            <wp:anchor distT="0" distB="0" distL="114300" distR="114300" simplePos="0" relativeHeight="251703808" behindDoc="1" locked="0" layoutInCell="1" allowOverlap="1" wp14:anchorId="17F3D11F" wp14:editId="5B2A6DFF">
              <wp:simplePos x="0" y="0"/>
              <wp:positionH relativeFrom="page">
                <wp:posOffset>571500</wp:posOffset>
              </wp:positionH>
              <wp:positionV relativeFrom="paragraph">
                <wp:posOffset>559908</wp:posOffset>
              </wp:positionV>
              <wp:extent cx="6629400" cy="18288"/>
              <wp:effectExtent l="0" t="0" r="0" b="0"/>
              <wp:wrapNone/>
              <wp:docPr id="2940613" name="Group 29406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29400" cy="18288"/>
                        <a:chOff x="0" y="0"/>
                        <a:chExt cx="6629400" cy="19050"/>
                      </a:xfrm>
                    </wpg:grpSpPr>
                    <wps:wsp>
                      <wps:cNvPr id="1720215288" name="Graphic 230"/>
                      <wps:cNvSpPr/>
                      <wps:spPr>
                        <a:xfrm>
                          <a:off x="0" y="0"/>
                          <a:ext cx="66294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 h="19050">
                              <a:moveTo>
                                <a:pt x="6629400" y="19050"/>
                              </a:move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lnTo>
                                <a:pt x="6629400" y="0"/>
                              </a:lnTo>
                              <a:lnTo>
                                <a:pt x="662940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601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0B464C" id="Group 2940613" o:spid="_x0000_s1026" style="position:absolute;margin-left:45pt;margin-top:44.1pt;width:522pt;height:1.45pt;z-index:-251612672;mso-position-horizontal-relative:page;mso-height-relative:margin" coordsize="66294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">
              <v:shape id="Graphic 230" o:spid="_x0000_s1027" style="position:absolute;width:66294;height:190;visibility:visible;mso-wrap-style:square;v-text-anchor:top" coordsize="66294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" path="m6629400,19050l,19050,,,6629400,r,19050xe" fillcolor="#cb6015" stroked="f">
                <v:path arrowok="t"/>
              </v:shape>
              <w10:wrap anchorx="page"/>
            </v:group>
          </w:pict>
        </mc:Fallback>
      </mc:AlternateContent>
    </w:r>
    <w:r w:rsidR="002E1CE1">
      <w:rPr>
        <w:noProof/>
      </w:rPr>
      <mc:AlternateContent>
        <mc:Choice Requires="wps">
          <w:drawing>
            <wp:anchor distT="0" distB="0" distL="0" distR="0" simplePos="0" relativeHeight="251699712" behindDoc="1" locked="0" layoutInCell="1" allowOverlap="1" wp14:anchorId="2682BD83" wp14:editId="702672D0">
              <wp:simplePos x="0" y="0"/>
              <wp:positionH relativeFrom="page">
                <wp:posOffset>1129004</wp:posOffset>
              </wp:positionH>
              <wp:positionV relativeFrom="page">
                <wp:posOffset>443204</wp:posOffset>
              </wp:positionV>
              <wp:extent cx="6442788" cy="330200"/>
              <wp:effectExtent l="0" t="0" r="0" b="0"/>
              <wp:wrapNone/>
              <wp:docPr id="226" name="Textbox 2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42788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922EBD" w14:textId="77777777" w:rsidR="00541513" w:rsidRDefault="004E7E10">
                          <w:pPr>
                            <w:spacing w:before="20"/>
                            <w:ind w:left="20"/>
                            <w:rPr>
                              <w:sz w:val="40"/>
                            </w:rPr>
                          </w:pPr>
                          <w:r>
                            <w:rPr>
                              <w:color w:val="1B294A"/>
                              <w:sz w:val="40"/>
                            </w:rPr>
                            <w:t>PREPARE,</w:t>
                          </w:r>
                          <w:r>
                            <w:rPr>
                              <w:color w:val="1B294A"/>
                              <w:spacing w:val="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color w:val="1B294A"/>
                              <w:sz w:val="40"/>
                            </w:rPr>
                            <w:t>TRAIN,</w:t>
                          </w:r>
                          <w:r>
                            <w:rPr>
                              <w:color w:val="1B294A"/>
                              <w:spacing w:val="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color w:val="1B294A"/>
                              <w:sz w:val="40"/>
                            </w:rPr>
                            <w:t>AND</w:t>
                          </w:r>
                          <w:r>
                            <w:rPr>
                              <w:color w:val="1B294A"/>
                              <w:spacing w:val="6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color w:val="1B294A"/>
                              <w:spacing w:val="-2"/>
                              <w:sz w:val="40"/>
                            </w:rPr>
                            <w:t>IMPROVE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82BD83" id="_x0000_t202" coordsize="21600,21600" o:spt="202" path="m,l,21600r21600,l21600,xe">
              <v:stroke joinstyle="miter"/>
              <v:path gradientshapeok="t" o:connecttype="rect"/>
            </v:shapetype>
            <v:shape id="Textbox 226" o:spid="_x0000_s1103" type="#_x0000_t202" style="position:absolute;margin-left:88.9pt;margin-top:34.9pt;width:507.3pt;height:26pt;z-index:-25161676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" filled="f" stroked="f">
              <v:textbox inset="0,0,0,0">
                <w:txbxContent>
                  <w:p w14:paraId="4A922EBD" w14:textId="77777777" w:rsidR="00541513" w:rsidRDefault="004E7E10">
                    <w:pPr>
                      <w:spacing w:before="20"/>
                      <w:ind w:left="20"/>
                      <w:rPr>
                        <w:sz w:val="40"/>
                      </w:rPr>
                    </w:pPr>
                    <w:r>
                      <w:rPr>
                        <w:color w:val="1B294A"/>
                        <w:sz w:val="40"/>
                      </w:rPr>
                      <w:t>PREPARE,</w:t>
                    </w:r>
                    <w:r>
                      <w:rPr>
                        <w:color w:val="1B294A"/>
                        <w:spacing w:val="5"/>
                        <w:sz w:val="40"/>
                      </w:rPr>
                      <w:t xml:space="preserve"> </w:t>
                    </w:r>
                    <w:r>
                      <w:rPr>
                        <w:color w:val="1B294A"/>
                        <w:sz w:val="40"/>
                      </w:rPr>
                      <w:t>TRAIN,</w:t>
                    </w:r>
                    <w:r>
                      <w:rPr>
                        <w:color w:val="1B294A"/>
                        <w:spacing w:val="5"/>
                        <w:sz w:val="40"/>
                      </w:rPr>
                      <w:t xml:space="preserve"> </w:t>
                    </w:r>
                    <w:r>
                      <w:rPr>
                        <w:color w:val="1B294A"/>
                        <w:sz w:val="40"/>
                      </w:rPr>
                      <w:t>AND</w:t>
                    </w:r>
                    <w:r>
                      <w:rPr>
                        <w:color w:val="1B294A"/>
                        <w:spacing w:val="6"/>
                        <w:sz w:val="40"/>
                      </w:rPr>
                      <w:t xml:space="preserve"> </w:t>
                    </w:r>
                    <w:r>
                      <w:rPr>
                        <w:color w:val="1B294A"/>
                        <w:spacing w:val="-2"/>
                        <w:sz w:val="40"/>
                      </w:rPr>
                      <w:t>IMPROVE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E7E10">
      <w:rPr>
        <w:noProof/>
      </w:rPr>
      <mc:AlternateContent>
        <mc:Choice Requires="wps">
          <w:drawing>
            <wp:anchor distT="0" distB="0" distL="0" distR="0" simplePos="0" relativeHeight="251697664" behindDoc="1" locked="0" layoutInCell="1" allowOverlap="1" wp14:anchorId="2682BD7F" wp14:editId="6E2B49D0">
              <wp:simplePos x="0" y="0"/>
              <wp:positionH relativeFrom="page">
                <wp:posOffset>571500</wp:posOffset>
              </wp:positionH>
              <wp:positionV relativeFrom="page">
                <wp:posOffset>381000</wp:posOffset>
              </wp:positionV>
              <wp:extent cx="476250" cy="476250"/>
              <wp:effectExtent l="0" t="0" r="0" b="0"/>
              <wp:wrapNone/>
              <wp:docPr id="224" name="Graphic 2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76250" cy="4762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76250" h="476250">
                            <a:moveTo>
                              <a:pt x="428625" y="476250"/>
                            </a:moveTo>
                            <a:lnTo>
                              <a:pt x="47625" y="476250"/>
                            </a:lnTo>
                            <a:lnTo>
                              <a:pt x="29087" y="472507"/>
                            </a:lnTo>
                            <a:lnTo>
                              <a:pt x="13949" y="462300"/>
                            </a:lnTo>
                            <a:lnTo>
                              <a:pt x="3742" y="447162"/>
                            </a:lnTo>
                            <a:lnTo>
                              <a:pt x="0" y="428625"/>
                            </a:lnTo>
                            <a:lnTo>
                              <a:pt x="0" y="47625"/>
                            </a:lnTo>
                            <a:lnTo>
                              <a:pt x="3742" y="29087"/>
                            </a:lnTo>
                            <a:lnTo>
                              <a:pt x="13949" y="13949"/>
                            </a:lnTo>
                            <a:lnTo>
                              <a:pt x="29087" y="3742"/>
                            </a:lnTo>
                            <a:lnTo>
                              <a:pt x="47625" y="0"/>
                            </a:lnTo>
                            <a:lnTo>
                              <a:pt x="428625" y="0"/>
                            </a:lnTo>
                            <a:lnTo>
                              <a:pt x="447162" y="3742"/>
                            </a:lnTo>
                            <a:lnTo>
                              <a:pt x="462300" y="13949"/>
                            </a:lnTo>
                            <a:lnTo>
                              <a:pt x="472507" y="29087"/>
                            </a:lnTo>
                            <a:lnTo>
                              <a:pt x="476250" y="47625"/>
                            </a:lnTo>
                            <a:lnTo>
                              <a:pt x="476250" y="428625"/>
                            </a:lnTo>
                            <a:lnTo>
                              <a:pt x="472507" y="447162"/>
                            </a:lnTo>
                            <a:lnTo>
                              <a:pt x="462300" y="462300"/>
                            </a:lnTo>
                            <a:lnTo>
                              <a:pt x="447162" y="472507"/>
                            </a:lnTo>
                            <a:lnTo>
                              <a:pt x="428625" y="476250"/>
                            </a:lnTo>
                            <a:close/>
                          </a:path>
                        </a:pathLst>
                      </a:custGeom>
                      <a:solidFill>
                        <a:srgbClr val="CB601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EF3B63" id="Graphic 224" o:spid="_x0000_s1026" style="position:absolute;margin-left:45pt;margin-top:30pt;width:37.5pt;height:37.5pt;z-index:-25161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76250,47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" path="m428625,476250r-381000,l29087,472507,13949,462300,3742,447162,,428625,,47625,3742,29087,13949,13949,29087,3742,47625,,428625,r18537,3742l462300,13949r10207,15138l476250,47625r,381000l472507,447162r-10207,15138l447162,472507r-18537,3743xe" fillcolor="#cb6015" stroked="f">
              <v:path arrowok="t"/>
              <w10:wrap anchorx="page" anchory="page"/>
            </v:shape>
          </w:pict>
        </mc:Fallback>
      </mc:AlternateContent>
    </w:r>
    <w:r w:rsidR="004E7E10">
      <w:rPr>
        <w:noProof/>
      </w:rPr>
      <mc:AlternateContent>
        <mc:Choice Requires="wps">
          <w:drawing>
            <wp:anchor distT="0" distB="0" distL="0" distR="0" simplePos="0" relativeHeight="251698688" behindDoc="1" locked="0" layoutInCell="1" allowOverlap="1" wp14:anchorId="2682BD81" wp14:editId="0DBB93EC">
              <wp:simplePos x="0" y="0"/>
              <wp:positionH relativeFrom="page">
                <wp:posOffset>649585</wp:posOffset>
              </wp:positionH>
              <wp:positionV relativeFrom="page">
                <wp:posOffset>444689</wp:posOffset>
              </wp:positionV>
              <wp:extent cx="320040" cy="330200"/>
              <wp:effectExtent l="0" t="0" r="0" b="0"/>
              <wp:wrapNone/>
              <wp:docPr id="225" name="Textbox 2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0040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4ADDA7" w14:textId="0502E727" w:rsidR="00541513" w:rsidRDefault="004E7E10">
                          <w:pPr>
                            <w:spacing w:before="20"/>
                            <w:ind w:left="20"/>
                            <w:rPr>
                              <w:sz w:val="40"/>
                            </w:rPr>
                          </w:pPr>
                          <w:r>
                            <w:rPr>
                              <w:color w:val="FFFFFF"/>
                              <w:spacing w:val="-5"/>
                              <w:sz w:val="40"/>
                            </w:rPr>
                            <w:t>1</w:t>
                          </w:r>
                          <w:r w:rsidR="00E83827">
                            <w:rPr>
                              <w:color w:val="FFFFFF"/>
                              <w:spacing w:val="-5"/>
                              <w:sz w:val="40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82BD81" id="Textbox 225" o:spid="_x0000_s1104" type="#_x0000_t202" style="position:absolute;margin-left:51.15pt;margin-top:35pt;width:25.2pt;height:26pt;z-index:-25161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" filled="f" stroked="f">
              <v:textbox inset="0,0,0,0">
                <w:txbxContent>
                  <w:p w14:paraId="3B4ADDA7" w14:textId="0502E727" w:rsidR="00541513" w:rsidRDefault="004E7E10">
                    <w:pPr>
                      <w:spacing w:before="20"/>
                      <w:ind w:left="20"/>
                      <w:rPr>
                        <w:sz w:val="40"/>
                      </w:rPr>
                    </w:pPr>
                    <w:r>
                      <w:rPr>
                        <w:color w:val="FFFFFF"/>
                        <w:spacing w:val="-5"/>
                        <w:sz w:val="40"/>
                      </w:rPr>
                      <w:t>1</w:t>
                    </w:r>
                    <w:r w:rsidR="00E83827">
                      <w:rPr>
                        <w:color w:val="FFFFFF"/>
                        <w:spacing w:val="-5"/>
                        <w:sz w:val="40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2A105" w14:textId="2F51A397" w:rsidR="00541513" w:rsidRDefault="00D8119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38272" behindDoc="1" locked="0" layoutInCell="1" allowOverlap="1" wp14:anchorId="2682BCDB" wp14:editId="76AE239D">
              <wp:simplePos x="0" y="0"/>
              <wp:positionH relativeFrom="page">
                <wp:posOffset>663413</wp:posOffset>
              </wp:positionH>
              <wp:positionV relativeFrom="page">
                <wp:posOffset>450215</wp:posOffset>
              </wp:positionV>
              <wp:extent cx="6951345" cy="36068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51345" cy="3606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B080E4" w14:textId="70956F45" w:rsidR="00541513" w:rsidRPr="00D81198" w:rsidRDefault="004E7E10">
                          <w:pPr>
                            <w:tabs>
                              <w:tab w:val="left" w:pos="761"/>
                            </w:tabs>
                            <w:spacing w:before="20"/>
                            <w:ind w:left="20"/>
                            <w:rPr>
                              <w:sz w:val="40"/>
                              <w:szCs w:val="40"/>
                            </w:rPr>
                          </w:pPr>
                          <w:r w:rsidRPr="00D81198">
                            <w:rPr>
                              <w:color w:val="FFFFFF"/>
                              <w:spacing w:val="-5"/>
                              <w:position w:val="1"/>
                              <w:sz w:val="40"/>
                              <w:szCs w:val="40"/>
                            </w:rPr>
                            <w:t>0</w:t>
                          </w:r>
                          <w:r w:rsidR="00E83827">
                            <w:rPr>
                              <w:color w:val="FFFFFF"/>
                              <w:spacing w:val="-5"/>
                              <w:position w:val="1"/>
                              <w:sz w:val="40"/>
                              <w:szCs w:val="40"/>
                            </w:rPr>
                            <w:t>1</w:t>
                          </w:r>
                          <w:r w:rsidRPr="00D81198">
                            <w:rPr>
                              <w:color w:val="FFFFFF"/>
                              <w:position w:val="1"/>
                              <w:sz w:val="40"/>
                              <w:szCs w:val="40"/>
                            </w:rPr>
                            <w:tab/>
                          </w:r>
                          <w:r w:rsidRPr="00D81198">
                            <w:rPr>
                              <w:caps/>
                              <w:color w:val="1B294A"/>
                              <w:sz w:val="40"/>
                              <w:szCs w:val="40"/>
                            </w:rPr>
                            <w:t>Document</w:t>
                          </w:r>
                          <w:r w:rsidRPr="00D81198">
                            <w:rPr>
                              <w:caps/>
                              <w:color w:val="1B294A"/>
                              <w:spacing w:val="18"/>
                              <w:sz w:val="40"/>
                              <w:szCs w:val="40"/>
                            </w:rPr>
                            <w:t xml:space="preserve"> </w:t>
                          </w:r>
                          <w:r w:rsidRPr="00D81198">
                            <w:rPr>
                              <w:caps/>
                              <w:color w:val="1B294A"/>
                              <w:spacing w:val="-2"/>
                              <w:sz w:val="40"/>
                              <w:szCs w:val="40"/>
                            </w:rPr>
                            <w:t>Authorization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82BCDB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3" type="#_x0000_t202" style="position:absolute;margin-left:52.25pt;margin-top:35.45pt;width:547.35pt;height:28.4pt;z-index:-25167820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" filled="f" stroked="f">
              <v:textbox inset="0,0,0,0">
                <w:txbxContent>
                  <w:p w14:paraId="2FB080E4" w14:textId="70956F45" w:rsidR="00541513" w:rsidRPr="00D81198" w:rsidRDefault="004E7E10">
                    <w:pPr>
                      <w:tabs>
                        <w:tab w:val="left" w:pos="761"/>
                      </w:tabs>
                      <w:spacing w:before="20"/>
                      <w:ind w:left="20"/>
                      <w:rPr>
                        <w:sz w:val="40"/>
                        <w:szCs w:val="40"/>
                      </w:rPr>
                    </w:pPr>
                    <w:r w:rsidRPr="00D81198">
                      <w:rPr>
                        <w:color w:val="FFFFFF"/>
                        <w:spacing w:val="-5"/>
                        <w:position w:val="1"/>
                        <w:sz w:val="40"/>
                        <w:szCs w:val="40"/>
                      </w:rPr>
                      <w:t>0</w:t>
                    </w:r>
                    <w:r w:rsidR="00E83827">
                      <w:rPr>
                        <w:color w:val="FFFFFF"/>
                        <w:spacing w:val="-5"/>
                        <w:position w:val="1"/>
                        <w:sz w:val="40"/>
                        <w:szCs w:val="40"/>
                      </w:rPr>
                      <w:t>1</w:t>
                    </w:r>
                    <w:r w:rsidRPr="00D81198">
                      <w:rPr>
                        <w:color w:val="FFFFFF"/>
                        <w:position w:val="1"/>
                        <w:sz w:val="40"/>
                        <w:szCs w:val="40"/>
                      </w:rPr>
                      <w:tab/>
                    </w:r>
                    <w:r w:rsidRPr="00D81198">
                      <w:rPr>
                        <w:caps/>
                        <w:color w:val="1B294A"/>
                        <w:sz w:val="40"/>
                        <w:szCs w:val="40"/>
                      </w:rPr>
                      <w:t>Document</w:t>
                    </w:r>
                    <w:r w:rsidRPr="00D81198">
                      <w:rPr>
                        <w:caps/>
                        <w:color w:val="1B294A"/>
                        <w:spacing w:val="18"/>
                        <w:sz w:val="40"/>
                        <w:szCs w:val="40"/>
                      </w:rPr>
                      <w:t xml:space="preserve"> </w:t>
                    </w:r>
                    <w:r w:rsidRPr="00D81198">
                      <w:rPr>
                        <w:caps/>
                        <w:color w:val="1B294A"/>
                        <w:spacing w:val="-2"/>
                        <w:sz w:val="40"/>
                        <w:szCs w:val="40"/>
                      </w:rPr>
                      <w:t>Authorization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411D4">
      <w:rPr>
        <w:noProof/>
      </w:rPr>
      <mc:AlternateContent>
        <mc:Choice Requires="wps">
          <w:drawing>
            <wp:anchor distT="0" distB="0" distL="0" distR="0" simplePos="0" relativeHeight="251634176" behindDoc="1" locked="0" layoutInCell="1" allowOverlap="1" wp14:anchorId="2682BCD9" wp14:editId="11A632A0">
              <wp:simplePos x="0" y="0"/>
              <wp:positionH relativeFrom="page">
                <wp:posOffset>571500</wp:posOffset>
              </wp:positionH>
              <wp:positionV relativeFrom="page">
                <wp:posOffset>942975</wp:posOffset>
              </wp:positionV>
              <wp:extent cx="6629400" cy="19050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29400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29400" h="19050">
                            <a:moveTo>
                              <a:pt x="6629400" y="19050"/>
                            </a:moveTo>
                            <a:lnTo>
                              <a:pt x="0" y="19050"/>
                            </a:lnTo>
                            <a:lnTo>
                              <a:pt x="0" y="0"/>
                            </a:lnTo>
                            <a:lnTo>
                              <a:pt x="6629400" y="0"/>
                            </a:lnTo>
                            <a:lnTo>
                              <a:pt x="6629400" y="19050"/>
                            </a:lnTo>
                            <a:close/>
                          </a:path>
                        </a:pathLst>
                      </a:custGeom>
                      <a:solidFill>
                        <a:srgbClr val="CB601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12F271" id="Graphic 8" o:spid="_x0000_s1026" style="position:absolute;margin-left:45pt;margin-top:74.25pt;width:522pt;height:1.5pt;z-index:-25168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294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" path="m6629400,19050l,19050,,,6629400,r,19050xe" fillcolor="#cb6015" stroked="f">
              <v:path arrowok="t"/>
              <w10:wrap anchorx="page" anchory="page"/>
            </v:shape>
          </w:pict>
        </mc:Fallback>
      </mc:AlternateContent>
    </w:r>
    <w:r w:rsidR="004E7E10">
      <w:rPr>
        <w:noProof/>
      </w:rPr>
      <mc:AlternateContent>
        <mc:Choice Requires="wps">
          <w:drawing>
            <wp:anchor distT="0" distB="0" distL="0" distR="0" simplePos="0" relativeHeight="251606528" behindDoc="1" locked="0" layoutInCell="1" allowOverlap="1" wp14:anchorId="2682BCD7" wp14:editId="78D5077E">
              <wp:simplePos x="0" y="0"/>
              <wp:positionH relativeFrom="page">
                <wp:posOffset>571500</wp:posOffset>
              </wp:positionH>
              <wp:positionV relativeFrom="page">
                <wp:posOffset>381000</wp:posOffset>
              </wp:positionV>
              <wp:extent cx="476250" cy="47625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76250" cy="4762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76250" h="476250">
                            <a:moveTo>
                              <a:pt x="428625" y="476250"/>
                            </a:moveTo>
                            <a:lnTo>
                              <a:pt x="47625" y="476250"/>
                            </a:lnTo>
                            <a:lnTo>
                              <a:pt x="29087" y="472507"/>
                            </a:lnTo>
                            <a:lnTo>
                              <a:pt x="13949" y="462300"/>
                            </a:lnTo>
                            <a:lnTo>
                              <a:pt x="3742" y="447162"/>
                            </a:lnTo>
                            <a:lnTo>
                              <a:pt x="0" y="428625"/>
                            </a:lnTo>
                            <a:lnTo>
                              <a:pt x="0" y="47625"/>
                            </a:lnTo>
                            <a:lnTo>
                              <a:pt x="3742" y="29087"/>
                            </a:lnTo>
                            <a:lnTo>
                              <a:pt x="13949" y="13949"/>
                            </a:lnTo>
                            <a:lnTo>
                              <a:pt x="29087" y="3742"/>
                            </a:lnTo>
                            <a:lnTo>
                              <a:pt x="47625" y="0"/>
                            </a:lnTo>
                            <a:lnTo>
                              <a:pt x="428625" y="0"/>
                            </a:lnTo>
                            <a:lnTo>
                              <a:pt x="447162" y="3742"/>
                            </a:lnTo>
                            <a:lnTo>
                              <a:pt x="462300" y="13949"/>
                            </a:lnTo>
                            <a:lnTo>
                              <a:pt x="472507" y="29087"/>
                            </a:lnTo>
                            <a:lnTo>
                              <a:pt x="476250" y="47625"/>
                            </a:lnTo>
                            <a:lnTo>
                              <a:pt x="476250" y="428625"/>
                            </a:lnTo>
                            <a:lnTo>
                              <a:pt x="472507" y="447162"/>
                            </a:lnTo>
                            <a:lnTo>
                              <a:pt x="462300" y="462300"/>
                            </a:lnTo>
                            <a:lnTo>
                              <a:pt x="447162" y="472507"/>
                            </a:lnTo>
                            <a:lnTo>
                              <a:pt x="428625" y="476250"/>
                            </a:lnTo>
                            <a:close/>
                          </a:path>
                        </a:pathLst>
                      </a:custGeom>
                      <a:solidFill>
                        <a:srgbClr val="CB601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13D0DF" id="Graphic 7" o:spid="_x0000_s1026" style="position:absolute;margin-left:45pt;margin-top:30pt;width:37.5pt;height:37.5pt;z-index:-25170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76250,47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" path="m428625,476250r-381000,l29087,472507,13949,462300,3742,447162,,428625,,47625,3742,29087,13949,13949,29087,3742,47625,,428625,r18537,3742l462300,13949r10207,15138l476250,47625r,381000l472507,447162r-10207,15138l447162,472507r-18537,3743xe" fillcolor="#cb6015" stroked="f">
              <v:path arrowok="t"/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1949A" w14:textId="7B69CAA0" w:rsidR="00541513" w:rsidRDefault="00D8119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36224" behindDoc="1" locked="0" layoutInCell="1" allowOverlap="1" wp14:anchorId="2682BCE5" wp14:editId="44C5A98A">
              <wp:simplePos x="0" y="0"/>
              <wp:positionH relativeFrom="page">
                <wp:posOffset>657225</wp:posOffset>
              </wp:positionH>
              <wp:positionV relativeFrom="page">
                <wp:posOffset>445297</wp:posOffset>
              </wp:positionV>
              <wp:extent cx="6913880" cy="36068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13880" cy="3606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AF9BD7" w14:textId="727B0E1E" w:rsidR="00541513" w:rsidRPr="00D81198" w:rsidRDefault="004E7E10" w:rsidP="00C41A63">
                          <w:pPr>
                            <w:tabs>
                              <w:tab w:val="left" w:pos="776"/>
                            </w:tabs>
                            <w:spacing w:before="20"/>
                            <w:ind w:left="20" w:right="-2085"/>
                            <w:rPr>
                              <w:sz w:val="40"/>
                              <w:szCs w:val="40"/>
                            </w:rPr>
                          </w:pPr>
                          <w:r w:rsidRPr="00D81198">
                            <w:rPr>
                              <w:color w:val="FFFFFF"/>
                              <w:spacing w:val="-5"/>
                              <w:position w:val="1"/>
                              <w:sz w:val="40"/>
                              <w:szCs w:val="40"/>
                            </w:rPr>
                            <w:t>0</w:t>
                          </w:r>
                          <w:r w:rsidR="00E83827">
                            <w:rPr>
                              <w:color w:val="FFFFFF"/>
                              <w:spacing w:val="-5"/>
                              <w:position w:val="1"/>
                              <w:sz w:val="40"/>
                              <w:szCs w:val="40"/>
                            </w:rPr>
                            <w:t>2</w:t>
                          </w:r>
                          <w:r w:rsidRPr="00D81198">
                            <w:rPr>
                              <w:color w:val="FFFFFF"/>
                              <w:position w:val="1"/>
                              <w:sz w:val="40"/>
                              <w:szCs w:val="40"/>
                            </w:rPr>
                            <w:tab/>
                          </w:r>
                          <w:r w:rsidRPr="00D81198">
                            <w:rPr>
                              <w:color w:val="1B294A"/>
                              <w:sz w:val="40"/>
                              <w:szCs w:val="40"/>
                            </w:rPr>
                            <w:t>RECORD</w:t>
                          </w:r>
                          <w:r w:rsidRPr="00D81198">
                            <w:rPr>
                              <w:color w:val="1B294A"/>
                              <w:spacing w:val="9"/>
                              <w:sz w:val="40"/>
                              <w:szCs w:val="40"/>
                            </w:rPr>
                            <w:t xml:space="preserve"> </w:t>
                          </w:r>
                          <w:r w:rsidRPr="00D81198">
                            <w:rPr>
                              <w:color w:val="1B294A"/>
                              <w:sz w:val="40"/>
                              <w:szCs w:val="40"/>
                            </w:rPr>
                            <w:t>OF</w:t>
                          </w:r>
                          <w:r w:rsidRPr="00D81198">
                            <w:rPr>
                              <w:color w:val="1B294A"/>
                              <w:spacing w:val="9"/>
                              <w:sz w:val="40"/>
                              <w:szCs w:val="40"/>
                            </w:rPr>
                            <w:t xml:space="preserve"> </w:t>
                          </w:r>
                          <w:r w:rsidRPr="00D81198">
                            <w:rPr>
                              <w:color w:val="1B294A"/>
                              <w:sz w:val="40"/>
                              <w:szCs w:val="40"/>
                            </w:rPr>
                            <w:t>REVIEW</w:t>
                          </w:r>
                          <w:r w:rsidRPr="00D81198">
                            <w:rPr>
                              <w:color w:val="1B294A"/>
                              <w:spacing w:val="10"/>
                              <w:sz w:val="40"/>
                              <w:szCs w:val="40"/>
                            </w:rPr>
                            <w:t xml:space="preserve"> </w:t>
                          </w:r>
                          <w:r w:rsidRPr="00D81198">
                            <w:rPr>
                              <w:color w:val="1B294A"/>
                              <w:sz w:val="40"/>
                              <w:szCs w:val="40"/>
                            </w:rPr>
                            <w:t>AND</w:t>
                          </w:r>
                          <w:r w:rsidRPr="00D81198">
                            <w:rPr>
                              <w:color w:val="1B294A"/>
                              <w:spacing w:val="9"/>
                              <w:sz w:val="40"/>
                              <w:szCs w:val="40"/>
                            </w:rPr>
                            <w:t xml:space="preserve"> </w:t>
                          </w:r>
                          <w:r w:rsidRPr="00D81198">
                            <w:rPr>
                              <w:color w:val="1B294A"/>
                              <w:spacing w:val="-2"/>
                              <w:sz w:val="40"/>
                              <w:szCs w:val="40"/>
                            </w:rPr>
                            <w:t>REVISION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82BCE5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36" type="#_x0000_t202" style="position:absolute;margin-left:51.75pt;margin-top:35.05pt;width:544.4pt;height:28.4pt;z-index:-25168025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" filled="f" stroked="f">
              <v:textbox inset="0,0,0,0">
                <w:txbxContent>
                  <w:p w14:paraId="37AF9BD7" w14:textId="727B0E1E" w:rsidR="00541513" w:rsidRPr="00D81198" w:rsidRDefault="004E7E10" w:rsidP="00C41A63">
                    <w:pPr>
                      <w:tabs>
                        <w:tab w:val="left" w:pos="776"/>
                      </w:tabs>
                      <w:spacing w:before="20"/>
                      <w:ind w:left="20" w:right="-2085"/>
                      <w:rPr>
                        <w:sz w:val="40"/>
                        <w:szCs w:val="40"/>
                      </w:rPr>
                    </w:pPr>
                    <w:r w:rsidRPr="00D81198">
                      <w:rPr>
                        <w:color w:val="FFFFFF"/>
                        <w:spacing w:val="-5"/>
                        <w:position w:val="1"/>
                        <w:sz w:val="40"/>
                        <w:szCs w:val="40"/>
                      </w:rPr>
                      <w:t>0</w:t>
                    </w:r>
                    <w:r w:rsidR="00E83827">
                      <w:rPr>
                        <w:color w:val="FFFFFF"/>
                        <w:spacing w:val="-5"/>
                        <w:position w:val="1"/>
                        <w:sz w:val="40"/>
                        <w:szCs w:val="40"/>
                      </w:rPr>
                      <w:t>2</w:t>
                    </w:r>
                    <w:r w:rsidRPr="00D81198">
                      <w:rPr>
                        <w:color w:val="FFFFFF"/>
                        <w:position w:val="1"/>
                        <w:sz w:val="40"/>
                        <w:szCs w:val="40"/>
                      </w:rPr>
                      <w:tab/>
                    </w:r>
                    <w:r w:rsidRPr="00D81198">
                      <w:rPr>
                        <w:color w:val="1B294A"/>
                        <w:sz w:val="40"/>
                        <w:szCs w:val="40"/>
                      </w:rPr>
                      <w:t>RECORD</w:t>
                    </w:r>
                    <w:r w:rsidRPr="00D81198">
                      <w:rPr>
                        <w:color w:val="1B294A"/>
                        <w:spacing w:val="9"/>
                        <w:sz w:val="40"/>
                        <w:szCs w:val="40"/>
                      </w:rPr>
                      <w:t xml:space="preserve"> </w:t>
                    </w:r>
                    <w:r w:rsidRPr="00D81198">
                      <w:rPr>
                        <w:color w:val="1B294A"/>
                        <w:sz w:val="40"/>
                        <w:szCs w:val="40"/>
                      </w:rPr>
                      <w:t>OF</w:t>
                    </w:r>
                    <w:r w:rsidRPr="00D81198">
                      <w:rPr>
                        <w:color w:val="1B294A"/>
                        <w:spacing w:val="9"/>
                        <w:sz w:val="40"/>
                        <w:szCs w:val="40"/>
                      </w:rPr>
                      <w:t xml:space="preserve"> </w:t>
                    </w:r>
                    <w:r w:rsidRPr="00D81198">
                      <w:rPr>
                        <w:color w:val="1B294A"/>
                        <w:sz w:val="40"/>
                        <w:szCs w:val="40"/>
                      </w:rPr>
                      <w:t>REVIEW</w:t>
                    </w:r>
                    <w:r w:rsidRPr="00D81198">
                      <w:rPr>
                        <w:color w:val="1B294A"/>
                        <w:spacing w:val="10"/>
                        <w:sz w:val="40"/>
                        <w:szCs w:val="40"/>
                      </w:rPr>
                      <w:t xml:space="preserve"> </w:t>
                    </w:r>
                    <w:r w:rsidRPr="00D81198">
                      <w:rPr>
                        <w:color w:val="1B294A"/>
                        <w:sz w:val="40"/>
                        <w:szCs w:val="40"/>
                      </w:rPr>
                      <w:t>AND</w:t>
                    </w:r>
                    <w:r w:rsidRPr="00D81198">
                      <w:rPr>
                        <w:color w:val="1B294A"/>
                        <w:spacing w:val="9"/>
                        <w:sz w:val="40"/>
                        <w:szCs w:val="40"/>
                      </w:rPr>
                      <w:t xml:space="preserve"> </w:t>
                    </w:r>
                    <w:r w:rsidRPr="00D81198">
                      <w:rPr>
                        <w:color w:val="1B294A"/>
                        <w:spacing w:val="-2"/>
                        <w:sz w:val="40"/>
                        <w:szCs w:val="40"/>
                      </w:rPr>
                      <w:t>REVISION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411D4">
      <w:rPr>
        <w:noProof/>
      </w:rPr>
      <mc:AlternateContent>
        <mc:Choice Requires="wps">
          <w:drawing>
            <wp:anchor distT="0" distB="0" distL="0" distR="0" simplePos="0" relativeHeight="251631104" behindDoc="1" locked="0" layoutInCell="1" allowOverlap="1" wp14:anchorId="2682BCE3" wp14:editId="0049D392">
              <wp:simplePos x="0" y="0"/>
              <wp:positionH relativeFrom="page">
                <wp:posOffset>571500</wp:posOffset>
              </wp:positionH>
              <wp:positionV relativeFrom="page">
                <wp:posOffset>942975</wp:posOffset>
              </wp:positionV>
              <wp:extent cx="6629400" cy="19050"/>
              <wp:effectExtent l="0" t="0" r="0" b="0"/>
              <wp:wrapNone/>
              <wp:docPr id="19" name="Graphic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29400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29400" h="19050">
                            <a:moveTo>
                              <a:pt x="6629400" y="19050"/>
                            </a:moveTo>
                            <a:lnTo>
                              <a:pt x="0" y="19050"/>
                            </a:lnTo>
                            <a:lnTo>
                              <a:pt x="0" y="0"/>
                            </a:lnTo>
                            <a:lnTo>
                              <a:pt x="6629400" y="0"/>
                            </a:lnTo>
                            <a:lnTo>
                              <a:pt x="6629400" y="19050"/>
                            </a:lnTo>
                            <a:close/>
                          </a:path>
                        </a:pathLst>
                      </a:custGeom>
                      <a:solidFill>
                        <a:srgbClr val="CB601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A5E246" id="Graphic 19" o:spid="_x0000_s1026" style="position:absolute;margin-left:45pt;margin-top:74.25pt;width:522pt;height:1.5pt;z-index:-25168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294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" path="m6629400,19050l,19050,,,6629400,r,19050xe" fillcolor="#cb6015" stroked="f">
              <v:path arrowok="t"/>
              <w10:wrap anchorx="page" anchory="page"/>
            </v:shape>
          </w:pict>
        </mc:Fallback>
      </mc:AlternateContent>
    </w:r>
    <w:r w:rsidR="004E7E10">
      <w:rPr>
        <w:noProof/>
      </w:rPr>
      <mc:AlternateContent>
        <mc:Choice Requires="wps">
          <w:drawing>
            <wp:anchor distT="0" distB="0" distL="0" distR="0" simplePos="0" relativeHeight="251605504" behindDoc="1" locked="0" layoutInCell="1" allowOverlap="1" wp14:anchorId="2682BCE1" wp14:editId="4ECBBB16">
              <wp:simplePos x="0" y="0"/>
              <wp:positionH relativeFrom="page">
                <wp:posOffset>571500</wp:posOffset>
              </wp:positionH>
              <wp:positionV relativeFrom="page">
                <wp:posOffset>381000</wp:posOffset>
              </wp:positionV>
              <wp:extent cx="476250" cy="476250"/>
              <wp:effectExtent l="0" t="0" r="0" b="0"/>
              <wp:wrapNone/>
              <wp:docPr id="18" name="Graphic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76250" cy="4762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76250" h="476250">
                            <a:moveTo>
                              <a:pt x="428625" y="476250"/>
                            </a:moveTo>
                            <a:lnTo>
                              <a:pt x="47625" y="476250"/>
                            </a:lnTo>
                            <a:lnTo>
                              <a:pt x="29087" y="472507"/>
                            </a:lnTo>
                            <a:lnTo>
                              <a:pt x="13949" y="462300"/>
                            </a:lnTo>
                            <a:lnTo>
                              <a:pt x="3742" y="447162"/>
                            </a:lnTo>
                            <a:lnTo>
                              <a:pt x="0" y="428625"/>
                            </a:lnTo>
                            <a:lnTo>
                              <a:pt x="0" y="47625"/>
                            </a:lnTo>
                            <a:lnTo>
                              <a:pt x="3742" y="29087"/>
                            </a:lnTo>
                            <a:lnTo>
                              <a:pt x="13949" y="13949"/>
                            </a:lnTo>
                            <a:lnTo>
                              <a:pt x="29087" y="3742"/>
                            </a:lnTo>
                            <a:lnTo>
                              <a:pt x="47625" y="0"/>
                            </a:lnTo>
                            <a:lnTo>
                              <a:pt x="428625" y="0"/>
                            </a:lnTo>
                            <a:lnTo>
                              <a:pt x="447162" y="3742"/>
                            </a:lnTo>
                            <a:lnTo>
                              <a:pt x="462300" y="13949"/>
                            </a:lnTo>
                            <a:lnTo>
                              <a:pt x="472507" y="29087"/>
                            </a:lnTo>
                            <a:lnTo>
                              <a:pt x="476250" y="47625"/>
                            </a:lnTo>
                            <a:lnTo>
                              <a:pt x="476250" y="428625"/>
                            </a:lnTo>
                            <a:lnTo>
                              <a:pt x="472507" y="447162"/>
                            </a:lnTo>
                            <a:lnTo>
                              <a:pt x="462300" y="462300"/>
                            </a:lnTo>
                            <a:lnTo>
                              <a:pt x="447162" y="472507"/>
                            </a:lnTo>
                            <a:lnTo>
                              <a:pt x="428625" y="476250"/>
                            </a:lnTo>
                            <a:close/>
                          </a:path>
                        </a:pathLst>
                      </a:custGeom>
                      <a:solidFill>
                        <a:srgbClr val="CB601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3C3CE5" id="Graphic 18" o:spid="_x0000_s1026" style="position:absolute;margin-left:45pt;margin-top:30pt;width:37.5pt;height:37.5pt;z-index:-25171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76250,47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" path="m428625,476250r-381000,l29087,472507,13949,462300,3742,447162,,428625,,47625,3742,29087,13949,13949,29087,3742,47625,,428625,r18537,3742l462300,13949r10207,15138l476250,47625r,381000l472507,447162r-10207,15138l447162,472507r-18537,3743xe" fillcolor="#cb6015" stroked="f">
              <v:path arrowok="t"/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35EB2" w14:textId="77777777" w:rsidR="004531AF" w:rsidRPr="00D81198" w:rsidRDefault="004531AF" w:rsidP="004531AF">
    <w:pPr>
      <w:pStyle w:val="Heading1"/>
      <w:spacing w:before="93"/>
      <w:ind w:left="1439"/>
      <w:rPr>
        <w:sz w:val="40"/>
        <w:szCs w:val="40"/>
      </w:rPr>
    </w:pPr>
    <w:r w:rsidRPr="00D81198">
      <w:rPr>
        <w:noProof/>
        <w:sz w:val="40"/>
        <w:szCs w:val="40"/>
      </w:rPr>
      <mc:AlternateContent>
        <mc:Choice Requires="wpg">
          <w:drawing>
            <wp:anchor distT="0" distB="0" distL="0" distR="0" simplePos="0" relativeHeight="251679232" behindDoc="0" locked="0" layoutInCell="1" allowOverlap="1" wp14:anchorId="2FA56FBA" wp14:editId="0DEE3726">
              <wp:simplePos x="0" y="0"/>
              <wp:positionH relativeFrom="page">
                <wp:posOffset>571500</wp:posOffset>
              </wp:positionH>
              <wp:positionV relativeFrom="paragraph">
                <wp:posOffset>1016</wp:posOffset>
              </wp:positionV>
              <wp:extent cx="476250" cy="476250"/>
              <wp:effectExtent l="0" t="0" r="0" b="0"/>
              <wp:wrapNone/>
              <wp:docPr id="1535376996" name="Group 15353769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76250" cy="476250"/>
                        <a:chOff x="0" y="0"/>
                        <a:chExt cx="476250" cy="476250"/>
                      </a:xfrm>
                    </wpg:grpSpPr>
                    <wps:wsp>
                      <wps:cNvPr id="2125418082" name="Graphic 35"/>
                      <wps:cNvSpPr/>
                      <wps:spPr>
                        <a:xfrm>
                          <a:off x="0" y="0"/>
                          <a:ext cx="476250" cy="476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0" h="476250">
                              <a:moveTo>
                                <a:pt x="428625" y="476250"/>
                              </a:moveTo>
                              <a:lnTo>
                                <a:pt x="47625" y="476250"/>
                              </a:lnTo>
                              <a:lnTo>
                                <a:pt x="29087" y="472507"/>
                              </a:lnTo>
                              <a:lnTo>
                                <a:pt x="13949" y="462300"/>
                              </a:lnTo>
                              <a:lnTo>
                                <a:pt x="3742" y="447162"/>
                              </a:lnTo>
                              <a:lnTo>
                                <a:pt x="0" y="428625"/>
                              </a:lnTo>
                              <a:lnTo>
                                <a:pt x="0" y="47625"/>
                              </a:lnTo>
                              <a:lnTo>
                                <a:pt x="3742" y="29087"/>
                              </a:lnTo>
                              <a:lnTo>
                                <a:pt x="13949" y="13949"/>
                              </a:lnTo>
                              <a:lnTo>
                                <a:pt x="29087" y="3742"/>
                              </a:lnTo>
                              <a:lnTo>
                                <a:pt x="47625" y="0"/>
                              </a:lnTo>
                              <a:lnTo>
                                <a:pt x="428625" y="0"/>
                              </a:lnTo>
                              <a:lnTo>
                                <a:pt x="447162" y="3742"/>
                              </a:lnTo>
                              <a:lnTo>
                                <a:pt x="462300" y="13949"/>
                              </a:lnTo>
                              <a:lnTo>
                                <a:pt x="472507" y="29087"/>
                              </a:lnTo>
                              <a:lnTo>
                                <a:pt x="476250" y="47625"/>
                              </a:lnTo>
                              <a:lnTo>
                                <a:pt x="476250" y="428625"/>
                              </a:lnTo>
                              <a:lnTo>
                                <a:pt x="472507" y="447162"/>
                              </a:lnTo>
                              <a:lnTo>
                                <a:pt x="462300" y="462300"/>
                              </a:lnTo>
                              <a:lnTo>
                                <a:pt x="447162" y="472507"/>
                              </a:lnTo>
                              <a:lnTo>
                                <a:pt x="428625" y="4762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601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39976528" name="Textbox 36"/>
                      <wps:cNvSpPr txBox="1"/>
                      <wps:spPr>
                        <a:xfrm>
                          <a:off x="0" y="0"/>
                          <a:ext cx="476250" cy="476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1ECB20" w14:textId="377075D0" w:rsidR="004531AF" w:rsidRDefault="004531AF" w:rsidP="004531AF">
                            <w:pPr>
                              <w:spacing w:before="120"/>
                              <w:ind w:left="142"/>
                              <w:rPr>
                                <w:sz w:val="4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40"/>
                              </w:rPr>
                              <w:t>0</w:t>
                            </w:r>
                            <w:r w:rsidR="00E83827">
                              <w:rPr>
                                <w:color w:val="FFFFFF"/>
                                <w:spacing w:val="-5"/>
                                <w:sz w:val="40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FA56FBA" id="Group 1535376996" o:spid="_x0000_s1039" style="position:absolute;left:0;text-align:left;margin-left:45pt;margin-top:.1pt;width:37.5pt;height:37.5pt;z-index:251679232;mso-wrap-distance-left:0;mso-wrap-distance-right:0;mso-position-horizontal-relative:page" coordsize="476250,47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">
              <v:shape id="Graphic 35" o:spid="_x0000_s1040" style="position:absolute;width:476250;height:476250;visibility:visible;mso-wrap-style:square;v-text-anchor:top" coordsize="476250,476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" path="m428625,476250r-381000,l29087,472507,13949,462300,3742,447162,,428625,,47625,3742,29087,13949,13949,29087,3742,47625,,428625,r18537,3742l462300,13949r10207,15138l476250,47625r,381000l472507,447162r-10207,15138l447162,472507r-18537,3743xe" fillcolor="#cb6015" stroked="f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6" o:spid="_x0000_s1041" type="#_x0000_t202" style="position:absolute;width:476250;height:476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" filled="f" stroked="f">
                <v:textbox inset="0,0,0,0">
                  <w:txbxContent>
                    <w:p w14:paraId="1E1ECB20" w14:textId="377075D0" w:rsidR="004531AF" w:rsidRDefault="004531AF" w:rsidP="004531AF">
                      <w:pPr>
                        <w:spacing w:before="120"/>
                        <w:ind w:left="142"/>
                        <w:rPr>
                          <w:sz w:val="40"/>
                        </w:rPr>
                      </w:pPr>
                      <w:r>
                        <w:rPr>
                          <w:color w:val="FFFFFF"/>
                          <w:spacing w:val="-5"/>
                          <w:sz w:val="40"/>
                        </w:rPr>
                        <w:t>0</w:t>
                      </w:r>
                      <w:r w:rsidR="00E83827">
                        <w:rPr>
                          <w:color w:val="FFFFFF"/>
                          <w:spacing w:val="-5"/>
                          <w:sz w:val="40"/>
                        </w:rPr>
                        <w:t>3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Pr="00D81198">
      <w:rPr>
        <w:color w:val="1B294A"/>
        <w:sz w:val="40"/>
        <w:szCs w:val="40"/>
      </w:rPr>
      <w:t>RECORD</w:t>
    </w:r>
    <w:r w:rsidRPr="00D81198">
      <w:rPr>
        <w:color w:val="1B294A"/>
        <w:spacing w:val="8"/>
        <w:sz w:val="40"/>
        <w:szCs w:val="40"/>
      </w:rPr>
      <w:t xml:space="preserve"> </w:t>
    </w:r>
    <w:r w:rsidRPr="00D81198">
      <w:rPr>
        <w:color w:val="1B294A"/>
        <w:sz w:val="40"/>
        <w:szCs w:val="40"/>
      </w:rPr>
      <w:t>OF</w:t>
    </w:r>
    <w:r w:rsidRPr="00D81198">
      <w:rPr>
        <w:color w:val="1B294A"/>
        <w:spacing w:val="8"/>
        <w:sz w:val="40"/>
        <w:szCs w:val="40"/>
      </w:rPr>
      <w:t xml:space="preserve"> </w:t>
    </w:r>
    <w:r w:rsidRPr="00D81198">
      <w:rPr>
        <w:color w:val="1B294A"/>
        <w:spacing w:val="-2"/>
        <w:sz w:val="40"/>
        <w:szCs w:val="40"/>
      </w:rPr>
      <w:t>DISTRIBUTION</w:t>
    </w:r>
  </w:p>
  <w:p w14:paraId="2544A34A" w14:textId="13BC2172" w:rsidR="00541513" w:rsidRDefault="004531AF" w:rsidP="00B249EF">
    <w:pPr>
      <w:pStyle w:val="BodyText"/>
      <w:spacing w:before="16"/>
      <w:rPr>
        <w:sz w:val="2"/>
      </w:rPr>
    </w:pPr>
    <w:r>
      <w:rPr>
        <w:noProof/>
      </w:rPr>
      <mc:AlternateContent>
        <mc:Choice Requires="wps">
          <w:drawing>
            <wp:anchor distT="0" distB="0" distL="0" distR="0" simplePos="0" relativeHeight="251709952" behindDoc="1" locked="0" layoutInCell="1" allowOverlap="1" wp14:anchorId="60E46D70" wp14:editId="04DE9E24">
              <wp:simplePos x="0" y="0"/>
              <wp:positionH relativeFrom="page">
                <wp:posOffset>571500</wp:posOffset>
              </wp:positionH>
              <wp:positionV relativeFrom="paragraph">
                <wp:posOffset>158750</wp:posOffset>
              </wp:positionV>
              <wp:extent cx="6629400" cy="19050"/>
              <wp:effectExtent l="0" t="0" r="0" b="0"/>
              <wp:wrapTopAndBottom/>
              <wp:docPr id="954727466" name="Graphic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29400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29400" h="19050">
                            <a:moveTo>
                              <a:pt x="6629400" y="19050"/>
                            </a:moveTo>
                            <a:lnTo>
                              <a:pt x="0" y="19050"/>
                            </a:lnTo>
                            <a:lnTo>
                              <a:pt x="0" y="0"/>
                            </a:lnTo>
                            <a:lnTo>
                              <a:pt x="6629400" y="0"/>
                            </a:lnTo>
                            <a:lnTo>
                              <a:pt x="6629400" y="19050"/>
                            </a:lnTo>
                            <a:close/>
                          </a:path>
                        </a:pathLst>
                      </a:custGeom>
                      <a:solidFill>
                        <a:srgbClr val="CB601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CDB2F9" id="Graphic 37" o:spid="_x0000_s1026" style="position:absolute;margin-left:45pt;margin-top:12.5pt;width:522pt;height:1.5pt;z-index:-25160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" path="m6629400,19050l,19050,,,6629400,r,19050xe" fillcolor="#cb6015" stroked="f">
              <v:path arrowok="t"/>
              <w10:wrap type="topAndBottom" anchorx="page"/>
            </v:shape>
          </w:pict>
        </mc:Fallback>
      </mc:AlternateContent>
    </w:r>
    <w:r w:rsidR="00B249EF">
      <w:br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011CD" w14:textId="0452543F" w:rsidR="00F3176B" w:rsidRPr="00D81198" w:rsidRDefault="00F3176B" w:rsidP="00D81198">
    <w:pPr>
      <w:pStyle w:val="Heading1"/>
      <w:spacing w:before="93"/>
      <w:ind w:left="1440"/>
      <w:rPr>
        <w:sz w:val="40"/>
        <w:szCs w:val="40"/>
      </w:rPr>
    </w:pPr>
    <w:bookmarkStart w:id="55" w:name="_INTRODUCTION,_PURPOSE,_AND"/>
    <w:bookmarkEnd w:id="55"/>
    <w:r w:rsidRPr="00D81198">
      <w:rPr>
        <w:noProof/>
        <w:sz w:val="40"/>
        <w:szCs w:val="40"/>
      </w:rPr>
      <mc:AlternateContent>
        <mc:Choice Requires="wpg">
          <w:drawing>
            <wp:anchor distT="0" distB="0" distL="0" distR="0" simplePos="0" relativeHeight="251675136" behindDoc="0" locked="0" layoutInCell="1" allowOverlap="1" wp14:anchorId="7CB38D01" wp14:editId="3A8A35AE">
              <wp:simplePos x="0" y="0"/>
              <wp:positionH relativeFrom="page">
                <wp:posOffset>574158</wp:posOffset>
              </wp:positionH>
              <wp:positionV relativeFrom="paragraph">
                <wp:posOffset>-33301</wp:posOffset>
              </wp:positionV>
              <wp:extent cx="476250" cy="486883"/>
              <wp:effectExtent l="0" t="0" r="0" b="8890"/>
              <wp:wrapNone/>
              <wp:docPr id="1438706657" name="Group 14387066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76250" cy="486883"/>
                        <a:chOff x="0" y="0"/>
                        <a:chExt cx="476250" cy="486883"/>
                      </a:xfrm>
                    </wpg:grpSpPr>
                    <wps:wsp>
                      <wps:cNvPr id="2116967150" name="Graphic 52"/>
                      <wps:cNvSpPr/>
                      <wps:spPr>
                        <a:xfrm>
                          <a:off x="0" y="0"/>
                          <a:ext cx="476250" cy="476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0" h="476250">
                              <a:moveTo>
                                <a:pt x="428625" y="476250"/>
                              </a:moveTo>
                              <a:lnTo>
                                <a:pt x="47625" y="476250"/>
                              </a:lnTo>
                              <a:lnTo>
                                <a:pt x="29087" y="472507"/>
                              </a:lnTo>
                              <a:lnTo>
                                <a:pt x="13949" y="462300"/>
                              </a:lnTo>
                              <a:lnTo>
                                <a:pt x="3742" y="447162"/>
                              </a:lnTo>
                              <a:lnTo>
                                <a:pt x="0" y="428625"/>
                              </a:lnTo>
                              <a:lnTo>
                                <a:pt x="0" y="47625"/>
                              </a:lnTo>
                              <a:lnTo>
                                <a:pt x="3742" y="29087"/>
                              </a:lnTo>
                              <a:lnTo>
                                <a:pt x="13949" y="13949"/>
                              </a:lnTo>
                              <a:lnTo>
                                <a:pt x="29087" y="3742"/>
                              </a:lnTo>
                              <a:lnTo>
                                <a:pt x="47625" y="0"/>
                              </a:lnTo>
                              <a:lnTo>
                                <a:pt x="428625" y="0"/>
                              </a:lnTo>
                              <a:lnTo>
                                <a:pt x="447162" y="3742"/>
                              </a:lnTo>
                              <a:lnTo>
                                <a:pt x="462300" y="13949"/>
                              </a:lnTo>
                              <a:lnTo>
                                <a:pt x="472507" y="29087"/>
                              </a:lnTo>
                              <a:lnTo>
                                <a:pt x="476250" y="47625"/>
                              </a:lnTo>
                              <a:lnTo>
                                <a:pt x="476250" y="428625"/>
                              </a:lnTo>
                              <a:lnTo>
                                <a:pt x="472507" y="447162"/>
                              </a:lnTo>
                              <a:lnTo>
                                <a:pt x="462300" y="462300"/>
                              </a:lnTo>
                              <a:lnTo>
                                <a:pt x="447162" y="472507"/>
                              </a:lnTo>
                              <a:lnTo>
                                <a:pt x="428625" y="4762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601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00150018" name="Textbox 53"/>
                      <wps:cNvSpPr txBox="1"/>
                      <wps:spPr>
                        <a:xfrm>
                          <a:off x="0" y="10633"/>
                          <a:ext cx="476250" cy="476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BCCB4C" w14:textId="57911C9D" w:rsidR="00F3176B" w:rsidRDefault="00F3176B" w:rsidP="00F3176B">
                            <w:pPr>
                              <w:spacing w:before="120"/>
                              <w:ind w:left="142"/>
                              <w:rPr>
                                <w:sz w:val="4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40"/>
                              </w:rPr>
                              <w:t>0</w:t>
                            </w:r>
                            <w:r w:rsidR="00E83827">
                              <w:rPr>
                                <w:color w:val="FFFFFF"/>
                                <w:spacing w:val="-5"/>
                                <w:sz w:val="40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CB38D01" id="Group 1438706657" o:spid="_x0000_s1044" style="position:absolute;left:0;text-align:left;margin-left:45.2pt;margin-top:-2.6pt;width:37.5pt;height:38.35pt;z-index:251675136;mso-wrap-distance-left:0;mso-wrap-distance-right:0;mso-position-horizontal-relative:page;mso-height-relative:margin" coordsize="476250,486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">
              <v:shape id="Graphic 52" o:spid="_x0000_s1045" style="position:absolute;width:476250;height:476250;visibility:visible;mso-wrap-style:square;v-text-anchor:top" coordsize="476250,476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" path="m428625,476250r-381000,l29087,472507,13949,462300,3742,447162,,428625,,47625,3742,29087,13949,13949,29087,3742,47625,,428625,r18537,3742l462300,13949r10207,15138l476250,47625r,381000l472507,447162r-10207,15138l447162,472507r-18537,3743xe" fillcolor="#cb6015" stroked="f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3" o:spid="_x0000_s1046" type="#_x0000_t202" style="position:absolute;top:10633;width:476250;height:476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" filled="f" stroked="f">
                <v:textbox inset="0,0,0,0">
                  <w:txbxContent>
                    <w:p w14:paraId="5CBCCB4C" w14:textId="57911C9D" w:rsidR="00F3176B" w:rsidRDefault="00F3176B" w:rsidP="00F3176B">
                      <w:pPr>
                        <w:spacing w:before="120"/>
                        <w:ind w:left="142"/>
                        <w:rPr>
                          <w:sz w:val="40"/>
                        </w:rPr>
                      </w:pPr>
                      <w:r>
                        <w:rPr>
                          <w:color w:val="FFFFFF"/>
                          <w:spacing w:val="-5"/>
                          <w:sz w:val="40"/>
                        </w:rPr>
                        <w:t>0</w:t>
                      </w:r>
                      <w:r w:rsidR="00E83827">
                        <w:rPr>
                          <w:color w:val="FFFFFF"/>
                          <w:spacing w:val="-5"/>
                          <w:sz w:val="40"/>
                        </w:rPr>
                        <w:t>4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Pr="00D81198">
      <w:rPr>
        <w:color w:val="1B294A"/>
        <w:sz w:val="40"/>
        <w:szCs w:val="40"/>
      </w:rPr>
      <w:t>INTRODUCTION</w:t>
    </w:r>
    <w:r w:rsidR="0073389A" w:rsidRPr="00D81198">
      <w:rPr>
        <w:color w:val="1B294A"/>
        <w:spacing w:val="15"/>
        <w:sz w:val="40"/>
        <w:szCs w:val="40"/>
      </w:rPr>
      <w:t>,</w:t>
    </w:r>
    <w:r w:rsidRPr="00D81198">
      <w:rPr>
        <w:color w:val="1B294A"/>
        <w:spacing w:val="16"/>
        <w:sz w:val="40"/>
        <w:szCs w:val="40"/>
      </w:rPr>
      <w:t xml:space="preserve"> </w:t>
    </w:r>
    <w:r w:rsidRPr="00D81198">
      <w:rPr>
        <w:color w:val="1B294A"/>
        <w:sz w:val="40"/>
        <w:szCs w:val="40"/>
      </w:rPr>
      <w:t>PURPOSE</w:t>
    </w:r>
    <w:r w:rsidR="0073389A" w:rsidRPr="00D81198">
      <w:rPr>
        <w:color w:val="1B294A"/>
        <w:sz w:val="40"/>
        <w:szCs w:val="40"/>
      </w:rPr>
      <w:t>,</w:t>
    </w:r>
    <w:r w:rsidRPr="00D81198">
      <w:rPr>
        <w:color w:val="1B294A"/>
        <w:spacing w:val="16"/>
        <w:sz w:val="40"/>
        <w:szCs w:val="40"/>
      </w:rPr>
      <w:t xml:space="preserve"> </w:t>
    </w:r>
    <w:r w:rsidRPr="00D81198">
      <w:rPr>
        <w:color w:val="1B294A"/>
        <w:sz w:val="40"/>
        <w:szCs w:val="40"/>
      </w:rPr>
      <w:t>AND</w:t>
    </w:r>
    <w:r w:rsidRPr="00D81198">
      <w:rPr>
        <w:color w:val="1B294A"/>
        <w:spacing w:val="16"/>
        <w:sz w:val="40"/>
        <w:szCs w:val="40"/>
      </w:rPr>
      <w:t xml:space="preserve"> </w:t>
    </w:r>
    <w:r w:rsidRPr="00D81198">
      <w:rPr>
        <w:color w:val="1B294A"/>
        <w:spacing w:val="-4"/>
        <w:sz w:val="40"/>
        <w:szCs w:val="40"/>
      </w:rPr>
      <w:t>SCOPE</w:t>
    </w:r>
  </w:p>
  <w:p w14:paraId="3647D498" w14:textId="77777777" w:rsidR="00F3176B" w:rsidRDefault="00F3176B" w:rsidP="00F3176B">
    <w:pPr>
      <w:pStyle w:val="BodyText"/>
      <w:spacing w:before="16"/>
    </w:pPr>
    <w:r>
      <w:rPr>
        <w:noProof/>
      </w:rPr>
      <mc:AlternateContent>
        <mc:Choice Requires="wps">
          <w:drawing>
            <wp:anchor distT="0" distB="0" distL="0" distR="0" simplePos="0" relativeHeight="251693568" behindDoc="1" locked="0" layoutInCell="1" allowOverlap="1" wp14:anchorId="0AA371D4" wp14:editId="203D94AF">
              <wp:simplePos x="0" y="0"/>
              <wp:positionH relativeFrom="page">
                <wp:posOffset>571500</wp:posOffset>
              </wp:positionH>
              <wp:positionV relativeFrom="paragraph">
                <wp:posOffset>158750</wp:posOffset>
              </wp:positionV>
              <wp:extent cx="6629400" cy="19050"/>
              <wp:effectExtent l="0" t="0" r="0" b="0"/>
              <wp:wrapTopAndBottom/>
              <wp:docPr id="413228026" name="Graphic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29400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29400" h="19050">
                            <a:moveTo>
                              <a:pt x="6629400" y="19050"/>
                            </a:moveTo>
                            <a:lnTo>
                              <a:pt x="0" y="19050"/>
                            </a:lnTo>
                            <a:lnTo>
                              <a:pt x="0" y="0"/>
                            </a:lnTo>
                            <a:lnTo>
                              <a:pt x="6629400" y="0"/>
                            </a:lnTo>
                            <a:lnTo>
                              <a:pt x="6629400" y="19050"/>
                            </a:lnTo>
                            <a:close/>
                          </a:path>
                        </a:pathLst>
                      </a:custGeom>
                      <a:solidFill>
                        <a:srgbClr val="CB601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75ABD5" id="Graphic 54" o:spid="_x0000_s1026" style="position:absolute;margin-left:45pt;margin-top:12.5pt;width:522pt;height:1.5pt;z-index:-25162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" path="m6629400,19050l,19050,,,6629400,r,19050xe" fillcolor="#cb6015" stroked="f">
              <v:path arrowok="t"/>
              <w10:wrap type="topAndBottom" anchorx="page"/>
            </v:shape>
          </w:pict>
        </mc:Fallback>
      </mc:AlternateContent>
    </w:r>
  </w:p>
  <w:p w14:paraId="48961714" w14:textId="77777777" w:rsidR="00541513" w:rsidRDefault="00541513">
    <w:pPr>
      <w:pStyle w:val="BodyText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7941C" w14:textId="257D8263" w:rsidR="00541513" w:rsidRDefault="00531B78" w:rsidP="00982EFF">
    <w:pPr>
      <w:pStyle w:val="BodyText"/>
      <w:spacing w:before="94" w:line="14" w:lineRule="auto"/>
      <w:ind w:left="86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2682BCF5" wp14:editId="46497710">
              <wp:simplePos x="0" y="0"/>
              <wp:positionH relativeFrom="page">
                <wp:posOffset>648173</wp:posOffset>
              </wp:positionH>
              <wp:positionV relativeFrom="page">
                <wp:posOffset>435610</wp:posOffset>
              </wp:positionV>
              <wp:extent cx="382772" cy="330200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2772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39DB23" w14:textId="2320CBFB" w:rsidR="00541513" w:rsidRPr="00D81198" w:rsidRDefault="004E7E10">
                          <w:pPr>
                            <w:spacing w:before="20"/>
                            <w:ind w:left="20"/>
                            <w:rPr>
                              <w:sz w:val="40"/>
                              <w:szCs w:val="40"/>
                            </w:rPr>
                          </w:pPr>
                          <w:r w:rsidRPr="00D81198">
                            <w:rPr>
                              <w:color w:val="FFFFFF"/>
                              <w:spacing w:val="-5"/>
                              <w:sz w:val="40"/>
                              <w:szCs w:val="40"/>
                            </w:rPr>
                            <w:t>0</w:t>
                          </w:r>
                          <w:r w:rsidR="00E83827">
                            <w:rPr>
                              <w:color w:val="FFFFFF"/>
                              <w:spacing w:val="-5"/>
                              <w:sz w:val="40"/>
                              <w:szCs w:val="40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82BCF5" id="_x0000_t202" coordsize="21600,21600" o:spt="202" path="m,l,21600r21600,l21600,xe">
              <v:stroke joinstyle="miter"/>
              <v:path gradientshapeok="t" o:connecttype="rect"/>
            </v:shapetype>
            <v:shape id="Textbox 56" o:spid="_x0000_s1049" type="#_x0000_t202" style="position:absolute;left:0;text-align:left;margin-left:51.05pt;margin-top:34.3pt;width:30.15pt;height:26pt;z-index:-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" filled="f" stroked="f">
              <v:textbox inset="0,0,0,0">
                <w:txbxContent>
                  <w:p w14:paraId="4339DB23" w14:textId="2320CBFB" w:rsidR="00541513" w:rsidRPr="00D81198" w:rsidRDefault="004E7E10">
                    <w:pPr>
                      <w:spacing w:before="20"/>
                      <w:ind w:left="20"/>
                      <w:rPr>
                        <w:sz w:val="40"/>
                        <w:szCs w:val="40"/>
                      </w:rPr>
                    </w:pPr>
                    <w:r w:rsidRPr="00D81198">
                      <w:rPr>
                        <w:color w:val="FFFFFF"/>
                        <w:spacing w:val="-5"/>
                        <w:sz w:val="40"/>
                        <w:szCs w:val="40"/>
                      </w:rPr>
                      <w:t>0</w:t>
                    </w:r>
                    <w:r w:rsidR="00E83827">
                      <w:rPr>
                        <w:color w:val="FFFFFF"/>
                        <w:spacing w:val="-5"/>
                        <w:sz w:val="40"/>
                        <w:szCs w:val="4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82EFF">
      <w:rPr>
        <w:noProof/>
      </w:rPr>
      <mc:AlternateContent>
        <mc:Choice Requires="wps">
          <w:drawing>
            <wp:anchor distT="0" distB="0" distL="0" distR="0" simplePos="0" relativeHeight="251641344" behindDoc="1" locked="0" layoutInCell="1" allowOverlap="1" wp14:anchorId="2682BCF3" wp14:editId="0638B564">
              <wp:simplePos x="0" y="0"/>
              <wp:positionH relativeFrom="page">
                <wp:posOffset>571500</wp:posOffset>
              </wp:positionH>
              <wp:positionV relativeFrom="page">
                <wp:posOffset>368138</wp:posOffset>
              </wp:positionV>
              <wp:extent cx="476250" cy="476250"/>
              <wp:effectExtent l="0" t="0" r="0" b="0"/>
              <wp:wrapNone/>
              <wp:docPr id="55" name="Graphic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76250" cy="4762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76250" h="476250">
                            <a:moveTo>
                              <a:pt x="428625" y="476250"/>
                            </a:moveTo>
                            <a:lnTo>
                              <a:pt x="47625" y="476250"/>
                            </a:lnTo>
                            <a:lnTo>
                              <a:pt x="29087" y="472507"/>
                            </a:lnTo>
                            <a:lnTo>
                              <a:pt x="13949" y="462300"/>
                            </a:lnTo>
                            <a:lnTo>
                              <a:pt x="3742" y="447162"/>
                            </a:lnTo>
                            <a:lnTo>
                              <a:pt x="0" y="428625"/>
                            </a:lnTo>
                            <a:lnTo>
                              <a:pt x="0" y="47625"/>
                            </a:lnTo>
                            <a:lnTo>
                              <a:pt x="3742" y="29087"/>
                            </a:lnTo>
                            <a:lnTo>
                              <a:pt x="13949" y="13949"/>
                            </a:lnTo>
                            <a:lnTo>
                              <a:pt x="29087" y="3742"/>
                            </a:lnTo>
                            <a:lnTo>
                              <a:pt x="47625" y="0"/>
                            </a:lnTo>
                            <a:lnTo>
                              <a:pt x="428625" y="0"/>
                            </a:lnTo>
                            <a:lnTo>
                              <a:pt x="447162" y="3742"/>
                            </a:lnTo>
                            <a:lnTo>
                              <a:pt x="462300" y="13949"/>
                            </a:lnTo>
                            <a:lnTo>
                              <a:pt x="472507" y="29087"/>
                            </a:lnTo>
                            <a:lnTo>
                              <a:pt x="476250" y="47625"/>
                            </a:lnTo>
                            <a:lnTo>
                              <a:pt x="476250" y="428625"/>
                            </a:lnTo>
                            <a:lnTo>
                              <a:pt x="472507" y="447162"/>
                            </a:lnTo>
                            <a:lnTo>
                              <a:pt x="462300" y="462300"/>
                            </a:lnTo>
                            <a:lnTo>
                              <a:pt x="447162" y="472507"/>
                            </a:lnTo>
                            <a:lnTo>
                              <a:pt x="428625" y="476250"/>
                            </a:lnTo>
                            <a:close/>
                          </a:path>
                        </a:pathLst>
                      </a:custGeom>
                      <a:solidFill>
                        <a:srgbClr val="CB601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057996" id="Graphic 55" o:spid="_x0000_s1026" style="position:absolute;margin-left:45pt;margin-top:29pt;width:37.5pt;height:37.5pt;z-index:-25167513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coordsize="476250,47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" path="m428625,476250r-381000,l29087,472507,13949,462300,3742,447162,,428625,,47625,3742,29087,13949,13949,29087,3742,47625,,428625,r18537,3742l462300,13949r10207,15138l476250,47625r,381000l472507,447162r-10207,15138l447162,472507r-18537,3743xe" fillcolor="#cb6015" stroked="f">
              <v:path arrowok="t"/>
              <w10:wrap anchorx="page" anchory="page"/>
            </v:shape>
          </w:pict>
        </mc:Fallback>
      </mc:AlternateContent>
    </w:r>
    <w:r w:rsidR="00982EFF">
      <w:rPr>
        <w:noProof/>
      </w:rPr>
      <mc:AlternateContent>
        <mc:Choice Requires="wps">
          <w:drawing>
            <wp:anchor distT="0" distB="0" distL="0" distR="0" simplePos="0" relativeHeight="251672064" behindDoc="1" locked="0" layoutInCell="1" allowOverlap="1" wp14:anchorId="570EE2A5" wp14:editId="60D77551">
              <wp:simplePos x="0" y="0"/>
              <wp:positionH relativeFrom="page">
                <wp:posOffset>571500</wp:posOffset>
              </wp:positionH>
              <wp:positionV relativeFrom="page">
                <wp:posOffset>944083</wp:posOffset>
              </wp:positionV>
              <wp:extent cx="6629400" cy="17780"/>
              <wp:effectExtent l="0" t="0" r="0" b="0"/>
              <wp:wrapNone/>
              <wp:docPr id="459234284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29400" cy="177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30034" h="19050">
                            <a:moveTo>
                              <a:pt x="6629410" y="19050"/>
                            </a:moveTo>
                            <a:lnTo>
                              <a:pt x="0" y="19050"/>
                            </a:lnTo>
                            <a:lnTo>
                              <a:pt x="0" y="0"/>
                            </a:lnTo>
                            <a:lnTo>
                              <a:pt x="6629410" y="0"/>
                            </a:lnTo>
                            <a:lnTo>
                              <a:pt x="6629410" y="19050"/>
                            </a:lnTo>
                            <a:close/>
                          </a:path>
                        </a:pathLst>
                      </a:custGeom>
                      <a:solidFill>
                        <a:srgbClr val="CA5F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075D07" id="Graphic 5" o:spid="_x0000_s1026" style="position:absolute;margin-left:45pt;margin-top:74.35pt;width:522pt;height:1.4pt;z-index:-2516444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coordsize="6630034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" path="m6629410,19050l,19050,,,6629410,r,19050xe" fillcolor="#ca5f14" stroked="f">
              <v:path arrowok="t"/>
              <w10:wrap anchorx="page" anchory="page"/>
            </v:shape>
          </w:pict>
        </mc:Fallback>
      </mc:AlternateContent>
    </w:r>
    <w:r w:rsidR="002E1CE1">
      <w:rPr>
        <w:noProof/>
      </w:rPr>
      <mc:AlternateContent>
        <mc:Choice Requires="wps">
          <w:drawing>
            <wp:anchor distT="0" distB="0" distL="0" distR="0" simplePos="0" relativeHeight="251647488" behindDoc="1" locked="0" layoutInCell="1" allowOverlap="1" wp14:anchorId="2682BCF7" wp14:editId="176A70C4">
              <wp:simplePos x="0" y="0"/>
              <wp:positionH relativeFrom="page">
                <wp:posOffset>1129004</wp:posOffset>
              </wp:positionH>
              <wp:positionV relativeFrom="page">
                <wp:posOffset>443204</wp:posOffset>
              </wp:positionV>
              <wp:extent cx="6419461" cy="330200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19461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8399BB" w14:textId="77777777" w:rsidR="00541513" w:rsidRPr="00D81198" w:rsidRDefault="004E7E10">
                          <w:pPr>
                            <w:spacing w:before="20"/>
                            <w:ind w:left="20"/>
                            <w:rPr>
                              <w:sz w:val="40"/>
                              <w:szCs w:val="40"/>
                            </w:rPr>
                          </w:pPr>
                          <w:r w:rsidRPr="00D81198">
                            <w:rPr>
                              <w:color w:val="1B294A"/>
                              <w:sz w:val="40"/>
                              <w:szCs w:val="40"/>
                            </w:rPr>
                            <w:t>INCIDENT</w:t>
                          </w:r>
                          <w:r w:rsidRPr="00D81198">
                            <w:rPr>
                              <w:color w:val="1B294A"/>
                              <w:spacing w:val="5"/>
                              <w:sz w:val="40"/>
                              <w:szCs w:val="40"/>
                            </w:rPr>
                            <w:t xml:space="preserve"> </w:t>
                          </w:r>
                          <w:r w:rsidRPr="00D81198">
                            <w:rPr>
                              <w:color w:val="1B294A"/>
                              <w:sz w:val="40"/>
                              <w:szCs w:val="40"/>
                            </w:rPr>
                            <w:t>COMMAND</w:t>
                          </w:r>
                          <w:r w:rsidRPr="00D81198">
                            <w:rPr>
                              <w:color w:val="1B294A"/>
                              <w:spacing w:val="6"/>
                              <w:sz w:val="40"/>
                              <w:szCs w:val="40"/>
                            </w:rPr>
                            <w:t xml:space="preserve"> </w:t>
                          </w:r>
                          <w:r w:rsidRPr="00D81198">
                            <w:rPr>
                              <w:color w:val="1B294A"/>
                              <w:sz w:val="40"/>
                              <w:szCs w:val="40"/>
                            </w:rPr>
                            <w:t>SYSTEM</w:t>
                          </w:r>
                          <w:r w:rsidRPr="00D81198">
                            <w:rPr>
                              <w:color w:val="1B294A"/>
                              <w:spacing w:val="6"/>
                              <w:sz w:val="40"/>
                              <w:szCs w:val="40"/>
                            </w:rPr>
                            <w:t xml:space="preserve"> </w:t>
                          </w:r>
                          <w:r w:rsidRPr="00D81198">
                            <w:rPr>
                              <w:color w:val="1B294A"/>
                              <w:spacing w:val="-2"/>
                              <w:sz w:val="40"/>
                              <w:szCs w:val="40"/>
                            </w:rPr>
                            <w:t>(ICS)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682BCF7" id="Textbox 57" o:spid="_x0000_s1050" type="#_x0000_t202" style="position:absolute;left:0;text-align:left;margin-left:88.9pt;margin-top:34.9pt;width:505.45pt;height:26pt;z-index:-25166899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" filled="f" stroked="f">
              <v:textbox inset="0,0,0,0">
                <w:txbxContent>
                  <w:p w14:paraId="028399BB" w14:textId="77777777" w:rsidR="00541513" w:rsidRPr="00D81198" w:rsidRDefault="004E7E10">
                    <w:pPr>
                      <w:spacing w:before="20"/>
                      <w:ind w:left="20"/>
                      <w:rPr>
                        <w:sz w:val="40"/>
                        <w:szCs w:val="40"/>
                      </w:rPr>
                    </w:pPr>
                    <w:r w:rsidRPr="00D81198">
                      <w:rPr>
                        <w:color w:val="1B294A"/>
                        <w:sz w:val="40"/>
                        <w:szCs w:val="40"/>
                      </w:rPr>
                      <w:t>INCIDENT</w:t>
                    </w:r>
                    <w:r w:rsidRPr="00D81198">
                      <w:rPr>
                        <w:color w:val="1B294A"/>
                        <w:spacing w:val="5"/>
                        <w:sz w:val="40"/>
                        <w:szCs w:val="40"/>
                      </w:rPr>
                      <w:t xml:space="preserve"> </w:t>
                    </w:r>
                    <w:r w:rsidRPr="00D81198">
                      <w:rPr>
                        <w:color w:val="1B294A"/>
                        <w:sz w:val="40"/>
                        <w:szCs w:val="40"/>
                      </w:rPr>
                      <w:t>COMMAND</w:t>
                    </w:r>
                    <w:r w:rsidRPr="00D81198">
                      <w:rPr>
                        <w:color w:val="1B294A"/>
                        <w:spacing w:val="6"/>
                        <w:sz w:val="40"/>
                        <w:szCs w:val="40"/>
                      </w:rPr>
                      <w:t xml:space="preserve"> </w:t>
                    </w:r>
                    <w:r w:rsidRPr="00D81198">
                      <w:rPr>
                        <w:color w:val="1B294A"/>
                        <w:sz w:val="40"/>
                        <w:szCs w:val="40"/>
                      </w:rPr>
                      <w:t>SYSTEM</w:t>
                    </w:r>
                    <w:r w:rsidRPr="00D81198">
                      <w:rPr>
                        <w:color w:val="1B294A"/>
                        <w:spacing w:val="6"/>
                        <w:sz w:val="40"/>
                        <w:szCs w:val="40"/>
                      </w:rPr>
                      <w:t xml:space="preserve"> </w:t>
                    </w:r>
                    <w:r w:rsidRPr="00D81198">
                      <w:rPr>
                        <w:color w:val="1B294A"/>
                        <w:spacing w:val="-2"/>
                        <w:sz w:val="40"/>
                        <w:szCs w:val="40"/>
                      </w:rPr>
                      <w:t>(ICS)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C0016" w14:textId="21DD0B87" w:rsidR="00541513" w:rsidRDefault="00531B7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1824" behindDoc="1" locked="0" layoutInCell="1" allowOverlap="1" wp14:anchorId="2682BCFF" wp14:editId="7C4B29E9">
              <wp:simplePos x="0" y="0"/>
              <wp:positionH relativeFrom="page">
                <wp:posOffset>647700</wp:posOffset>
              </wp:positionH>
              <wp:positionV relativeFrom="page">
                <wp:posOffset>435448</wp:posOffset>
              </wp:positionV>
              <wp:extent cx="361507" cy="330200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1507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87AAF1" w14:textId="0A909C98" w:rsidR="00541513" w:rsidRPr="00D81198" w:rsidRDefault="004E7E10">
                          <w:pPr>
                            <w:spacing w:before="20"/>
                            <w:ind w:left="20"/>
                            <w:rPr>
                              <w:sz w:val="40"/>
                              <w:szCs w:val="40"/>
                            </w:rPr>
                          </w:pPr>
                          <w:r w:rsidRPr="00D81198">
                            <w:rPr>
                              <w:color w:val="FFFFFF"/>
                              <w:spacing w:val="-5"/>
                              <w:sz w:val="40"/>
                              <w:szCs w:val="40"/>
                            </w:rPr>
                            <w:t>0</w:t>
                          </w:r>
                          <w:r w:rsidR="00E83827">
                            <w:rPr>
                              <w:color w:val="FFFFFF"/>
                              <w:spacing w:val="-5"/>
                              <w:sz w:val="40"/>
                              <w:szCs w:val="40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82BCFF" id="_x0000_t202" coordsize="21600,21600" o:spt="202" path="m,l,21600r21600,l21600,xe">
              <v:stroke joinstyle="miter"/>
              <v:path gradientshapeok="t" o:connecttype="rect"/>
            </v:shapetype>
            <v:shape id="Textbox 63" o:spid="_x0000_s1053" type="#_x0000_t202" style="position:absolute;margin-left:51pt;margin-top:34.3pt;width:28.45pt;height:26pt;z-index:-25165465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" filled="f" stroked="f">
              <v:textbox inset="0,0,0,0">
                <w:txbxContent>
                  <w:p w14:paraId="3087AAF1" w14:textId="0A909C98" w:rsidR="00541513" w:rsidRPr="00D81198" w:rsidRDefault="004E7E10">
                    <w:pPr>
                      <w:spacing w:before="20"/>
                      <w:ind w:left="20"/>
                      <w:rPr>
                        <w:sz w:val="40"/>
                        <w:szCs w:val="40"/>
                      </w:rPr>
                    </w:pPr>
                    <w:r w:rsidRPr="00D81198">
                      <w:rPr>
                        <w:color w:val="FFFFFF"/>
                        <w:spacing w:val="-5"/>
                        <w:sz w:val="40"/>
                        <w:szCs w:val="40"/>
                      </w:rPr>
                      <w:t>0</w:t>
                    </w:r>
                    <w:r w:rsidR="00E83827">
                      <w:rPr>
                        <w:color w:val="FFFFFF"/>
                        <w:spacing w:val="-5"/>
                        <w:sz w:val="40"/>
                        <w:szCs w:val="4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E0D30">
      <w:rPr>
        <w:noProof/>
      </w:rPr>
      <mc:AlternateContent>
        <mc:Choice Requires="wps">
          <w:drawing>
            <wp:anchor distT="0" distB="0" distL="0" distR="0" simplePos="0" relativeHeight="251652608" behindDoc="1" locked="0" layoutInCell="1" allowOverlap="1" wp14:anchorId="2682BCFD" wp14:editId="5EDD7B40">
              <wp:simplePos x="0" y="0"/>
              <wp:positionH relativeFrom="page">
                <wp:posOffset>571500</wp:posOffset>
              </wp:positionH>
              <wp:positionV relativeFrom="page">
                <wp:posOffset>370205</wp:posOffset>
              </wp:positionV>
              <wp:extent cx="476250" cy="476250"/>
              <wp:effectExtent l="0" t="0" r="0" b="0"/>
              <wp:wrapNone/>
              <wp:docPr id="62" name="Graphic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76250" cy="4762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76250" h="476250">
                            <a:moveTo>
                              <a:pt x="428625" y="476250"/>
                            </a:moveTo>
                            <a:lnTo>
                              <a:pt x="47625" y="476250"/>
                            </a:lnTo>
                            <a:lnTo>
                              <a:pt x="29087" y="472507"/>
                            </a:lnTo>
                            <a:lnTo>
                              <a:pt x="13949" y="462300"/>
                            </a:lnTo>
                            <a:lnTo>
                              <a:pt x="3742" y="447162"/>
                            </a:lnTo>
                            <a:lnTo>
                              <a:pt x="0" y="428625"/>
                            </a:lnTo>
                            <a:lnTo>
                              <a:pt x="0" y="47625"/>
                            </a:lnTo>
                            <a:lnTo>
                              <a:pt x="3742" y="29087"/>
                            </a:lnTo>
                            <a:lnTo>
                              <a:pt x="13949" y="13949"/>
                            </a:lnTo>
                            <a:lnTo>
                              <a:pt x="29087" y="3742"/>
                            </a:lnTo>
                            <a:lnTo>
                              <a:pt x="47625" y="0"/>
                            </a:lnTo>
                            <a:lnTo>
                              <a:pt x="428625" y="0"/>
                            </a:lnTo>
                            <a:lnTo>
                              <a:pt x="447162" y="3742"/>
                            </a:lnTo>
                            <a:lnTo>
                              <a:pt x="462300" y="13949"/>
                            </a:lnTo>
                            <a:lnTo>
                              <a:pt x="472507" y="29087"/>
                            </a:lnTo>
                            <a:lnTo>
                              <a:pt x="476250" y="47625"/>
                            </a:lnTo>
                            <a:lnTo>
                              <a:pt x="476250" y="428625"/>
                            </a:lnTo>
                            <a:lnTo>
                              <a:pt x="472507" y="447162"/>
                            </a:lnTo>
                            <a:lnTo>
                              <a:pt x="462300" y="462300"/>
                            </a:lnTo>
                            <a:lnTo>
                              <a:pt x="447162" y="472507"/>
                            </a:lnTo>
                            <a:lnTo>
                              <a:pt x="428625" y="476250"/>
                            </a:lnTo>
                            <a:close/>
                          </a:path>
                        </a:pathLst>
                      </a:custGeom>
                      <a:solidFill>
                        <a:srgbClr val="CB601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BAD488" id="Graphic 62" o:spid="_x0000_s1026" style="position:absolute;margin-left:45pt;margin-top:29.15pt;width:37.5pt;height:37.5pt;z-index:-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76250,47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" path="m428625,476250r-381000,l29087,472507,13949,462300,3742,447162,,428625,,47625,3742,29087,13949,13949,29087,3742,47625,,428625,r18537,3742l462300,13949r10207,15138l476250,47625r,381000l472507,447162r-10207,15138l447162,472507r-18537,3743xe" fillcolor="#cb6015" stroked="f">
              <v:path arrowok="t"/>
              <w10:wrap anchorx="page" anchory="page"/>
            </v:shape>
          </w:pict>
        </mc:Fallback>
      </mc:AlternateContent>
    </w:r>
    <w:r w:rsidR="00982EFF">
      <w:rPr>
        <w:noProof/>
        <w:sz w:val="3"/>
      </w:rPr>
      <mc:AlternateContent>
        <mc:Choice Requires="wpg">
          <w:drawing>
            <wp:anchor distT="0" distB="0" distL="114300" distR="114300" simplePos="0" relativeHeight="251668992" behindDoc="1" locked="0" layoutInCell="1" allowOverlap="1" wp14:anchorId="1FE849A1" wp14:editId="64F95026">
              <wp:simplePos x="0" y="0"/>
              <wp:positionH relativeFrom="page">
                <wp:align>center</wp:align>
              </wp:positionH>
              <wp:positionV relativeFrom="paragraph">
                <wp:posOffset>557530</wp:posOffset>
              </wp:positionV>
              <wp:extent cx="6629400" cy="18288"/>
              <wp:effectExtent l="0" t="0" r="0" b="0"/>
              <wp:wrapNone/>
              <wp:docPr id="765077770" name="Group 7650777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29400" cy="18288"/>
                        <a:chOff x="0" y="0"/>
                        <a:chExt cx="6629400" cy="19050"/>
                      </a:xfrm>
                    </wpg:grpSpPr>
                    <wps:wsp>
                      <wps:cNvPr id="1288149649" name="Graphic 68"/>
                      <wps:cNvSpPr/>
                      <wps:spPr>
                        <a:xfrm>
                          <a:off x="0" y="0"/>
                          <a:ext cx="66294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 h="19050">
                              <a:moveTo>
                                <a:pt x="6629400" y="19050"/>
                              </a:move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lnTo>
                                <a:pt x="6629400" y="0"/>
                              </a:lnTo>
                              <a:lnTo>
                                <a:pt x="662940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601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141049E" id="Group 765077770" o:spid="_x0000_s1026" style="position:absolute;margin-left:0;margin-top:43.9pt;width:522pt;height:1.45pt;z-index:-251647488;mso-position-horizontal:center;mso-position-horizontal-relative:page;mso-height-relative:margin" coordsize="66294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">
              <v:shape id="Graphic 68" o:spid="_x0000_s1027" style="position:absolute;width:66294;height:190;visibility:visible;mso-wrap-style:square;v-text-anchor:top" coordsize="66294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" path="m6629400,19050l,19050,,,6629400,r,19050xe" fillcolor="#cb6015" stroked="f">
                <v:path arrowok="t"/>
              </v:shape>
              <w10:wrap anchorx="page"/>
            </v:group>
          </w:pict>
        </mc:Fallback>
      </mc:AlternateContent>
    </w:r>
    <w:r w:rsidR="002E1CE1">
      <w:rPr>
        <w:noProof/>
      </w:rPr>
      <mc:AlternateContent>
        <mc:Choice Requires="wps">
          <w:drawing>
            <wp:anchor distT="0" distB="0" distL="0" distR="0" simplePos="0" relativeHeight="251654656" behindDoc="1" locked="0" layoutInCell="1" allowOverlap="1" wp14:anchorId="2682BD01" wp14:editId="257C09A1">
              <wp:simplePos x="0" y="0"/>
              <wp:positionH relativeFrom="page">
                <wp:posOffset>1129004</wp:posOffset>
              </wp:positionH>
              <wp:positionV relativeFrom="page">
                <wp:posOffset>424543</wp:posOffset>
              </wp:positionV>
              <wp:extent cx="6428792" cy="360680"/>
              <wp:effectExtent l="0" t="0" r="0" b="0"/>
              <wp:wrapNone/>
              <wp:docPr id="64" name="Text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28792" cy="3606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266A93" w14:textId="77777777" w:rsidR="00541513" w:rsidRPr="00D81198" w:rsidRDefault="004E7E10">
                          <w:pPr>
                            <w:spacing w:before="20"/>
                            <w:ind w:left="20"/>
                            <w:rPr>
                              <w:sz w:val="40"/>
                              <w:szCs w:val="40"/>
                            </w:rPr>
                          </w:pPr>
                          <w:r w:rsidRPr="00D81198">
                            <w:rPr>
                              <w:color w:val="1B294A"/>
                              <w:sz w:val="40"/>
                              <w:szCs w:val="40"/>
                            </w:rPr>
                            <w:t>SCHOOL</w:t>
                          </w:r>
                          <w:r w:rsidRPr="00D81198">
                            <w:rPr>
                              <w:color w:val="1B294A"/>
                              <w:spacing w:val="15"/>
                              <w:sz w:val="40"/>
                              <w:szCs w:val="40"/>
                            </w:rPr>
                            <w:t xml:space="preserve"> </w:t>
                          </w:r>
                          <w:r w:rsidRPr="00D81198">
                            <w:rPr>
                              <w:color w:val="1B294A"/>
                              <w:spacing w:val="-2"/>
                              <w:sz w:val="40"/>
                              <w:szCs w:val="40"/>
                            </w:rPr>
                            <w:t>OVERVIEW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682BD01" id="Textbox 64" o:spid="_x0000_s1054" type="#_x0000_t202" style="position:absolute;margin-left:88.9pt;margin-top:33.45pt;width:506.2pt;height:28.4pt;z-index:-25166182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" filled="f" stroked="f">
              <v:textbox inset="0,0,0,0">
                <w:txbxContent>
                  <w:p w14:paraId="56266A93" w14:textId="77777777" w:rsidR="00541513" w:rsidRPr="00D81198" w:rsidRDefault="004E7E10">
                    <w:pPr>
                      <w:spacing w:before="20"/>
                      <w:ind w:left="20"/>
                      <w:rPr>
                        <w:sz w:val="40"/>
                        <w:szCs w:val="40"/>
                      </w:rPr>
                    </w:pPr>
                    <w:r w:rsidRPr="00D81198">
                      <w:rPr>
                        <w:color w:val="1B294A"/>
                        <w:sz w:val="40"/>
                        <w:szCs w:val="40"/>
                      </w:rPr>
                      <w:t>SCHOOL</w:t>
                    </w:r>
                    <w:r w:rsidRPr="00D81198">
                      <w:rPr>
                        <w:color w:val="1B294A"/>
                        <w:spacing w:val="15"/>
                        <w:sz w:val="40"/>
                        <w:szCs w:val="40"/>
                      </w:rPr>
                      <w:t xml:space="preserve"> </w:t>
                    </w:r>
                    <w:r w:rsidRPr="00D81198">
                      <w:rPr>
                        <w:color w:val="1B294A"/>
                        <w:spacing w:val="-2"/>
                        <w:sz w:val="40"/>
                        <w:szCs w:val="40"/>
                      </w:rPr>
                      <w:t>OVERVIEW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65BE4" w14:textId="77777777" w:rsidR="00354CD2" w:rsidRPr="00D81198" w:rsidRDefault="00354CD2" w:rsidP="00354CD2">
    <w:pPr>
      <w:pStyle w:val="Heading1"/>
      <w:spacing w:before="93"/>
      <w:ind w:left="1439"/>
      <w:rPr>
        <w:sz w:val="40"/>
        <w:szCs w:val="40"/>
      </w:rPr>
    </w:pPr>
    <w:r w:rsidRPr="00D81198">
      <w:rPr>
        <w:noProof/>
        <w:sz w:val="40"/>
        <w:szCs w:val="40"/>
      </w:rPr>
      <mc:AlternateContent>
        <mc:Choice Requires="wpg">
          <w:drawing>
            <wp:anchor distT="0" distB="0" distL="0" distR="0" simplePos="0" relativeHeight="251673088" behindDoc="0" locked="0" layoutInCell="1" allowOverlap="1" wp14:anchorId="23B994CD" wp14:editId="44BC8B01">
              <wp:simplePos x="0" y="0"/>
              <wp:positionH relativeFrom="page">
                <wp:posOffset>574158</wp:posOffset>
              </wp:positionH>
              <wp:positionV relativeFrom="paragraph">
                <wp:posOffset>-12035</wp:posOffset>
              </wp:positionV>
              <wp:extent cx="476250" cy="486883"/>
              <wp:effectExtent l="0" t="0" r="0" b="8890"/>
              <wp:wrapNone/>
              <wp:docPr id="216947950" name="Group 2169479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76250" cy="486883"/>
                        <a:chOff x="0" y="0"/>
                        <a:chExt cx="476250" cy="486883"/>
                      </a:xfrm>
                    </wpg:grpSpPr>
                    <wps:wsp>
                      <wps:cNvPr id="800307116" name="Graphic 89"/>
                      <wps:cNvSpPr/>
                      <wps:spPr>
                        <a:xfrm>
                          <a:off x="0" y="0"/>
                          <a:ext cx="476250" cy="476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0" h="476250">
                              <a:moveTo>
                                <a:pt x="428625" y="476250"/>
                              </a:moveTo>
                              <a:lnTo>
                                <a:pt x="47625" y="476250"/>
                              </a:lnTo>
                              <a:lnTo>
                                <a:pt x="29087" y="472507"/>
                              </a:lnTo>
                              <a:lnTo>
                                <a:pt x="13949" y="462300"/>
                              </a:lnTo>
                              <a:lnTo>
                                <a:pt x="3742" y="447162"/>
                              </a:lnTo>
                              <a:lnTo>
                                <a:pt x="0" y="428625"/>
                              </a:lnTo>
                              <a:lnTo>
                                <a:pt x="0" y="47625"/>
                              </a:lnTo>
                              <a:lnTo>
                                <a:pt x="3742" y="29087"/>
                              </a:lnTo>
                              <a:lnTo>
                                <a:pt x="13949" y="13949"/>
                              </a:lnTo>
                              <a:lnTo>
                                <a:pt x="29087" y="3742"/>
                              </a:lnTo>
                              <a:lnTo>
                                <a:pt x="47625" y="0"/>
                              </a:lnTo>
                              <a:lnTo>
                                <a:pt x="428625" y="0"/>
                              </a:lnTo>
                              <a:lnTo>
                                <a:pt x="447162" y="3742"/>
                              </a:lnTo>
                              <a:lnTo>
                                <a:pt x="462300" y="13949"/>
                              </a:lnTo>
                              <a:lnTo>
                                <a:pt x="472507" y="29087"/>
                              </a:lnTo>
                              <a:lnTo>
                                <a:pt x="476250" y="47625"/>
                              </a:lnTo>
                              <a:lnTo>
                                <a:pt x="476250" y="428625"/>
                              </a:lnTo>
                              <a:lnTo>
                                <a:pt x="472507" y="447162"/>
                              </a:lnTo>
                              <a:lnTo>
                                <a:pt x="462300" y="462300"/>
                              </a:lnTo>
                              <a:lnTo>
                                <a:pt x="447162" y="472507"/>
                              </a:lnTo>
                              <a:lnTo>
                                <a:pt x="428625" y="4762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601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61209422" name="Textbox 90"/>
                      <wps:cNvSpPr txBox="1"/>
                      <wps:spPr>
                        <a:xfrm>
                          <a:off x="0" y="10633"/>
                          <a:ext cx="476250" cy="476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90C92E" w14:textId="30A90C23" w:rsidR="00354CD2" w:rsidRPr="00D81198" w:rsidRDefault="00354CD2" w:rsidP="00354CD2">
                            <w:pPr>
                              <w:spacing w:before="90"/>
                              <w:ind w:left="142"/>
                              <w:rPr>
                                <w:sz w:val="40"/>
                                <w:szCs w:val="40"/>
                              </w:rPr>
                            </w:pPr>
                            <w:r w:rsidRPr="00D81198">
                              <w:rPr>
                                <w:color w:val="FFFFFF"/>
                                <w:spacing w:val="-5"/>
                                <w:sz w:val="40"/>
                                <w:szCs w:val="40"/>
                              </w:rPr>
                              <w:t>0</w:t>
                            </w:r>
                            <w:r w:rsidR="00E83827">
                              <w:rPr>
                                <w:color w:val="FFFFFF"/>
                                <w:spacing w:val="-5"/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3B994CD" id="Group 216947950" o:spid="_x0000_s1057" style="position:absolute;left:0;text-align:left;margin-left:45.2pt;margin-top:-.95pt;width:37.5pt;height:38.35pt;z-index:251673088;mso-wrap-distance-left:0;mso-wrap-distance-right:0;mso-position-horizontal-relative:page;mso-height-relative:margin" coordsize="476250,486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">
              <v:shape id="Graphic 89" o:spid="_x0000_s1058" style="position:absolute;width:476250;height:476250;visibility:visible;mso-wrap-style:square;v-text-anchor:top" coordsize="476250,476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" path="m428625,476250r-381000,l29087,472507,13949,462300,3742,447162,,428625,,47625,3742,29087,13949,13949,29087,3742,47625,,428625,r18537,3742l462300,13949r10207,15138l476250,47625r,381000l472507,447162r-10207,15138l447162,472507r-18537,3743xe" fillcolor="#cb6015" stroked="f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90" o:spid="_x0000_s1059" type="#_x0000_t202" style="position:absolute;top:10633;width:476250;height:476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" filled="f" stroked="f">
                <v:textbox inset="0,0,0,0">
                  <w:txbxContent>
                    <w:p w14:paraId="1390C92E" w14:textId="30A90C23" w:rsidR="00354CD2" w:rsidRPr="00D81198" w:rsidRDefault="00354CD2" w:rsidP="00354CD2">
                      <w:pPr>
                        <w:spacing w:before="90"/>
                        <w:ind w:left="142"/>
                        <w:rPr>
                          <w:sz w:val="40"/>
                          <w:szCs w:val="40"/>
                        </w:rPr>
                      </w:pPr>
                      <w:r w:rsidRPr="00D81198">
                        <w:rPr>
                          <w:color w:val="FFFFFF"/>
                          <w:spacing w:val="-5"/>
                          <w:sz w:val="40"/>
                          <w:szCs w:val="40"/>
                        </w:rPr>
                        <w:t>0</w:t>
                      </w:r>
                      <w:r w:rsidR="00E83827">
                        <w:rPr>
                          <w:color w:val="FFFFFF"/>
                          <w:spacing w:val="-5"/>
                          <w:sz w:val="40"/>
                          <w:szCs w:val="40"/>
                        </w:rPr>
                        <w:t>6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Pr="00D81198">
      <w:rPr>
        <w:color w:val="1B294A"/>
        <w:sz w:val="40"/>
        <w:szCs w:val="40"/>
      </w:rPr>
      <w:t>SCHOOL</w:t>
    </w:r>
    <w:r w:rsidRPr="00D81198">
      <w:rPr>
        <w:color w:val="1B294A"/>
        <w:spacing w:val="4"/>
        <w:sz w:val="40"/>
        <w:szCs w:val="40"/>
      </w:rPr>
      <w:t xml:space="preserve"> </w:t>
    </w:r>
    <w:r w:rsidRPr="00D81198">
      <w:rPr>
        <w:color w:val="1B294A"/>
        <w:sz w:val="40"/>
        <w:szCs w:val="40"/>
      </w:rPr>
      <w:t>OVERVIEW</w:t>
    </w:r>
    <w:r w:rsidRPr="00D81198">
      <w:rPr>
        <w:color w:val="1B294A"/>
        <w:spacing w:val="5"/>
        <w:sz w:val="40"/>
        <w:szCs w:val="40"/>
      </w:rPr>
      <w:t xml:space="preserve"> </w:t>
    </w:r>
    <w:r w:rsidRPr="00D81198">
      <w:rPr>
        <w:color w:val="1B294A"/>
        <w:spacing w:val="-2"/>
        <w:sz w:val="40"/>
        <w:szCs w:val="40"/>
      </w:rPr>
      <w:t>Continued</w:t>
    </w:r>
  </w:p>
  <w:p w14:paraId="27AFF0E7" w14:textId="77777777" w:rsidR="00354CD2" w:rsidRDefault="00354CD2" w:rsidP="00354CD2">
    <w:pPr>
      <w:pStyle w:val="BodyText"/>
      <w:spacing w:before="16"/>
    </w:pPr>
    <w:r>
      <w:rPr>
        <w:noProof/>
      </w:rPr>
      <mc:AlternateContent>
        <mc:Choice Requires="wps">
          <w:drawing>
            <wp:anchor distT="0" distB="0" distL="0" distR="0" simplePos="0" relativeHeight="251691520" behindDoc="1" locked="0" layoutInCell="1" allowOverlap="1" wp14:anchorId="6B9AD7DB" wp14:editId="29FB0244">
              <wp:simplePos x="0" y="0"/>
              <wp:positionH relativeFrom="page">
                <wp:posOffset>571500</wp:posOffset>
              </wp:positionH>
              <wp:positionV relativeFrom="paragraph">
                <wp:posOffset>167167</wp:posOffset>
              </wp:positionV>
              <wp:extent cx="6629400" cy="19050"/>
              <wp:effectExtent l="0" t="0" r="0" b="0"/>
              <wp:wrapTopAndBottom/>
              <wp:docPr id="1901418415" name="Graphic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29400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29400" h="19050">
                            <a:moveTo>
                              <a:pt x="6629400" y="19050"/>
                            </a:moveTo>
                            <a:lnTo>
                              <a:pt x="0" y="19050"/>
                            </a:lnTo>
                            <a:lnTo>
                              <a:pt x="0" y="0"/>
                            </a:lnTo>
                            <a:lnTo>
                              <a:pt x="6629400" y="0"/>
                            </a:lnTo>
                            <a:lnTo>
                              <a:pt x="6629400" y="19050"/>
                            </a:lnTo>
                            <a:close/>
                          </a:path>
                        </a:pathLst>
                      </a:custGeom>
                      <a:solidFill>
                        <a:srgbClr val="CB601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E35A59" id="Graphic 91" o:spid="_x0000_s1026" style="position:absolute;margin-left:45pt;margin-top:13.15pt;width:522pt;height:1.5pt;z-index:-25162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" path="m6629400,19050l,19050,,,6629400,r,19050xe" fillcolor="#cb6015" stroked="f">
              <v:path arrowok="t"/>
              <w10:wrap type="topAndBottom" anchorx="page"/>
            </v:shape>
          </w:pict>
        </mc:Fallback>
      </mc:AlternateContent>
    </w:r>
  </w:p>
  <w:p w14:paraId="77F8B946" w14:textId="77777777" w:rsidR="00541513" w:rsidRDefault="00541513">
    <w:pPr>
      <w:pStyle w:val="BodyText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147AB" w14:textId="0FA2015C" w:rsidR="00541513" w:rsidRDefault="00FE0D3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08576" behindDoc="1" locked="0" layoutInCell="1" allowOverlap="1" wp14:anchorId="2682BD0D" wp14:editId="0C788894">
              <wp:simplePos x="0" y="0"/>
              <wp:positionH relativeFrom="page">
                <wp:posOffset>571500</wp:posOffset>
              </wp:positionH>
              <wp:positionV relativeFrom="page">
                <wp:posOffset>941705</wp:posOffset>
              </wp:positionV>
              <wp:extent cx="6629400" cy="19050"/>
              <wp:effectExtent l="0" t="0" r="0" b="0"/>
              <wp:wrapNone/>
              <wp:docPr id="116" name="Graphic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29400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29400" h="19050">
                            <a:moveTo>
                              <a:pt x="6629400" y="19050"/>
                            </a:moveTo>
                            <a:lnTo>
                              <a:pt x="0" y="19050"/>
                            </a:lnTo>
                            <a:lnTo>
                              <a:pt x="0" y="0"/>
                            </a:lnTo>
                            <a:lnTo>
                              <a:pt x="6629400" y="0"/>
                            </a:lnTo>
                            <a:lnTo>
                              <a:pt x="6629400" y="19050"/>
                            </a:lnTo>
                            <a:close/>
                          </a:path>
                        </a:pathLst>
                      </a:custGeom>
                      <a:solidFill>
                        <a:srgbClr val="CB601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4C9749" id="Graphic 116" o:spid="_x0000_s1026" style="position:absolute;margin-left:45pt;margin-top:74.15pt;width:522pt;height:1.5pt;z-index:-25170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294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" path="m6629400,19050l,19050,,,6629400,r,19050xe" fillcolor="#cb6015" stroked="f">
              <v:path arrowok="t"/>
              <w10:wrap anchorx="page" anchory="page"/>
            </v:shape>
          </w:pict>
        </mc:Fallback>
      </mc:AlternateContent>
    </w:r>
    <w:r w:rsidR="002E1CE1">
      <w:rPr>
        <w:noProof/>
      </w:rPr>
      <mc:AlternateContent>
        <mc:Choice Requires="wps">
          <w:drawing>
            <wp:anchor distT="0" distB="0" distL="0" distR="0" simplePos="0" relativeHeight="251609600" behindDoc="1" locked="0" layoutInCell="1" allowOverlap="1" wp14:anchorId="2682BD11" wp14:editId="071C47AC">
              <wp:simplePos x="0" y="0"/>
              <wp:positionH relativeFrom="page">
                <wp:posOffset>1129003</wp:posOffset>
              </wp:positionH>
              <wp:positionV relativeFrom="page">
                <wp:posOffset>443204</wp:posOffset>
              </wp:positionV>
              <wp:extent cx="6461449" cy="330200"/>
              <wp:effectExtent l="0" t="0" r="0" b="0"/>
              <wp:wrapNone/>
              <wp:docPr id="118" name="Textbox 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61449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FD0677" w14:textId="3AEC5756" w:rsidR="00541513" w:rsidRPr="00E97264" w:rsidRDefault="004E7E10" w:rsidP="00E97264">
                          <w:pPr>
                            <w:pStyle w:val="Heading1"/>
                            <w:rPr>
                              <w:sz w:val="40"/>
                              <w:szCs w:val="40"/>
                            </w:rPr>
                          </w:pPr>
                          <w:bookmarkStart w:id="85" w:name="_DISABILITIES,_ACCESS,_AND"/>
                          <w:bookmarkEnd w:id="85"/>
                          <w:r w:rsidRPr="00E97264">
                            <w:rPr>
                              <w:sz w:val="40"/>
                              <w:szCs w:val="40"/>
                            </w:rPr>
                            <w:t>DISABILITIES,</w:t>
                          </w:r>
                          <w:r w:rsidRPr="00E97264">
                            <w:rPr>
                              <w:spacing w:val="-3"/>
                              <w:sz w:val="40"/>
                              <w:szCs w:val="40"/>
                            </w:rPr>
                            <w:t xml:space="preserve"> </w:t>
                          </w:r>
                          <w:r w:rsidRPr="00E97264">
                            <w:rPr>
                              <w:sz w:val="40"/>
                              <w:szCs w:val="40"/>
                            </w:rPr>
                            <w:t>ACCESS</w:t>
                          </w:r>
                          <w:r w:rsidR="00882FDB" w:rsidRPr="00E97264">
                            <w:rPr>
                              <w:sz w:val="40"/>
                              <w:szCs w:val="40"/>
                            </w:rPr>
                            <w:t>,</w:t>
                          </w:r>
                          <w:r w:rsidRPr="00E97264">
                            <w:rPr>
                              <w:spacing w:val="-2"/>
                              <w:sz w:val="40"/>
                              <w:szCs w:val="40"/>
                            </w:rPr>
                            <w:t xml:space="preserve"> </w:t>
                          </w:r>
                          <w:r w:rsidRPr="00E97264">
                            <w:rPr>
                              <w:sz w:val="40"/>
                              <w:szCs w:val="40"/>
                            </w:rPr>
                            <w:t>AND</w:t>
                          </w:r>
                          <w:r w:rsidRPr="00E97264">
                            <w:rPr>
                              <w:spacing w:val="-3"/>
                              <w:sz w:val="40"/>
                              <w:szCs w:val="40"/>
                            </w:rPr>
                            <w:t xml:space="preserve"> </w:t>
                          </w:r>
                          <w:r w:rsidRPr="00E97264">
                            <w:rPr>
                              <w:sz w:val="40"/>
                              <w:szCs w:val="40"/>
                            </w:rPr>
                            <w:t>FUNCTIONAL</w:t>
                          </w:r>
                          <w:r w:rsidRPr="00E97264">
                            <w:rPr>
                              <w:spacing w:val="-2"/>
                              <w:sz w:val="40"/>
                              <w:szCs w:val="40"/>
                            </w:rPr>
                            <w:t xml:space="preserve"> NEEDS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82BD11" id="_x0000_t202" coordsize="21600,21600" o:spt="202" path="m,l,21600r21600,l21600,xe">
              <v:stroke joinstyle="miter"/>
              <v:path gradientshapeok="t" o:connecttype="rect"/>
            </v:shapetype>
            <v:shape id="Textbox 118" o:spid="_x0000_s1062" type="#_x0000_t202" style="position:absolute;margin-left:88.9pt;margin-top:34.9pt;width:508.8pt;height:26pt;z-index:-25170688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" filled="f" stroked="f">
              <v:textbox inset="0,0,0,0">
                <w:txbxContent>
                  <w:p w14:paraId="70FD0677" w14:textId="3AEC5756" w:rsidR="00541513" w:rsidRPr="00E97264" w:rsidRDefault="004E7E10" w:rsidP="00E97264">
                    <w:pPr>
                      <w:pStyle w:val="Heading1"/>
                      <w:rPr>
                        <w:sz w:val="40"/>
                        <w:szCs w:val="40"/>
                      </w:rPr>
                    </w:pPr>
                    <w:bookmarkStart w:id="86" w:name="_DISABILITIES,_ACCESS,_AND"/>
                    <w:bookmarkEnd w:id="86"/>
                    <w:r w:rsidRPr="00E97264">
                      <w:rPr>
                        <w:sz w:val="40"/>
                        <w:szCs w:val="40"/>
                      </w:rPr>
                      <w:t>DISABILITIES,</w:t>
                    </w:r>
                    <w:r w:rsidRPr="00E97264">
                      <w:rPr>
                        <w:spacing w:val="-3"/>
                        <w:sz w:val="40"/>
                        <w:szCs w:val="40"/>
                      </w:rPr>
                      <w:t xml:space="preserve"> </w:t>
                    </w:r>
                    <w:r w:rsidRPr="00E97264">
                      <w:rPr>
                        <w:sz w:val="40"/>
                        <w:szCs w:val="40"/>
                      </w:rPr>
                      <w:t>ACCESS</w:t>
                    </w:r>
                    <w:r w:rsidR="00882FDB" w:rsidRPr="00E97264">
                      <w:rPr>
                        <w:sz w:val="40"/>
                        <w:szCs w:val="40"/>
                      </w:rPr>
                      <w:t>,</w:t>
                    </w:r>
                    <w:r w:rsidRPr="00E97264">
                      <w:rPr>
                        <w:spacing w:val="-2"/>
                        <w:sz w:val="40"/>
                        <w:szCs w:val="40"/>
                      </w:rPr>
                      <w:t xml:space="preserve"> </w:t>
                    </w:r>
                    <w:r w:rsidRPr="00E97264">
                      <w:rPr>
                        <w:sz w:val="40"/>
                        <w:szCs w:val="40"/>
                      </w:rPr>
                      <w:t>AND</w:t>
                    </w:r>
                    <w:r w:rsidRPr="00E97264">
                      <w:rPr>
                        <w:spacing w:val="-3"/>
                        <w:sz w:val="40"/>
                        <w:szCs w:val="40"/>
                      </w:rPr>
                      <w:t xml:space="preserve"> </w:t>
                    </w:r>
                    <w:r w:rsidRPr="00E97264">
                      <w:rPr>
                        <w:sz w:val="40"/>
                        <w:szCs w:val="40"/>
                      </w:rPr>
                      <w:t>FUNCTIONAL</w:t>
                    </w:r>
                    <w:r w:rsidRPr="00E97264">
                      <w:rPr>
                        <w:spacing w:val="-2"/>
                        <w:sz w:val="40"/>
                        <w:szCs w:val="40"/>
                      </w:rPr>
                      <w:t xml:space="preserve"> NEEDS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E7E10">
      <w:rPr>
        <w:noProof/>
      </w:rPr>
      <mc:AlternateContent>
        <mc:Choice Requires="wps">
          <w:drawing>
            <wp:anchor distT="0" distB="0" distL="0" distR="0" simplePos="0" relativeHeight="251607552" behindDoc="1" locked="0" layoutInCell="1" allowOverlap="1" wp14:anchorId="2682BD0B" wp14:editId="1F8D5813">
              <wp:simplePos x="0" y="0"/>
              <wp:positionH relativeFrom="page">
                <wp:posOffset>571500</wp:posOffset>
              </wp:positionH>
              <wp:positionV relativeFrom="page">
                <wp:posOffset>381000</wp:posOffset>
              </wp:positionV>
              <wp:extent cx="476250" cy="476250"/>
              <wp:effectExtent l="0" t="0" r="0" b="0"/>
              <wp:wrapNone/>
              <wp:docPr id="115" name="Graphic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76250" cy="4762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76250" h="476250">
                            <a:moveTo>
                              <a:pt x="428625" y="476250"/>
                            </a:moveTo>
                            <a:lnTo>
                              <a:pt x="47625" y="476250"/>
                            </a:lnTo>
                            <a:lnTo>
                              <a:pt x="29087" y="472507"/>
                            </a:lnTo>
                            <a:lnTo>
                              <a:pt x="13949" y="462300"/>
                            </a:lnTo>
                            <a:lnTo>
                              <a:pt x="3742" y="447162"/>
                            </a:lnTo>
                            <a:lnTo>
                              <a:pt x="0" y="428625"/>
                            </a:lnTo>
                            <a:lnTo>
                              <a:pt x="0" y="47625"/>
                            </a:lnTo>
                            <a:lnTo>
                              <a:pt x="3742" y="29087"/>
                            </a:lnTo>
                            <a:lnTo>
                              <a:pt x="13949" y="13949"/>
                            </a:lnTo>
                            <a:lnTo>
                              <a:pt x="29087" y="3742"/>
                            </a:lnTo>
                            <a:lnTo>
                              <a:pt x="47625" y="0"/>
                            </a:lnTo>
                            <a:lnTo>
                              <a:pt x="428625" y="0"/>
                            </a:lnTo>
                            <a:lnTo>
                              <a:pt x="447162" y="3742"/>
                            </a:lnTo>
                            <a:lnTo>
                              <a:pt x="462300" y="13949"/>
                            </a:lnTo>
                            <a:lnTo>
                              <a:pt x="472507" y="29087"/>
                            </a:lnTo>
                            <a:lnTo>
                              <a:pt x="476250" y="47625"/>
                            </a:lnTo>
                            <a:lnTo>
                              <a:pt x="476250" y="428625"/>
                            </a:lnTo>
                            <a:lnTo>
                              <a:pt x="472507" y="447162"/>
                            </a:lnTo>
                            <a:lnTo>
                              <a:pt x="462300" y="462300"/>
                            </a:lnTo>
                            <a:lnTo>
                              <a:pt x="447162" y="472507"/>
                            </a:lnTo>
                            <a:lnTo>
                              <a:pt x="428625" y="476250"/>
                            </a:lnTo>
                            <a:close/>
                          </a:path>
                        </a:pathLst>
                      </a:custGeom>
                      <a:solidFill>
                        <a:srgbClr val="CB601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E07FBD" id="Graphic 115" o:spid="_x0000_s1026" style="position:absolute;margin-left:45pt;margin-top:30pt;width:37.5pt;height:37.5pt;z-index:-25170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76250,47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" path="m428625,476250r-381000,l29087,472507,13949,462300,3742,447162,,428625,,47625,3742,29087,13949,13949,29087,3742,47625,,428625,r18537,3742l462300,13949r10207,15138l476250,47625r,381000l472507,447162r-10207,15138l447162,472507r-18537,3743xe" fillcolor="#cb6015" stroked="f">
              <v:path arrowok="t"/>
              <w10:wrap anchorx="page" anchory="page"/>
            </v:shape>
          </w:pict>
        </mc:Fallback>
      </mc:AlternateContent>
    </w:r>
    <w:r w:rsidR="004E7E10">
      <w:rPr>
        <w:noProof/>
      </w:rPr>
      <mc:AlternateContent>
        <mc:Choice Requires="wps">
          <w:drawing>
            <wp:anchor distT="0" distB="0" distL="0" distR="0" simplePos="0" relativeHeight="251628032" behindDoc="1" locked="0" layoutInCell="1" allowOverlap="1" wp14:anchorId="2682BD0F" wp14:editId="6D69EBB7">
              <wp:simplePos x="0" y="0"/>
              <wp:positionH relativeFrom="page">
                <wp:posOffset>649585</wp:posOffset>
              </wp:positionH>
              <wp:positionV relativeFrom="page">
                <wp:posOffset>444689</wp:posOffset>
              </wp:positionV>
              <wp:extent cx="320040" cy="330200"/>
              <wp:effectExtent l="0" t="0" r="0" b="0"/>
              <wp:wrapNone/>
              <wp:docPr id="117" name="Textbox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0040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9B17B9" w14:textId="127D0F92" w:rsidR="00541513" w:rsidRDefault="004E7E10">
                          <w:pPr>
                            <w:spacing w:before="20"/>
                            <w:ind w:left="20"/>
                            <w:rPr>
                              <w:sz w:val="40"/>
                            </w:rPr>
                          </w:pPr>
                          <w:r>
                            <w:rPr>
                              <w:color w:val="FFFFFF"/>
                              <w:spacing w:val="-5"/>
                              <w:sz w:val="40"/>
                            </w:rPr>
                            <w:t>0</w:t>
                          </w:r>
                          <w:r w:rsidR="00E83827">
                            <w:rPr>
                              <w:color w:val="FFFFFF"/>
                              <w:spacing w:val="-5"/>
                              <w:sz w:val="40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82BD0F" id="Textbox 117" o:spid="_x0000_s1063" type="#_x0000_t202" style="position:absolute;margin-left:51.15pt;margin-top:35pt;width:25.2pt;height:26pt;z-index:-25168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" filled="f" stroked="f">
              <v:textbox inset="0,0,0,0">
                <w:txbxContent>
                  <w:p w14:paraId="349B17B9" w14:textId="127D0F92" w:rsidR="00541513" w:rsidRDefault="004E7E10">
                    <w:pPr>
                      <w:spacing w:before="20"/>
                      <w:ind w:left="20"/>
                      <w:rPr>
                        <w:sz w:val="40"/>
                      </w:rPr>
                    </w:pPr>
                    <w:r>
                      <w:rPr>
                        <w:color w:val="FFFFFF"/>
                        <w:spacing w:val="-5"/>
                        <w:sz w:val="40"/>
                      </w:rPr>
                      <w:t>0</w:t>
                    </w:r>
                    <w:r w:rsidR="00E83827">
                      <w:rPr>
                        <w:color w:val="FFFFFF"/>
                        <w:spacing w:val="-5"/>
                        <w:sz w:val="40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682BBE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pt;height:6pt" o:bullet="t">
        <v:imagedata r:id="rId1" o:title="image3"/>
      </v:shape>
    </w:pict>
  </w:numPicBullet>
  <w:numPicBullet w:numPicBulletId="1">
    <w:pict>
      <v:shape w14:anchorId="2682BBEC" id="_x0000_i1026" type="#_x0000_t75" style="width:6pt;height:6pt" o:bullet="t">
        <v:imagedata r:id="rId2" o:title="image4"/>
      </v:shape>
    </w:pict>
  </w:numPicBullet>
  <w:numPicBullet w:numPicBulletId="2">
    <w:pict>
      <v:shape id="Picture 136" o:spid="_x0000_i1027" type="#_x0000_t75" style="width:522pt;height:1.8pt;visibility:visible;mso-wrap-style:square" o:bullet="t">
        <v:imagedata r:id="rId3" o:title=""/>
      </v:shape>
    </w:pict>
  </w:numPicBullet>
  <w:abstractNum w:abstractNumId="0" w15:restartNumberingAfterBreak="0">
    <w:nsid w:val="009455CC"/>
    <w:multiLevelType w:val="hybridMultilevel"/>
    <w:tmpl w:val="89561BF2"/>
    <w:lvl w:ilvl="0" w:tplc="94701E52">
      <w:numFmt w:val="bullet"/>
      <w:lvlText w:val="&amp;"/>
      <w:lvlPicBulletId w:val="0"/>
      <w:lvlJc w:val="left"/>
      <w:pPr>
        <w:ind w:left="879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0"/>
        <w:szCs w:val="10"/>
        <w:lang w:val="en-US" w:eastAsia="en-US" w:bidi="ar-SA"/>
      </w:rPr>
    </w:lvl>
    <w:lvl w:ilvl="1" w:tplc="72EE9BC0">
      <w:numFmt w:val="bullet"/>
      <w:lvlText w:val="•"/>
      <w:lvlJc w:val="left"/>
      <w:pPr>
        <w:ind w:left="1908" w:hanging="220"/>
      </w:pPr>
      <w:rPr>
        <w:rFonts w:hint="default"/>
        <w:lang w:val="en-US" w:eastAsia="en-US" w:bidi="ar-SA"/>
      </w:rPr>
    </w:lvl>
    <w:lvl w:ilvl="2" w:tplc="A8D8F902">
      <w:numFmt w:val="bullet"/>
      <w:lvlText w:val="•"/>
      <w:lvlJc w:val="left"/>
      <w:pPr>
        <w:ind w:left="2936" w:hanging="220"/>
      </w:pPr>
      <w:rPr>
        <w:rFonts w:hint="default"/>
        <w:lang w:val="en-US" w:eastAsia="en-US" w:bidi="ar-SA"/>
      </w:rPr>
    </w:lvl>
    <w:lvl w:ilvl="3" w:tplc="8E167874">
      <w:numFmt w:val="bullet"/>
      <w:lvlText w:val="•"/>
      <w:lvlJc w:val="left"/>
      <w:pPr>
        <w:ind w:left="3964" w:hanging="220"/>
      </w:pPr>
      <w:rPr>
        <w:rFonts w:hint="default"/>
        <w:lang w:val="en-US" w:eastAsia="en-US" w:bidi="ar-SA"/>
      </w:rPr>
    </w:lvl>
    <w:lvl w:ilvl="4" w:tplc="7D2C806C">
      <w:numFmt w:val="bullet"/>
      <w:lvlText w:val="•"/>
      <w:lvlJc w:val="left"/>
      <w:pPr>
        <w:ind w:left="4992" w:hanging="220"/>
      </w:pPr>
      <w:rPr>
        <w:rFonts w:hint="default"/>
        <w:lang w:val="en-US" w:eastAsia="en-US" w:bidi="ar-SA"/>
      </w:rPr>
    </w:lvl>
    <w:lvl w:ilvl="5" w:tplc="4254080C">
      <w:numFmt w:val="bullet"/>
      <w:lvlText w:val="•"/>
      <w:lvlJc w:val="left"/>
      <w:pPr>
        <w:ind w:left="6020" w:hanging="220"/>
      </w:pPr>
      <w:rPr>
        <w:rFonts w:hint="default"/>
        <w:lang w:val="en-US" w:eastAsia="en-US" w:bidi="ar-SA"/>
      </w:rPr>
    </w:lvl>
    <w:lvl w:ilvl="6" w:tplc="1056138A">
      <w:numFmt w:val="bullet"/>
      <w:lvlText w:val="•"/>
      <w:lvlJc w:val="left"/>
      <w:pPr>
        <w:ind w:left="7048" w:hanging="220"/>
      </w:pPr>
      <w:rPr>
        <w:rFonts w:hint="default"/>
        <w:lang w:val="en-US" w:eastAsia="en-US" w:bidi="ar-SA"/>
      </w:rPr>
    </w:lvl>
    <w:lvl w:ilvl="7" w:tplc="FE1E50BA">
      <w:numFmt w:val="bullet"/>
      <w:lvlText w:val="•"/>
      <w:lvlJc w:val="left"/>
      <w:pPr>
        <w:ind w:left="8076" w:hanging="220"/>
      </w:pPr>
      <w:rPr>
        <w:rFonts w:hint="default"/>
        <w:lang w:val="en-US" w:eastAsia="en-US" w:bidi="ar-SA"/>
      </w:rPr>
    </w:lvl>
    <w:lvl w:ilvl="8" w:tplc="57AE1588">
      <w:numFmt w:val="bullet"/>
      <w:lvlText w:val="•"/>
      <w:lvlJc w:val="left"/>
      <w:pPr>
        <w:ind w:left="9104" w:hanging="220"/>
      </w:pPr>
      <w:rPr>
        <w:rFonts w:hint="default"/>
        <w:lang w:val="en-US" w:eastAsia="en-US" w:bidi="ar-SA"/>
      </w:rPr>
    </w:lvl>
  </w:abstractNum>
  <w:abstractNum w:abstractNumId="1" w15:restartNumberingAfterBreak="0">
    <w:nsid w:val="11872D5E"/>
    <w:multiLevelType w:val="hybridMultilevel"/>
    <w:tmpl w:val="6AAA7ACE"/>
    <w:lvl w:ilvl="0" w:tplc="BFA84C4A">
      <w:numFmt w:val="bullet"/>
      <w:lvlText w:val="&amp;"/>
      <w:lvlPicBulletId w:val="1"/>
      <w:lvlJc w:val="left"/>
      <w:pPr>
        <w:ind w:left="859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0"/>
        <w:szCs w:val="10"/>
        <w:lang w:val="en-US" w:eastAsia="en-US" w:bidi="ar-SA"/>
      </w:rPr>
    </w:lvl>
    <w:lvl w:ilvl="1" w:tplc="147E7626">
      <w:numFmt w:val="bullet"/>
      <w:lvlText w:val="•"/>
      <w:lvlJc w:val="left"/>
      <w:pPr>
        <w:ind w:left="1890" w:hanging="269"/>
      </w:pPr>
      <w:rPr>
        <w:rFonts w:hint="default"/>
        <w:lang w:val="en-US" w:eastAsia="en-US" w:bidi="ar-SA"/>
      </w:rPr>
    </w:lvl>
    <w:lvl w:ilvl="2" w:tplc="18ACD94E">
      <w:numFmt w:val="bullet"/>
      <w:lvlText w:val="•"/>
      <w:lvlJc w:val="left"/>
      <w:pPr>
        <w:ind w:left="2920" w:hanging="269"/>
      </w:pPr>
      <w:rPr>
        <w:rFonts w:hint="default"/>
        <w:lang w:val="en-US" w:eastAsia="en-US" w:bidi="ar-SA"/>
      </w:rPr>
    </w:lvl>
    <w:lvl w:ilvl="3" w:tplc="2C02C410">
      <w:numFmt w:val="bullet"/>
      <w:lvlText w:val="•"/>
      <w:lvlJc w:val="left"/>
      <w:pPr>
        <w:ind w:left="3950" w:hanging="269"/>
      </w:pPr>
      <w:rPr>
        <w:rFonts w:hint="default"/>
        <w:lang w:val="en-US" w:eastAsia="en-US" w:bidi="ar-SA"/>
      </w:rPr>
    </w:lvl>
    <w:lvl w:ilvl="4" w:tplc="0E64904C">
      <w:numFmt w:val="bullet"/>
      <w:lvlText w:val="•"/>
      <w:lvlJc w:val="left"/>
      <w:pPr>
        <w:ind w:left="4980" w:hanging="269"/>
      </w:pPr>
      <w:rPr>
        <w:rFonts w:hint="default"/>
        <w:lang w:val="en-US" w:eastAsia="en-US" w:bidi="ar-SA"/>
      </w:rPr>
    </w:lvl>
    <w:lvl w:ilvl="5" w:tplc="503EE6F4">
      <w:numFmt w:val="bullet"/>
      <w:lvlText w:val="•"/>
      <w:lvlJc w:val="left"/>
      <w:pPr>
        <w:ind w:left="6010" w:hanging="269"/>
      </w:pPr>
      <w:rPr>
        <w:rFonts w:hint="default"/>
        <w:lang w:val="en-US" w:eastAsia="en-US" w:bidi="ar-SA"/>
      </w:rPr>
    </w:lvl>
    <w:lvl w:ilvl="6" w:tplc="CE320780">
      <w:numFmt w:val="bullet"/>
      <w:lvlText w:val="•"/>
      <w:lvlJc w:val="left"/>
      <w:pPr>
        <w:ind w:left="7040" w:hanging="269"/>
      </w:pPr>
      <w:rPr>
        <w:rFonts w:hint="default"/>
        <w:lang w:val="en-US" w:eastAsia="en-US" w:bidi="ar-SA"/>
      </w:rPr>
    </w:lvl>
    <w:lvl w:ilvl="7" w:tplc="F71ECF08">
      <w:numFmt w:val="bullet"/>
      <w:lvlText w:val="•"/>
      <w:lvlJc w:val="left"/>
      <w:pPr>
        <w:ind w:left="8070" w:hanging="269"/>
      </w:pPr>
      <w:rPr>
        <w:rFonts w:hint="default"/>
        <w:lang w:val="en-US" w:eastAsia="en-US" w:bidi="ar-SA"/>
      </w:rPr>
    </w:lvl>
    <w:lvl w:ilvl="8" w:tplc="F77C101A">
      <w:numFmt w:val="bullet"/>
      <w:lvlText w:val="•"/>
      <w:lvlJc w:val="left"/>
      <w:pPr>
        <w:ind w:left="9100" w:hanging="269"/>
      </w:pPr>
      <w:rPr>
        <w:rFonts w:hint="default"/>
        <w:lang w:val="en-US" w:eastAsia="en-US" w:bidi="ar-SA"/>
      </w:rPr>
    </w:lvl>
  </w:abstractNum>
  <w:abstractNum w:abstractNumId="2" w15:restartNumberingAfterBreak="0">
    <w:nsid w:val="13CC1A87"/>
    <w:multiLevelType w:val="hybridMultilevel"/>
    <w:tmpl w:val="BB4CEA30"/>
    <w:lvl w:ilvl="0" w:tplc="432EA354">
      <w:start w:val="8"/>
      <w:numFmt w:val="decimal"/>
      <w:lvlText w:val="%1"/>
      <w:lvlJc w:val="left"/>
      <w:pPr>
        <w:ind w:left="1356" w:hanging="666"/>
      </w:pPr>
      <w:rPr>
        <w:rFonts w:hint="default"/>
        <w:spacing w:val="0"/>
        <w:w w:val="9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B5489"/>
    <w:multiLevelType w:val="hybridMultilevel"/>
    <w:tmpl w:val="956E2DDA"/>
    <w:lvl w:ilvl="0" w:tplc="75B648C2">
      <w:numFmt w:val="bullet"/>
      <w:lvlText w:val="•"/>
      <w:lvlJc w:val="left"/>
      <w:pPr>
        <w:ind w:left="540" w:hanging="219"/>
      </w:pPr>
      <w:rPr>
        <w:rFonts w:ascii="Lato" w:eastAsia="Lato" w:hAnsi="Lato" w:cs="Lato" w:hint="default"/>
        <w:b w:val="0"/>
        <w:bCs w:val="0"/>
        <w:i w:val="0"/>
        <w:iCs w:val="0"/>
        <w:color w:val="2B2B2B"/>
        <w:spacing w:val="0"/>
        <w:w w:val="100"/>
        <w:sz w:val="20"/>
        <w:szCs w:val="20"/>
        <w:lang w:val="en-US" w:eastAsia="en-US" w:bidi="ar-SA"/>
      </w:rPr>
    </w:lvl>
    <w:lvl w:ilvl="1" w:tplc="B156A070">
      <w:numFmt w:val="bullet"/>
      <w:lvlText w:val="•"/>
      <w:lvlJc w:val="left"/>
      <w:pPr>
        <w:ind w:left="1602" w:hanging="219"/>
      </w:pPr>
      <w:rPr>
        <w:rFonts w:hint="default"/>
        <w:lang w:val="en-US" w:eastAsia="en-US" w:bidi="ar-SA"/>
      </w:rPr>
    </w:lvl>
    <w:lvl w:ilvl="2" w:tplc="8AA2D38C">
      <w:numFmt w:val="bullet"/>
      <w:lvlText w:val="•"/>
      <w:lvlJc w:val="left"/>
      <w:pPr>
        <w:ind w:left="2664" w:hanging="219"/>
      </w:pPr>
      <w:rPr>
        <w:rFonts w:hint="default"/>
        <w:lang w:val="en-US" w:eastAsia="en-US" w:bidi="ar-SA"/>
      </w:rPr>
    </w:lvl>
    <w:lvl w:ilvl="3" w:tplc="448AC01C">
      <w:numFmt w:val="bullet"/>
      <w:lvlText w:val="•"/>
      <w:lvlJc w:val="left"/>
      <w:pPr>
        <w:ind w:left="3726" w:hanging="219"/>
      </w:pPr>
      <w:rPr>
        <w:rFonts w:hint="default"/>
        <w:lang w:val="en-US" w:eastAsia="en-US" w:bidi="ar-SA"/>
      </w:rPr>
    </w:lvl>
    <w:lvl w:ilvl="4" w:tplc="84F04B58">
      <w:numFmt w:val="bullet"/>
      <w:lvlText w:val="•"/>
      <w:lvlJc w:val="left"/>
      <w:pPr>
        <w:ind w:left="4788" w:hanging="219"/>
      </w:pPr>
      <w:rPr>
        <w:rFonts w:hint="default"/>
        <w:lang w:val="en-US" w:eastAsia="en-US" w:bidi="ar-SA"/>
      </w:rPr>
    </w:lvl>
    <w:lvl w:ilvl="5" w:tplc="DF78A904">
      <w:numFmt w:val="bullet"/>
      <w:lvlText w:val="•"/>
      <w:lvlJc w:val="left"/>
      <w:pPr>
        <w:ind w:left="5850" w:hanging="219"/>
      </w:pPr>
      <w:rPr>
        <w:rFonts w:hint="default"/>
        <w:lang w:val="en-US" w:eastAsia="en-US" w:bidi="ar-SA"/>
      </w:rPr>
    </w:lvl>
    <w:lvl w:ilvl="6" w:tplc="8592D718">
      <w:numFmt w:val="bullet"/>
      <w:lvlText w:val="•"/>
      <w:lvlJc w:val="left"/>
      <w:pPr>
        <w:ind w:left="6912" w:hanging="219"/>
      </w:pPr>
      <w:rPr>
        <w:rFonts w:hint="default"/>
        <w:lang w:val="en-US" w:eastAsia="en-US" w:bidi="ar-SA"/>
      </w:rPr>
    </w:lvl>
    <w:lvl w:ilvl="7" w:tplc="3A0648FC">
      <w:numFmt w:val="bullet"/>
      <w:lvlText w:val="•"/>
      <w:lvlJc w:val="left"/>
      <w:pPr>
        <w:ind w:left="7974" w:hanging="219"/>
      </w:pPr>
      <w:rPr>
        <w:rFonts w:hint="default"/>
        <w:lang w:val="en-US" w:eastAsia="en-US" w:bidi="ar-SA"/>
      </w:rPr>
    </w:lvl>
    <w:lvl w:ilvl="8" w:tplc="7D48AA6C">
      <w:numFmt w:val="bullet"/>
      <w:lvlText w:val="•"/>
      <w:lvlJc w:val="left"/>
      <w:pPr>
        <w:ind w:left="9036" w:hanging="219"/>
      </w:pPr>
      <w:rPr>
        <w:rFonts w:hint="default"/>
        <w:lang w:val="en-US" w:eastAsia="en-US" w:bidi="ar-SA"/>
      </w:rPr>
    </w:lvl>
  </w:abstractNum>
  <w:abstractNum w:abstractNumId="4" w15:restartNumberingAfterBreak="0">
    <w:nsid w:val="344D2FCF"/>
    <w:multiLevelType w:val="hybridMultilevel"/>
    <w:tmpl w:val="837A8300"/>
    <w:lvl w:ilvl="0" w:tplc="3AE4BC66">
      <w:numFmt w:val="bullet"/>
      <w:lvlText w:val="•"/>
      <w:lvlJc w:val="left"/>
      <w:pPr>
        <w:ind w:left="696" w:hanging="219"/>
      </w:pPr>
      <w:rPr>
        <w:rFonts w:ascii="Lato" w:eastAsia="Lato" w:hAnsi="Lato" w:cs="Lato" w:hint="default"/>
        <w:b w:val="0"/>
        <w:bCs w:val="0"/>
        <w:i w:val="0"/>
        <w:iCs w:val="0"/>
        <w:color w:val="2B2B2B"/>
        <w:spacing w:val="0"/>
        <w:w w:val="100"/>
        <w:sz w:val="20"/>
        <w:szCs w:val="20"/>
        <w:lang w:val="en-US" w:eastAsia="en-US" w:bidi="ar-SA"/>
      </w:rPr>
    </w:lvl>
    <w:lvl w:ilvl="1" w:tplc="2EBAF11A">
      <w:numFmt w:val="bullet"/>
      <w:lvlText w:val="•"/>
      <w:lvlJc w:val="left"/>
      <w:pPr>
        <w:ind w:left="1746" w:hanging="219"/>
      </w:pPr>
      <w:rPr>
        <w:rFonts w:hint="default"/>
        <w:lang w:val="en-US" w:eastAsia="en-US" w:bidi="ar-SA"/>
      </w:rPr>
    </w:lvl>
    <w:lvl w:ilvl="2" w:tplc="1896B34C">
      <w:numFmt w:val="bullet"/>
      <w:lvlText w:val="•"/>
      <w:lvlJc w:val="left"/>
      <w:pPr>
        <w:ind w:left="2792" w:hanging="219"/>
      </w:pPr>
      <w:rPr>
        <w:rFonts w:hint="default"/>
        <w:lang w:val="en-US" w:eastAsia="en-US" w:bidi="ar-SA"/>
      </w:rPr>
    </w:lvl>
    <w:lvl w:ilvl="3" w:tplc="21E236C8">
      <w:numFmt w:val="bullet"/>
      <w:lvlText w:val="•"/>
      <w:lvlJc w:val="left"/>
      <w:pPr>
        <w:ind w:left="3838" w:hanging="219"/>
      </w:pPr>
      <w:rPr>
        <w:rFonts w:hint="default"/>
        <w:lang w:val="en-US" w:eastAsia="en-US" w:bidi="ar-SA"/>
      </w:rPr>
    </w:lvl>
    <w:lvl w:ilvl="4" w:tplc="F5DED402">
      <w:numFmt w:val="bullet"/>
      <w:lvlText w:val="•"/>
      <w:lvlJc w:val="left"/>
      <w:pPr>
        <w:ind w:left="4884" w:hanging="219"/>
      </w:pPr>
      <w:rPr>
        <w:rFonts w:hint="default"/>
        <w:lang w:val="en-US" w:eastAsia="en-US" w:bidi="ar-SA"/>
      </w:rPr>
    </w:lvl>
    <w:lvl w:ilvl="5" w:tplc="FEE2D46E">
      <w:numFmt w:val="bullet"/>
      <w:lvlText w:val="•"/>
      <w:lvlJc w:val="left"/>
      <w:pPr>
        <w:ind w:left="5930" w:hanging="219"/>
      </w:pPr>
      <w:rPr>
        <w:rFonts w:hint="default"/>
        <w:lang w:val="en-US" w:eastAsia="en-US" w:bidi="ar-SA"/>
      </w:rPr>
    </w:lvl>
    <w:lvl w:ilvl="6" w:tplc="1570D150">
      <w:numFmt w:val="bullet"/>
      <w:lvlText w:val="•"/>
      <w:lvlJc w:val="left"/>
      <w:pPr>
        <w:ind w:left="6976" w:hanging="219"/>
      </w:pPr>
      <w:rPr>
        <w:rFonts w:hint="default"/>
        <w:lang w:val="en-US" w:eastAsia="en-US" w:bidi="ar-SA"/>
      </w:rPr>
    </w:lvl>
    <w:lvl w:ilvl="7" w:tplc="708E6E84">
      <w:numFmt w:val="bullet"/>
      <w:lvlText w:val="•"/>
      <w:lvlJc w:val="left"/>
      <w:pPr>
        <w:ind w:left="8022" w:hanging="219"/>
      </w:pPr>
      <w:rPr>
        <w:rFonts w:hint="default"/>
        <w:lang w:val="en-US" w:eastAsia="en-US" w:bidi="ar-SA"/>
      </w:rPr>
    </w:lvl>
    <w:lvl w:ilvl="8" w:tplc="3A1228F4">
      <w:numFmt w:val="bullet"/>
      <w:lvlText w:val="•"/>
      <w:lvlJc w:val="left"/>
      <w:pPr>
        <w:ind w:left="9068" w:hanging="219"/>
      </w:pPr>
      <w:rPr>
        <w:rFonts w:hint="default"/>
        <w:lang w:val="en-US" w:eastAsia="en-US" w:bidi="ar-SA"/>
      </w:rPr>
    </w:lvl>
  </w:abstractNum>
  <w:abstractNum w:abstractNumId="5" w15:restartNumberingAfterBreak="0">
    <w:nsid w:val="49F87D79"/>
    <w:multiLevelType w:val="hybridMultilevel"/>
    <w:tmpl w:val="A41666E2"/>
    <w:lvl w:ilvl="0" w:tplc="8412478E">
      <w:start w:val="10"/>
      <w:numFmt w:val="decimal"/>
      <w:lvlText w:val="%1"/>
      <w:lvlJc w:val="left"/>
      <w:pPr>
        <w:ind w:left="1355" w:hanging="666"/>
      </w:pPr>
      <w:rPr>
        <w:rFonts w:hint="default"/>
        <w:spacing w:val="0"/>
        <w:w w:val="91"/>
        <w:lang w:val="en-US" w:eastAsia="en-US" w:bidi="ar-SA"/>
      </w:rPr>
    </w:lvl>
    <w:lvl w:ilvl="1" w:tplc="853E31E0">
      <w:numFmt w:val="bullet"/>
      <w:lvlText w:val="•"/>
      <w:lvlJc w:val="left"/>
      <w:pPr>
        <w:ind w:left="2340" w:hanging="666"/>
      </w:pPr>
      <w:rPr>
        <w:rFonts w:hint="default"/>
        <w:lang w:val="en-US" w:eastAsia="en-US" w:bidi="ar-SA"/>
      </w:rPr>
    </w:lvl>
    <w:lvl w:ilvl="2" w:tplc="EB62AFC2">
      <w:numFmt w:val="bullet"/>
      <w:lvlText w:val="•"/>
      <w:lvlJc w:val="left"/>
      <w:pPr>
        <w:ind w:left="3320" w:hanging="666"/>
      </w:pPr>
      <w:rPr>
        <w:rFonts w:hint="default"/>
        <w:lang w:val="en-US" w:eastAsia="en-US" w:bidi="ar-SA"/>
      </w:rPr>
    </w:lvl>
    <w:lvl w:ilvl="3" w:tplc="1D604DA4">
      <w:numFmt w:val="bullet"/>
      <w:lvlText w:val="•"/>
      <w:lvlJc w:val="left"/>
      <w:pPr>
        <w:ind w:left="4300" w:hanging="666"/>
      </w:pPr>
      <w:rPr>
        <w:rFonts w:hint="default"/>
        <w:lang w:val="en-US" w:eastAsia="en-US" w:bidi="ar-SA"/>
      </w:rPr>
    </w:lvl>
    <w:lvl w:ilvl="4" w:tplc="ECB8CE26">
      <w:numFmt w:val="bullet"/>
      <w:lvlText w:val="•"/>
      <w:lvlJc w:val="left"/>
      <w:pPr>
        <w:ind w:left="5280" w:hanging="666"/>
      </w:pPr>
      <w:rPr>
        <w:rFonts w:hint="default"/>
        <w:lang w:val="en-US" w:eastAsia="en-US" w:bidi="ar-SA"/>
      </w:rPr>
    </w:lvl>
    <w:lvl w:ilvl="5" w:tplc="282EB7A6">
      <w:numFmt w:val="bullet"/>
      <w:lvlText w:val="•"/>
      <w:lvlJc w:val="left"/>
      <w:pPr>
        <w:ind w:left="6260" w:hanging="666"/>
      </w:pPr>
      <w:rPr>
        <w:rFonts w:hint="default"/>
        <w:lang w:val="en-US" w:eastAsia="en-US" w:bidi="ar-SA"/>
      </w:rPr>
    </w:lvl>
    <w:lvl w:ilvl="6" w:tplc="D8BC1FBA">
      <w:numFmt w:val="bullet"/>
      <w:lvlText w:val="•"/>
      <w:lvlJc w:val="left"/>
      <w:pPr>
        <w:ind w:left="7240" w:hanging="666"/>
      </w:pPr>
      <w:rPr>
        <w:rFonts w:hint="default"/>
        <w:lang w:val="en-US" w:eastAsia="en-US" w:bidi="ar-SA"/>
      </w:rPr>
    </w:lvl>
    <w:lvl w:ilvl="7" w:tplc="A2C622B6">
      <w:numFmt w:val="bullet"/>
      <w:lvlText w:val="•"/>
      <w:lvlJc w:val="left"/>
      <w:pPr>
        <w:ind w:left="8220" w:hanging="666"/>
      </w:pPr>
      <w:rPr>
        <w:rFonts w:hint="default"/>
        <w:lang w:val="en-US" w:eastAsia="en-US" w:bidi="ar-SA"/>
      </w:rPr>
    </w:lvl>
    <w:lvl w:ilvl="8" w:tplc="E86E4C46">
      <w:numFmt w:val="bullet"/>
      <w:lvlText w:val="•"/>
      <w:lvlJc w:val="left"/>
      <w:pPr>
        <w:ind w:left="9200" w:hanging="666"/>
      </w:pPr>
      <w:rPr>
        <w:rFonts w:hint="default"/>
        <w:lang w:val="en-US" w:eastAsia="en-US" w:bidi="ar-SA"/>
      </w:rPr>
    </w:lvl>
  </w:abstractNum>
  <w:abstractNum w:abstractNumId="6" w15:restartNumberingAfterBreak="0">
    <w:nsid w:val="4A142B64"/>
    <w:multiLevelType w:val="hybridMultilevel"/>
    <w:tmpl w:val="BACE1162"/>
    <w:lvl w:ilvl="0" w:tplc="44921C10">
      <w:start w:val="15"/>
      <w:numFmt w:val="decimal"/>
      <w:lvlText w:val="%1"/>
      <w:lvlJc w:val="left"/>
      <w:pPr>
        <w:ind w:left="1353" w:hanging="664"/>
      </w:pPr>
      <w:rPr>
        <w:rFonts w:hint="default"/>
        <w:spacing w:val="0"/>
        <w:w w:val="86"/>
        <w:lang w:val="en-US" w:eastAsia="en-US" w:bidi="ar-SA"/>
      </w:rPr>
    </w:lvl>
    <w:lvl w:ilvl="1" w:tplc="F8F45D54">
      <w:numFmt w:val="bullet"/>
      <w:lvlText w:val="•"/>
      <w:lvlJc w:val="left"/>
      <w:pPr>
        <w:ind w:left="2340" w:hanging="664"/>
      </w:pPr>
      <w:rPr>
        <w:rFonts w:hint="default"/>
        <w:lang w:val="en-US" w:eastAsia="en-US" w:bidi="ar-SA"/>
      </w:rPr>
    </w:lvl>
    <w:lvl w:ilvl="2" w:tplc="FAB0F126">
      <w:numFmt w:val="bullet"/>
      <w:lvlText w:val="•"/>
      <w:lvlJc w:val="left"/>
      <w:pPr>
        <w:ind w:left="3320" w:hanging="664"/>
      </w:pPr>
      <w:rPr>
        <w:rFonts w:hint="default"/>
        <w:lang w:val="en-US" w:eastAsia="en-US" w:bidi="ar-SA"/>
      </w:rPr>
    </w:lvl>
    <w:lvl w:ilvl="3" w:tplc="EDE2A400">
      <w:numFmt w:val="bullet"/>
      <w:lvlText w:val="•"/>
      <w:lvlJc w:val="left"/>
      <w:pPr>
        <w:ind w:left="4300" w:hanging="664"/>
      </w:pPr>
      <w:rPr>
        <w:rFonts w:hint="default"/>
        <w:lang w:val="en-US" w:eastAsia="en-US" w:bidi="ar-SA"/>
      </w:rPr>
    </w:lvl>
    <w:lvl w:ilvl="4" w:tplc="0F66F77A">
      <w:numFmt w:val="bullet"/>
      <w:lvlText w:val="•"/>
      <w:lvlJc w:val="left"/>
      <w:pPr>
        <w:ind w:left="5280" w:hanging="664"/>
      </w:pPr>
      <w:rPr>
        <w:rFonts w:hint="default"/>
        <w:lang w:val="en-US" w:eastAsia="en-US" w:bidi="ar-SA"/>
      </w:rPr>
    </w:lvl>
    <w:lvl w:ilvl="5" w:tplc="CC4C2B28">
      <w:numFmt w:val="bullet"/>
      <w:lvlText w:val="•"/>
      <w:lvlJc w:val="left"/>
      <w:pPr>
        <w:ind w:left="6260" w:hanging="664"/>
      </w:pPr>
      <w:rPr>
        <w:rFonts w:hint="default"/>
        <w:lang w:val="en-US" w:eastAsia="en-US" w:bidi="ar-SA"/>
      </w:rPr>
    </w:lvl>
    <w:lvl w:ilvl="6" w:tplc="210E5E1C">
      <w:numFmt w:val="bullet"/>
      <w:lvlText w:val="•"/>
      <w:lvlJc w:val="left"/>
      <w:pPr>
        <w:ind w:left="7240" w:hanging="664"/>
      </w:pPr>
      <w:rPr>
        <w:rFonts w:hint="default"/>
        <w:lang w:val="en-US" w:eastAsia="en-US" w:bidi="ar-SA"/>
      </w:rPr>
    </w:lvl>
    <w:lvl w:ilvl="7" w:tplc="B268DEBA">
      <w:numFmt w:val="bullet"/>
      <w:lvlText w:val="•"/>
      <w:lvlJc w:val="left"/>
      <w:pPr>
        <w:ind w:left="8220" w:hanging="664"/>
      </w:pPr>
      <w:rPr>
        <w:rFonts w:hint="default"/>
        <w:lang w:val="en-US" w:eastAsia="en-US" w:bidi="ar-SA"/>
      </w:rPr>
    </w:lvl>
    <w:lvl w:ilvl="8" w:tplc="13F86F0A">
      <w:numFmt w:val="bullet"/>
      <w:lvlText w:val="•"/>
      <w:lvlJc w:val="left"/>
      <w:pPr>
        <w:ind w:left="9200" w:hanging="664"/>
      </w:pPr>
      <w:rPr>
        <w:rFonts w:hint="default"/>
        <w:lang w:val="en-US" w:eastAsia="en-US" w:bidi="ar-SA"/>
      </w:rPr>
    </w:lvl>
  </w:abstractNum>
  <w:abstractNum w:abstractNumId="7" w15:restartNumberingAfterBreak="0">
    <w:nsid w:val="5AEE163D"/>
    <w:multiLevelType w:val="hybridMultilevel"/>
    <w:tmpl w:val="AF9A159E"/>
    <w:lvl w:ilvl="0" w:tplc="A2A03E1A">
      <w:start w:val="8"/>
      <w:numFmt w:val="decimalZero"/>
      <w:lvlText w:val="%1"/>
      <w:lvlJc w:val="left"/>
      <w:pPr>
        <w:ind w:left="1365" w:hanging="675"/>
      </w:pPr>
      <w:rPr>
        <w:rFonts w:hint="default"/>
        <w:spacing w:val="0"/>
        <w:w w:val="9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350021"/>
    <w:multiLevelType w:val="hybridMultilevel"/>
    <w:tmpl w:val="28C69D8A"/>
    <w:lvl w:ilvl="0" w:tplc="1DD6F13C">
      <w:start w:val="1"/>
      <w:numFmt w:val="decimalZero"/>
      <w:lvlText w:val="%1"/>
      <w:lvlJc w:val="left"/>
      <w:pPr>
        <w:ind w:left="1365" w:hanging="675"/>
      </w:pPr>
      <w:rPr>
        <w:rFonts w:hint="default"/>
        <w:spacing w:val="0"/>
        <w:w w:val="91"/>
        <w:lang w:val="en-US" w:eastAsia="en-US" w:bidi="ar-SA"/>
      </w:rPr>
    </w:lvl>
    <w:lvl w:ilvl="1" w:tplc="34DA00F8">
      <w:numFmt w:val="bullet"/>
      <w:lvlText w:val="•"/>
      <w:lvlJc w:val="left"/>
      <w:pPr>
        <w:ind w:left="2340" w:hanging="675"/>
      </w:pPr>
      <w:rPr>
        <w:rFonts w:hint="default"/>
        <w:lang w:val="en-US" w:eastAsia="en-US" w:bidi="ar-SA"/>
      </w:rPr>
    </w:lvl>
    <w:lvl w:ilvl="2" w:tplc="80A4A816">
      <w:numFmt w:val="bullet"/>
      <w:lvlText w:val="•"/>
      <w:lvlJc w:val="left"/>
      <w:pPr>
        <w:ind w:left="3320" w:hanging="675"/>
      </w:pPr>
      <w:rPr>
        <w:rFonts w:hint="default"/>
        <w:lang w:val="en-US" w:eastAsia="en-US" w:bidi="ar-SA"/>
      </w:rPr>
    </w:lvl>
    <w:lvl w:ilvl="3" w:tplc="016E25C0">
      <w:numFmt w:val="bullet"/>
      <w:lvlText w:val="•"/>
      <w:lvlJc w:val="left"/>
      <w:pPr>
        <w:ind w:left="4300" w:hanging="675"/>
      </w:pPr>
      <w:rPr>
        <w:rFonts w:hint="default"/>
        <w:lang w:val="en-US" w:eastAsia="en-US" w:bidi="ar-SA"/>
      </w:rPr>
    </w:lvl>
    <w:lvl w:ilvl="4" w:tplc="81DEB5B2">
      <w:numFmt w:val="bullet"/>
      <w:lvlText w:val="•"/>
      <w:lvlJc w:val="left"/>
      <w:pPr>
        <w:ind w:left="5280" w:hanging="675"/>
      </w:pPr>
      <w:rPr>
        <w:rFonts w:hint="default"/>
        <w:lang w:val="en-US" w:eastAsia="en-US" w:bidi="ar-SA"/>
      </w:rPr>
    </w:lvl>
    <w:lvl w:ilvl="5" w:tplc="F9745C2C">
      <w:numFmt w:val="bullet"/>
      <w:lvlText w:val="•"/>
      <w:lvlJc w:val="left"/>
      <w:pPr>
        <w:ind w:left="6260" w:hanging="675"/>
      </w:pPr>
      <w:rPr>
        <w:rFonts w:hint="default"/>
        <w:lang w:val="en-US" w:eastAsia="en-US" w:bidi="ar-SA"/>
      </w:rPr>
    </w:lvl>
    <w:lvl w:ilvl="6" w:tplc="8676EC48">
      <w:numFmt w:val="bullet"/>
      <w:lvlText w:val="•"/>
      <w:lvlJc w:val="left"/>
      <w:pPr>
        <w:ind w:left="7240" w:hanging="675"/>
      </w:pPr>
      <w:rPr>
        <w:rFonts w:hint="default"/>
        <w:lang w:val="en-US" w:eastAsia="en-US" w:bidi="ar-SA"/>
      </w:rPr>
    </w:lvl>
    <w:lvl w:ilvl="7" w:tplc="444EEEBC">
      <w:numFmt w:val="bullet"/>
      <w:lvlText w:val="•"/>
      <w:lvlJc w:val="left"/>
      <w:pPr>
        <w:ind w:left="8220" w:hanging="675"/>
      </w:pPr>
      <w:rPr>
        <w:rFonts w:hint="default"/>
        <w:lang w:val="en-US" w:eastAsia="en-US" w:bidi="ar-SA"/>
      </w:rPr>
    </w:lvl>
    <w:lvl w:ilvl="8" w:tplc="4A46AD70">
      <w:numFmt w:val="bullet"/>
      <w:lvlText w:val="•"/>
      <w:lvlJc w:val="left"/>
      <w:pPr>
        <w:ind w:left="9200" w:hanging="675"/>
      </w:pPr>
      <w:rPr>
        <w:rFonts w:hint="default"/>
        <w:lang w:val="en-US" w:eastAsia="en-US" w:bidi="ar-SA"/>
      </w:rPr>
    </w:lvl>
  </w:abstractNum>
  <w:abstractNum w:abstractNumId="9" w15:restartNumberingAfterBreak="0">
    <w:nsid w:val="616B0A9F"/>
    <w:multiLevelType w:val="hybridMultilevel"/>
    <w:tmpl w:val="5282AC48"/>
    <w:lvl w:ilvl="0" w:tplc="D8FE2342">
      <w:numFmt w:val="bullet"/>
      <w:lvlText w:val="•"/>
      <w:lvlJc w:val="left"/>
      <w:pPr>
        <w:ind w:left="758" w:hanging="219"/>
      </w:pPr>
      <w:rPr>
        <w:rFonts w:ascii="Lato" w:eastAsia="Lato" w:hAnsi="Lato" w:cs="Lato" w:hint="default"/>
        <w:b w:val="0"/>
        <w:bCs w:val="0"/>
        <w:i w:val="0"/>
        <w:iCs w:val="0"/>
        <w:color w:val="2B2B2B"/>
        <w:spacing w:val="0"/>
        <w:w w:val="100"/>
        <w:sz w:val="20"/>
        <w:szCs w:val="20"/>
        <w:lang w:val="en-US" w:eastAsia="en-US" w:bidi="ar-SA"/>
      </w:rPr>
    </w:lvl>
    <w:lvl w:ilvl="1" w:tplc="0CD8F980">
      <w:numFmt w:val="bullet"/>
      <w:lvlText w:val="•"/>
      <w:lvlJc w:val="left"/>
      <w:pPr>
        <w:ind w:left="1800" w:hanging="219"/>
      </w:pPr>
      <w:rPr>
        <w:rFonts w:hint="default"/>
        <w:lang w:val="en-US" w:eastAsia="en-US" w:bidi="ar-SA"/>
      </w:rPr>
    </w:lvl>
    <w:lvl w:ilvl="2" w:tplc="29FAE79C">
      <w:numFmt w:val="bullet"/>
      <w:lvlText w:val="•"/>
      <w:lvlJc w:val="left"/>
      <w:pPr>
        <w:ind w:left="2840" w:hanging="219"/>
      </w:pPr>
      <w:rPr>
        <w:rFonts w:hint="default"/>
        <w:lang w:val="en-US" w:eastAsia="en-US" w:bidi="ar-SA"/>
      </w:rPr>
    </w:lvl>
    <w:lvl w:ilvl="3" w:tplc="133404BC">
      <w:numFmt w:val="bullet"/>
      <w:lvlText w:val="•"/>
      <w:lvlJc w:val="left"/>
      <w:pPr>
        <w:ind w:left="3880" w:hanging="219"/>
      </w:pPr>
      <w:rPr>
        <w:rFonts w:hint="default"/>
        <w:lang w:val="en-US" w:eastAsia="en-US" w:bidi="ar-SA"/>
      </w:rPr>
    </w:lvl>
    <w:lvl w:ilvl="4" w:tplc="1E644320">
      <w:numFmt w:val="bullet"/>
      <w:lvlText w:val="•"/>
      <w:lvlJc w:val="left"/>
      <w:pPr>
        <w:ind w:left="4920" w:hanging="219"/>
      </w:pPr>
      <w:rPr>
        <w:rFonts w:hint="default"/>
        <w:lang w:val="en-US" w:eastAsia="en-US" w:bidi="ar-SA"/>
      </w:rPr>
    </w:lvl>
    <w:lvl w:ilvl="5" w:tplc="90C43BD0">
      <w:numFmt w:val="bullet"/>
      <w:lvlText w:val="•"/>
      <w:lvlJc w:val="left"/>
      <w:pPr>
        <w:ind w:left="5960" w:hanging="219"/>
      </w:pPr>
      <w:rPr>
        <w:rFonts w:hint="default"/>
        <w:lang w:val="en-US" w:eastAsia="en-US" w:bidi="ar-SA"/>
      </w:rPr>
    </w:lvl>
    <w:lvl w:ilvl="6" w:tplc="FEDE472E">
      <w:numFmt w:val="bullet"/>
      <w:lvlText w:val="•"/>
      <w:lvlJc w:val="left"/>
      <w:pPr>
        <w:ind w:left="7000" w:hanging="219"/>
      </w:pPr>
      <w:rPr>
        <w:rFonts w:hint="default"/>
        <w:lang w:val="en-US" w:eastAsia="en-US" w:bidi="ar-SA"/>
      </w:rPr>
    </w:lvl>
    <w:lvl w:ilvl="7" w:tplc="FD02F332">
      <w:numFmt w:val="bullet"/>
      <w:lvlText w:val="•"/>
      <w:lvlJc w:val="left"/>
      <w:pPr>
        <w:ind w:left="8040" w:hanging="219"/>
      </w:pPr>
      <w:rPr>
        <w:rFonts w:hint="default"/>
        <w:lang w:val="en-US" w:eastAsia="en-US" w:bidi="ar-SA"/>
      </w:rPr>
    </w:lvl>
    <w:lvl w:ilvl="8" w:tplc="4EB2889A">
      <w:numFmt w:val="bullet"/>
      <w:lvlText w:val="•"/>
      <w:lvlJc w:val="left"/>
      <w:pPr>
        <w:ind w:left="9080" w:hanging="219"/>
      </w:pPr>
      <w:rPr>
        <w:rFonts w:hint="default"/>
        <w:lang w:val="en-US" w:eastAsia="en-US" w:bidi="ar-SA"/>
      </w:rPr>
    </w:lvl>
  </w:abstractNum>
  <w:abstractNum w:abstractNumId="10" w15:restartNumberingAfterBreak="0">
    <w:nsid w:val="7B4605F2"/>
    <w:multiLevelType w:val="hybridMultilevel"/>
    <w:tmpl w:val="AFB8D308"/>
    <w:lvl w:ilvl="0" w:tplc="0C1E5EEE">
      <w:start w:val="8"/>
      <w:numFmt w:val="decimal"/>
      <w:lvlText w:val="%1"/>
      <w:lvlJc w:val="left"/>
      <w:pPr>
        <w:ind w:left="1356" w:hanging="666"/>
      </w:pPr>
      <w:rPr>
        <w:rFonts w:hint="default"/>
        <w:spacing w:val="0"/>
        <w:w w:val="9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8587462">
    <w:abstractNumId w:val="3"/>
  </w:num>
  <w:num w:numId="2" w16cid:durableId="645352549">
    <w:abstractNumId w:val="1"/>
  </w:num>
  <w:num w:numId="3" w16cid:durableId="1222598508">
    <w:abstractNumId w:val="4"/>
  </w:num>
  <w:num w:numId="4" w16cid:durableId="161504980">
    <w:abstractNumId w:val="0"/>
  </w:num>
  <w:num w:numId="5" w16cid:durableId="1059284807">
    <w:abstractNumId w:val="9"/>
  </w:num>
  <w:num w:numId="6" w16cid:durableId="1376655398">
    <w:abstractNumId w:val="6"/>
  </w:num>
  <w:num w:numId="7" w16cid:durableId="1022896961">
    <w:abstractNumId w:val="5"/>
  </w:num>
  <w:num w:numId="8" w16cid:durableId="2087798183">
    <w:abstractNumId w:val="8"/>
  </w:num>
  <w:num w:numId="9" w16cid:durableId="515921959">
    <w:abstractNumId w:val="2"/>
  </w:num>
  <w:num w:numId="10" w16cid:durableId="551044066">
    <w:abstractNumId w:val="10"/>
  </w:num>
  <w:num w:numId="11" w16cid:durableId="16042201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3F8"/>
    <w:rsid w:val="000144D5"/>
    <w:rsid w:val="000165CF"/>
    <w:rsid w:val="00022638"/>
    <w:rsid w:val="0002466E"/>
    <w:rsid w:val="00030EE7"/>
    <w:rsid w:val="00032C08"/>
    <w:rsid w:val="00037A0D"/>
    <w:rsid w:val="00042CD5"/>
    <w:rsid w:val="00044894"/>
    <w:rsid w:val="000552DF"/>
    <w:rsid w:val="00056CFB"/>
    <w:rsid w:val="00065FE8"/>
    <w:rsid w:val="0006608D"/>
    <w:rsid w:val="00072CD2"/>
    <w:rsid w:val="00074001"/>
    <w:rsid w:val="0008279F"/>
    <w:rsid w:val="00092E17"/>
    <w:rsid w:val="000946EB"/>
    <w:rsid w:val="000966BF"/>
    <w:rsid w:val="000A1D40"/>
    <w:rsid w:val="000A3AED"/>
    <w:rsid w:val="000B1D5A"/>
    <w:rsid w:val="000C4206"/>
    <w:rsid w:val="000C63F3"/>
    <w:rsid w:val="000D7F9E"/>
    <w:rsid w:val="000E327A"/>
    <w:rsid w:val="000F1802"/>
    <w:rsid w:val="000F3AD2"/>
    <w:rsid w:val="000F56A7"/>
    <w:rsid w:val="001027B7"/>
    <w:rsid w:val="00111790"/>
    <w:rsid w:val="0013079E"/>
    <w:rsid w:val="00133413"/>
    <w:rsid w:val="00136943"/>
    <w:rsid w:val="00140DA4"/>
    <w:rsid w:val="00141BC5"/>
    <w:rsid w:val="0014545F"/>
    <w:rsid w:val="00150D60"/>
    <w:rsid w:val="00160CE7"/>
    <w:rsid w:val="001623CA"/>
    <w:rsid w:val="00170772"/>
    <w:rsid w:val="00174F5A"/>
    <w:rsid w:val="00195516"/>
    <w:rsid w:val="001A2839"/>
    <w:rsid w:val="001B77ED"/>
    <w:rsid w:val="001C48C2"/>
    <w:rsid w:val="001C4F48"/>
    <w:rsid w:val="001D03D8"/>
    <w:rsid w:val="001D08D8"/>
    <w:rsid w:val="00202916"/>
    <w:rsid w:val="00210FC3"/>
    <w:rsid w:val="00223B08"/>
    <w:rsid w:val="00231D2B"/>
    <w:rsid w:val="002321D1"/>
    <w:rsid w:val="00240DAB"/>
    <w:rsid w:val="002431B3"/>
    <w:rsid w:val="002527B7"/>
    <w:rsid w:val="00252FB6"/>
    <w:rsid w:val="002562A5"/>
    <w:rsid w:val="00256354"/>
    <w:rsid w:val="00271868"/>
    <w:rsid w:val="002776D0"/>
    <w:rsid w:val="00281DF4"/>
    <w:rsid w:val="0028742F"/>
    <w:rsid w:val="00291585"/>
    <w:rsid w:val="00293353"/>
    <w:rsid w:val="00294D54"/>
    <w:rsid w:val="002A6365"/>
    <w:rsid w:val="002B2535"/>
    <w:rsid w:val="002D6BE2"/>
    <w:rsid w:val="002D7512"/>
    <w:rsid w:val="002E1CE1"/>
    <w:rsid w:val="002F04B1"/>
    <w:rsid w:val="002F2A28"/>
    <w:rsid w:val="002F3CF8"/>
    <w:rsid w:val="00306BE5"/>
    <w:rsid w:val="00310000"/>
    <w:rsid w:val="00310C13"/>
    <w:rsid w:val="0033663E"/>
    <w:rsid w:val="00340471"/>
    <w:rsid w:val="0034102C"/>
    <w:rsid w:val="003508CC"/>
    <w:rsid w:val="00354CD2"/>
    <w:rsid w:val="00355550"/>
    <w:rsid w:val="00363271"/>
    <w:rsid w:val="00383718"/>
    <w:rsid w:val="003A05BC"/>
    <w:rsid w:val="003B37EE"/>
    <w:rsid w:val="003B7ECD"/>
    <w:rsid w:val="003C671F"/>
    <w:rsid w:val="003D692C"/>
    <w:rsid w:val="003D6E28"/>
    <w:rsid w:val="003E3409"/>
    <w:rsid w:val="003E40A4"/>
    <w:rsid w:val="003E42BE"/>
    <w:rsid w:val="003F1BA3"/>
    <w:rsid w:val="003F48D0"/>
    <w:rsid w:val="004014F2"/>
    <w:rsid w:val="00415A47"/>
    <w:rsid w:val="00425BC1"/>
    <w:rsid w:val="00435258"/>
    <w:rsid w:val="00451BF6"/>
    <w:rsid w:val="004526CF"/>
    <w:rsid w:val="00453105"/>
    <w:rsid w:val="004531AF"/>
    <w:rsid w:val="00476EBF"/>
    <w:rsid w:val="00476FC2"/>
    <w:rsid w:val="00491475"/>
    <w:rsid w:val="00494998"/>
    <w:rsid w:val="00495DE6"/>
    <w:rsid w:val="004969EB"/>
    <w:rsid w:val="004B6440"/>
    <w:rsid w:val="004B7C92"/>
    <w:rsid w:val="004E1B04"/>
    <w:rsid w:val="004E7E10"/>
    <w:rsid w:val="004F4961"/>
    <w:rsid w:val="00500100"/>
    <w:rsid w:val="0050161B"/>
    <w:rsid w:val="0050262F"/>
    <w:rsid w:val="0052411B"/>
    <w:rsid w:val="00531838"/>
    <w:rsid w:val="0053194B"/>
    <w:rsid w:val="00531B78"/>
    <w:rsid w:val="00536957"/>
    <w:rsid w:val="005411D4"/>
    <w:rsid w:val="00541210"/>
    <w:rsid w:val="00541513"/>
    <w:rsid w:val="0054281D"/>
    <w:rsid w:val="00551394"/>
    <w:rsid w:val="00551A54"/>
    <w:rsid w:val="00556690"/>
    <w:rsid w:val="00567189"/>
    <w:rsid w:val="00571F16"/>
    <w:rsid w:val="005746F9"/>
    <w:rsid w:val="005814AD"/>
    <w:rsid w:val="005931ED"/>
    <w:rsid w:val="005C3CEC"/>
    <w:rsid w:val="005D05AA"/>
    <w:rsid w:val="005D105D"/>
    <w:rsid w:val="005F00B1"/>
    <w:rsid w:val="005F4188"/>
    <w:rsid w:val="0060527F"/>
    <w:rsid w:val="006062E1"/>
    <w:rsid w:val="00607536"/>
    <w:rsid w:val="00616DC2"/>
    <w:rsid w:val="0064755A"/>
    <w:rsid w:val="00653059"/>
    <w:rsid w:val="006678AD"/>
    <w:rsid w:val="00672C10"/>
    <w:rsid w:val="00673135"/>
    <w:rsid w:val="006763FC"/>
    <w:rsid w:val="00696706"/>
    <w:rsid w:val="00697B57"/>
    <w:rsid w:val="006B2392"/>
    <w:rsid w:val="006C3896"/>
    <w:rsid w:val="006C5BA1"/>
    <w:rsid w:val="006D0B76"/>
    <w:rsid w:val="006D2264"/>
    <w:rsid w:val="006F36DF"/>
    <w:rsid w:val="0070085C"/>
    <w:rsid w:val="007151F6"/>
    <w:rsid w:val="00720946"/>
    <w:rsid w:val="00727245"/>
    <w:rsid w:val="0073389A"/>
    <w:rsid w:val="00757FA1"/>
    <w:rsid w:val="00770560"/>
    <w:rsid w:val="00774E1B"/>
    <w:rsid w:val="00785785"/>
    <w:rsid w:val="00785952"/>
    <w:rsid w:val="007A0435"/>
    <w:rsid w:val="007A6A60"/>
    <w:rsid w:val="007B6106"/>
    <w:rsid w:val="007C27FB"/>
    <w:rsid w:val="007C3CFA"/>
    <w:rsid w:val="007C4E76"/>
    <w:rsid w:val="007D07A5"/>
    <w:rsid w:val="007D2159"/>
    <w:rsid w:val="007D46EE"/>
    <w:rsid w:val="007D5573"/>
    <w:rsid w:val="007E0B24"/>
    <w:rsid w:val="007E2FFA"/>
    <w:rsid w:val="007E710A"/>
    <w:rsid w:val="008071BD"/>
    <w:rsid w:val="00811593"/>
    <w:rsid w:val="008316A5"/>
    <w:rsid w:val="00834DE5"/>
    <w:rsid w:val="0083575E"/>
    <w:rsid w:val="0084578A"/>
    <w:rsid w:val="00860D32"/>
    <w:rsid w:val="008623F4"/>
    <w:rsid w:val="00862475"/>
    <w:rsid w:val="00864D83"/>
    <w:rsid w:val="008721E7"/>
    <w:rsid w:val="00877D4B"/>
    <w:rsid w:val="00882FDB"/>
    <w:rsid w:val="008911E2"/>
    <w:rsid w:val="008A1F29"/>
    <w:rsid w:val="008C7CDD"/>
    <w:rsid w:val="008D6510"/>
    <w:rsid w:val="008E7474"/>
    <w:rsid w:val="008F376D"/>
    <w:rsid w:val="009009D2"/>
    <w:rsid w:val="00904DBE"/>
    <w:rsid w:val="0090502A"/>
    <w:rsid w:val="00916FC0"/>
    <w:rsid w:val="00917C37"/>
    <w:rsid w:val="00921E04"/>
    <w:rsid w:val="009236D2"/>
    <w:rsid w:val="009269A7"/>
    <w:rsid w:val="00940221"/>
    <w:rsid w:val="00954115"/>
    <w:rsid w:val="0095712E"/>
    <w:rsid w:val="00960C0C"/>
    <w:rsid w:val="00965534"/>
    <w:rsid w:val="00974D2C"/>
    <w:rsid w:val="00982EFF"/>
    <w:rsid w:val="00991009"/>
    <w:rsid w:val="00991F2C"/>
    <w:rsid w:val="009A2D18"/>
    <w:rsid w:val="009B056C"/>
    <w:rsid w:val="009B17F7"/>
    <w:rsid w:val="009C0D59"/>
    <w:rsid w:val="009D003A"/>
    <w:rsid w:val="009E7BC8"/>
    <w:rsid w:val="009F40F1"/>
    <w:rsid w:val="00A0600E"/>
    <w:rsid w:val="00A136E4"/>
    <w:rsid w:val="00A22BA6"/>
    <w:rsid w:val="00A26BFF"/>
    <w:rsid w:val="00A27C5D"/>
    <w:rsid w:val="00A37411"/>
    <w:rsid w:val="00A4098C"/>
    <w:rsid w:val="00A552E4"/>
    <w:rsid w:val="00A76D8C"/>
    <w:rsid w:val="00A8089A"/>
    <w:rsid w:val="00A80CB9"/>
    <w:rsid w:val="00A86936"/>
    <w:rsid w:val="00A936FD"/>
    <w:rsid w:val="00A9428B"/>
    <w:rsid w:val="00A968A5"/>
    <w:rsid w:val="00AA39F8"/>
    <w:rsid w:val="00AB16C2"/>
    <w:rsid w:val="00AB3505"/>
    <w:rsid w:val="00AB3FE1"/>
    <w:rsid w:val="00AC1932"/>
    <w:rsid w:val="00AD0591"/>
    <w:rsid w:val="00AD068C"/>
    <w:rsid w:val="00AD167C"/>
    <w:rsid w:val="00AE0990"/>
    <w:rsid w:val="00AE1505"/>
    <w:rsid w:val="00AE7626"/>
    <w:rsid w:val="00AF4E56"/>
    <w:rsid w:val="00AF6E98"/>
    <w:rsid w:val="00B061E1"/>
    <w:rsid w:val="00B2069A"/>
    <w:rsid w:val="00B249EF"/>
    <w:rsid w:val="00B30BB8"/>
    <w:rsid w:val="00B37E9E"/>
    <w:rsid w:val="00B51D34"/>
    <w:rsid w:val="00B55A36"/>
    <w:rsid w:val="00B57ABC"/>
    <w:rsid w:val="00B57D59"/>
    <w:rsid w:val="00B651E5"/>
    <w:rsid w:val="00B73B63"/>
    <w:rsid w:val="00B80F50"/>
    <w:rsid w:val="00B81620"/>
    <w:rsid w:val="00B87CE2"/>
    <w:rsid w:val="00BB70E4"/>
    <w:rsid w:val="00BC76FC"/>
    <w:rsid w:val="00BC7E82"/>
    <w:rsid w:val="00BD6D0F"/>
    <w:rsid w:val="00BE3CA5"/>
    <w:rsid w:val="00BF1CF2"/>
    <w:rsid w:val="00BF3E84"/>
    <w:rsid w:val="00C01321"/>
    <w:rsid w:val="00C27151"/>
    <w:rsid w:val="00C41A63"/>
    <w:rsid w:val="00C50C2E"/>
    <w:rsid w:val="00C524D3"/>
    <w:rsid w:val="00C63361"/>
    <w:rsid w:val="00C63469"/>
    <w:rsid w:val="00C67B28"/>
    <w:rsid w:val="00C70436"/>
    <w:rsid w:val="00C71CB4"/>
    <w:rsid w:val="00C94986"/>
    <w:rsid w:val="00CE0018"/>
    <w:rsid w:val="00CE330A"/>
    <w:rsid w:val="00CE43AC"/>
    <w:rsid w:val="00CE5A8C"/>
    <w:rsid w:val="00CF2733"/>
    <w:rsid w:val="00D025E1"/>
    <w:rsid w:val="00D07ECF"/>
    <w:rsid w:val="00D43715"/>
    <w:rsid w:val="00D44776"/>
    <w:rsid w:val="00D46F15"/>
    <w:rsid w:val="00D81198"/>
    <w:rsid w:val="00D84481"/>
    <w:rsid w:val="00D93997"/>
    <w:rsid w:val="00D95FD9"/>
    <w:rsid w:val="00D96308"/>
    <w:rsid w:val="00DA086E"/>
    <w:rsid w:val="00DA0CF2"/>
    <w:rsid w:val="00DA1252"/>
    <w:rsid w:val="00DB739A"/>
    <w:rsid w:val="00DC3B3F"/>
    <w:rsid w:val="00DE754A"/>
    <w:rsid w:val="00DF1803"/>
    <w:rsid w:val="00DF7E19"/>
    <w:rsid w:val="00E000E3"/>
    <w:rsid w:val="00E07118"/>
    <w:rsid w:val="00E12F02"/>
    <w:rsid w:val="00E44DC0"/>
    <w:rsid w:val="00E50E8C"/>
    <w:rsid w:val="00E52D8C"/>
    <w:rsid w:val="00E53B6A"/>
    <w:rsid w:val="00E5686C"/>
    <w:rsid w:val="00E60BD6"/>
    <w:rsid w:val="00E63942"/>
    <w:rsid w:val="00E83827"/>
    <w:rsid w:val="00E861F9"/>
    <w:rsid w:val="00E97264"/>
    <w:rsid w:val="00EA2ABE"/>
    <w:rsid w:val="00EB12C6"/>
    <w:rsid w:val="00EC2F35"/>
    <w:rsid w:val="00ED2CD2"/>
    <w:rsid w:val="00ED2F58"/>
    <w:rsid w:val="00ED5367"/>
    <w:rsid w:val="00EE669E"/>
    <w:rsid w:val="00EF05AA"/>
    <w:rsid w:val="00F24FAD"/>
    <w:rsid w:val="00F3176B"/>
    <w:rsid w:val="00F41529"/>
    <w:rsid w:val="00F41B28"/>
    <w:rsid w:val="00F43943"/>
    <w:rsid w:val="00F607CA"/>
    <w:rsid w:val="00F70345"/>
    <w:rsid w:val="00F715FB"/>
    <w:rsid w:val="00F731B5"/>
    <w:rsid w:val="00F73D78"/>
    <w:rsid w:val="00F749F3"/>
    <w:rsid w:val="00F84C37"/>
    <w:rsid w:val="00F851B7"/>
    <w:rsid w:val="00F91669"/>
    <w:rsid w:val="00FA13F8"/>
    <w:rsid w:val="00FB2D82"/>
    <w:rsid w:val="00FC17C3"/>
    <w:rsid w:val="00FC2AF1"/>
    <w:rsid w:val="00FC5058"/>
    <w:rsid w:val="00FD0D10"/>
    <w:rsid w:val="00FE0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04AB23"/>
  <w15:docId w15:val="{57F67F3B-5B07-4536-A6FB-52B96F874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ato" w:eastAsia="Lato" w:hAnsi="Lato" w:cs="Lato"/>
    </w:rPr>
  </w:style>
  <w:style w:type="paragraph" w:styleId="Heading1">
    <w:name w:val="heading 1"/>
    <w:basedOn w:val="Normal"/>
    <w:uiPriority w:val="9"/>
    <w:qFormat/>
    <w:pPr>
      <w:spacing w:before="20"/>
      <w:ind w:left="20"/>
      <w:outlineLvl w:val="0"/>
    </w:pPr>
    <w:rPr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spacing w:before="162"/>
      <w:ind w:left="401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ind w:left="539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uiPriority w:val="9"/>
    <w:unhideWhenUsed/>
    <w:qFormat/>
    <w:pPr>
      <w:ind w:left="554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uiPriority w:val="9"/>
    <w:unhideWhenUsed/>
    <w:qFormat/>
    <w:pPr>
      <w:ind w:left="539"/>
      <w:outlineLvl w:val="4"/>
    </w:pPr>
    <w:rPr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spacing w:before="46"/>
      <w:ind w:left="539"/>
      <w:outlineLvl w:val="5"/>
    </w:pPr>
    <w:rPr>
      <w:b/>
      <w:bCs/>
    </w:rPr>
  </w:style>
  <w:style w:type="paragraph" w:styleId="Heading7">
    <w:name w:val="heading 7"/>
    <w:basedOn w:val="Normal"/>
    <w:uiPriority w:val="1"/>
    <w:qFormat/>
    <w:pPr>
      <w:spacing w:before="1"/>
      <w:ind w:left="539"/>
      <w:outlineLvl w:val="6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1131" w:firstLine="1557"/>
    </w:pPr>
    <w:rPr>
      <w:sz w:val="104"/>
      <w:szCs w:val="104"/>
    </w:rPr>
  </w:style>
  <w:style w:type="paragraph" w:styleId="ListParagraph">
    <w:name w:val="List Paragraph"/>
    <w:basedOn w:val="Normal"/>
    <w:uiPriority w:val="1"/>
    <w:qFormat/>
    <w:pPr>
      <w:ind w:left="756" w:hanging="217"/>
    </w:pPr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8623F4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B57D5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7D5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552E4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41A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1A63"/>
    <w:rPr>
      <w:rFonts w:ascii="Lato" w:eastAsia="Lato" w:hAnsi="Lato" w:cs="Lato"/>
    </w:rPr>
  </w:style>
  <w:style w:type="paragraph" w:styleId="Footer">
    <w:name w:val="footer"/>
    <w:basedOn w:val="Normal"/>
    <w:link w:val="FooterChar"/>
    <w:uiPriority w:val="99"/>
    <w:unhideWhenUsed/>
    <w:rsid w:val="00C41A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1A63"/>
    <w:rPr>
      <w:rFonts w:ascii="Lato" w:eastAsia="Lato" w:hAnsi="Lato" w:cs="Lato"/>
    </w:rPr>
  </w:style>
  <w:style w:type="paragraph" w:styleId="TOCHeading">
    <w:name w:val="TOC Heading"/>
    <w:basedOn w:val="Heading1"/>
    <w:next w:val="Normal"/>
    <w:uiPriority w:val="39"/>
    <w:unhideWhenUsed/>
    <w:qFormat/>
    <w:rsid w:val="00E12F02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E12F0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12F02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6.xml"/><Relationship Id="rId21" Type="http://schemas.openxmlformats.org/officeDocument/2006/relationships/hyperlink" Target="https://www.azleg.gov/viewdocument/?docName=https%3A//www.azleg.gov/ars/15/00120-06.htm" TargetMode="External"/><Relationship Id="rId42" Type="http://schemas.openxmlformats.org/officeDocument/2006/relationships/footer" Target="footer10.xml"/><Relationship Id="rId47" Type="http://schemas.openxmlformats.org/officeDocument/2006/relationships/header" Target="header13.xml"/><Relationship Id="rId63" Type="http://schemas.openxmlformats.org/officeDocument/2006/relationships/header" Target="header18.xml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9" Type="http://schemas.openxmlformats.org/officeDocument/2006/relationships/header" Target="header7.xml"/><Relationship Id="rId11" Type="http://schemas.openxmlformats.org/officeDocument/2006/relationships/footer" Target="footer1.xml"/><Relationship Id="rId24" Type="http://schemas.openxmlformats.org/officeDocument/2006/relationships/footer" Target="footer5.xml"/><Relationship Id="rId32" Type="http://schemas.openxmlformats.org/officeDocument/2006/relationships/footer" Target="footer8.xml"/><Relationship Id="rId37" Type="http://schemas.openxmlformats.org/officeDocument/2006/relationships/hyperlink" Target="https://docs.google.com/document/d/1CpKk2cPEW6h-qgFLVjfTxMxA9nyPYu4l/edit" TargetMode="External"/><Relationship Id="rId40" Type="http://schemas.openxmlformats.org/officeDocument/2006/relationships/footer" Target="footer9.xml"/><Relationship Id="rId45" Type="http://schemas.openxmlformats.org/officeDocument/2006/relationships/header" Target="header12.xml"/><Relationship Id="rId53" Type="http://schemas.openxmlformats.org/officeDocument/2006/relationships/footer" Target="footer15.xml"/><Relationship Id="rId58" Type="http://schemas.openxmlformats.org/officeDocument/2006/relationships/footer" Target="footer16.xml"/><Relationship Id="rId66" Type="http://schemas.openxmlformats.org/officeDocument/2006/relationships/footer" Target="footer19.xml"/><Relationship Id="rId5" Type="http://schemas.openxmlformats.org/officeDocument/2006/relationships/webSettings" Target="webSettings.xml"/><Relationship Id="rId61" Type="http://schemas.openxmlformats.org/officeDocument/2006/relationships/header" Target="header17.xml"/><Relationship Id="rId19" Type="http://schemas.openxmlformats.org/officeDocument/2006/relationships/hyperlink" Target="https://azleg.gov/ars/15/00183.htm" TargetMode="External"/><Relationship Id="rId14" Type="http://schemas.openxmlformats.org/officeDocument/2006/relationships/header" Target="header3.xml"/><Relationship Id="rId22" Type="http://schemas.openxmlformats.org/officeDocument/2006/relationships/hyperlink" Target="https://www.azleg.gov/ars/15/00761.htm" TargetMode="External"/><Relationship Id="rId27" Type="http://schemas.openxmlformats.org/officeDocument/2006/relationships/footer" Target="footer6.xml"/><Relationship Id="rId30" Type="http://schemas.openxmlformats.org/officeDocument/2006/relationships/footer" Target="footer7.xml"/><Relationship Id="rId35" Type="http://schemas.openxmlformats.org/officeDocument/2006/relationships/hyperlink" Target="https://docs.google.com/document/d/1CpKk2cPEW6h-qgFLVjfTxMxA9nyPYu4l/edit" TargetMode="External"/><Relationship Id="rId43" Type="http://schemas.openxmlformats.org/officeDocument/2006/relationships/header" Target="header11.xml"/><Relationship Id="rId48" Type="http://schemas.openxmlformats.org/officeDocument/2006/relationships/footer" Target="footer13.xml"/><Relationship Id="rId56" Type="http://schemas.openxmlformats.org/officeDocument/2006/relationships/image" Target="media/image8.png"/><Relationship Id="rId64" Type="http://schemas.openxmlformats.org/officeDocument/2006/relationships/footer" Target="footer18.xml"/><Relationship Id="rId69" Type="http://schemas.openxmlformats.org/officeDocument/2006/relationships/glossaryDocument" Target="glossary/document.xml"/><Relationship Id="rId8" Type="http://schemas.openxmlformats.org/officeDocument/2006/relationships/image" Target="media/image4.png"/><Relationship Id="rId51" Type="http://schemas.openxmlformats.org/officeDocument/2006/relationships/hyperlink" Target="https://www.azed.gov/sites/default/files/2026-08/Reunification%20site%20maps%20shall%20be%20accessible%20to%20school%20staff.pdf" TargetMode="External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hyperlink" Target="https://docs.google.com/document/d/12IXe9EnT5HD1AOQxuyW2szRsdUibh7gR/edit" TargetMode="External"/><Relationship Id="rId33" Type="http://schemas.openxmlformats.org/officeDocument/2006/relationships/hyperlink" Target="https://docs.google.com/document/d/1OIC3hgpNHPZn4Mb0l-yaA-jZewaCG7ct/edit?usp=sharing&amp;ouid=107064759327340496568&amp;rtpof=true&amp;sd=true" TargetMode="External"/><Relationship Id="rId38" Type="http://schemas.openxmlformats.org/officeDocument/2006/relationships/hyperlink" Target="https://docs.google.com/document/d/1CpKk2cPEW6h-qgFLVjfTxMxA9nyPYu4l/edit" TargetMode="External"/><Relationship Id="rId46" Type="http://schemas.openxmlformats.org/officeDocument/2006/relationships/footer" Target="footer12.xml"/><Relationship Id="rId59" Type="http://schemas.openxmlformats.org/officeDocument/2006/relationships/image" Target="media/image9.png"/><Relationship Id="rId67" Type="http://schemas.openxmlformats.org/officeDocument/2006/relationships/hyperlink" Target="https://www.azed.gov/sites/default/files/2026-08/After%20action%20review%20and%20improvement%20template%20%281%29%20%281%29.pdf" TargetMode="External"/><Relationship Id="rId20" Type="http://schemas.openxmlformats.org/officeDocument/2006/relationships/hyperlink" Target="https://azleg.gov/ars/41/01803.htm" TargetMode="External"/><Relationship Id="rId41" Type="http://schemas.openxmlformats.org/officeDocument/2006/relationships/header" Target="header10.xml"/><Relationship Id="rId54" Type="http://schemas.openxmlformats.org/officeDocument/2006/relationships/image" Target="media/image6.png"/><Relationship Id="rId62" Type="http://schemas.openxmlformats.org/officeDocument/2006/relationships/footer" Target="footer17.xml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header" Target="header5.xml"/><Relationship Id="rId28" Type="http://schemas.openxmlformats.org/officeDocument/2006/relationships/hyperlink" Target="https://copstrainingportal.org/project/introduction-to-incident-command-system-for-school-personnel/" TargetMode="External"/><Relationship Id="rId36" Type="http://schemas.openxmlformats.org/officeDocument/2006/relationships/hyperlink" Target="https://docs.google.com/document/d/1CpKk2cPEW6h-qgFLVjfTxMxA9nyPYu4l/edit" TargetMode="External"/><Relationship Id="rId49" Type="http://schemas.openxmlformats.org/officeDocument/2006/relationships/header" Target="header14.xml"/><Relationship Id="rId57" Type="http://schemas.openxmlformats.org/officeDocument/2006/relationships/header" Target="header16.xml"/><Relationship Id="rId10" Type="http://schemas.openxmlformats.org/officeDocument/2006/relationships/header" Target="header1.xml"/><Relationship Id="rId31" Type="http://schemas.openxmlformats.org/officeDocument/2006/relationships/header" Target="header8.xml"/><Relationship Id="rId44" Type="http://schemas.openxmlformats.org/officeDocument/2006/relationships/footer" Target="footer11.xml"/><Relationship Id="rId52" Type="http://schemas.openxmlformats.org/officeDocument/2006/relationships/header" Target="header15.xml"/><Relationship Id="rId60" Type="http://schemas.openxmlformats.org/officeDocument/2006/relationships/hyperlink" Target="https://www.azed.gov/sites/default/files/2026-08/ASSESSING%20SCHOOL%20THREATS%20OR%20HAZARDS%20%282%29.pdf" TargetMode="External"/><Relationship Id="rId65" Type="http://schemas.openxmlformats.org/officeDocument/2006/relationships/header" Target="header19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3" Type="http://schemas.openxmlformats.org/officeDocument/2006/relationships/footer" Target="footer2.xml"/><Relationship Id="rId18" Type="http://schemas.openxmlformats.org/officeDocument/2006/relationships/hyperlink" Target="https://azleg.gov/ars/15/00341.htm" TargetMode="External"/><Relationship Id="rId39" Type="http://schemas.openxmlformats.org/officeDocument/2006/relationships/header" Target="header9.xml"/><Relationship Id="rId34" Type="http://schemas.openxmlformats.org/officeDocument/2006/relationships/hyperlink" Target="https://docs.google.com/document/d/1OIC3hgpNHPZn4Mb0l-yaA-jZewaCG7ct/edit?usp=sharing&amp;ouid=107064759327340496568&amp;rtpof=true&amp;sd=true" TargetMode="External"/><Relationship Id="rId50" Type="http://schemas.openxmlformats.org/officeDocument/2006/relationships/footer" Target="footer14.xml"/><Relationship Id="rId55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ejara\OneDrive%20-%20Arizona%20Dept.%20of%20Education\Desktop\EOP%20Template%20for%20Schools\EOP%20Template%20for%20Schools%20R0826%20v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52B7CE5FD4643E6A65BF00CF13529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320E3-8679-4A81-BA37-E7C15A12EACC}"/>
      </w:docPartPr>
      <w:docPartBody>
        <w:p w:rsidR="00F81391" w:rsidRDefault="00D61DAD">
          <w:pPr>
            <w:pStyle w:val="D52B7CE5FD4643E6A65BF00CF1352988"/>
          </w:pPr>
          <w:r w:rsidRPr="008406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400B29B24F49BF88B20137C9500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24591A-A676-4997-97C7-45ED2D024E3F}"/>
      </w:docPartPr>
      <w:docPartBody>
        <w:p w:rsidR="00F81391" w:rsidRDefault="008B10BF" w:rsidP="008B10BF">
          <w:pPr>
            <w:pStyle w:val="DF400B29B24F49BF88B20137C95005C61"/>
          </w:pPr>
          <w:r w:rsidRPr="00A80CB9">
            <w:rPr>
              <w:rStyle w:val="PlaceholderText"/>
              <w:color w:val="FFFFFF" w:themeColor="background1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99E0E1B9C954734B6EDF12E2548AB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BA1534-7DAD-4F45-9398-E2EFEC9B1294}"/>
      </w:docPartPr>
      <w:docPartBody>
        <w:p w:rsidR="00F81391" w:rsidRDefault="008B10BF" w:rsidP="008B10BF">
          <w:pPr>
            <w:pStyle w:val="099E0E1B9C954734B6EDF12E2548ABE91"/>
          </w:pPr>
          <w:r w:rsidRPr="00A80CB9">
            <w:rPr>
              <w:rStyle w:val="PlaceholderText"/>
              <w:color w:val="FFFFFF" w:themeColor="background1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11539324EDD4100B4A7B1F080E62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3F9F99-8248-4F76-B319-BEAB84AA2200}"/>
      </w:docPartPr>
      <w:docPartBody>
        <w:p w:rsidR="00F81391" w:rsidRDefault="008B10BF" w:rsidP="008B10BF">
          <w:pPr>
            <w:pStyle w:val="711539324EDD4100B4A7B1F080E62C981"/>
          </w:pPr>
          <w:r w:rsidRPr="00A80CB9">
            <w:rPr>
              <w:rStyle w:val="PlaceholderText"/>
              <w:color w:val="FFFFFF" w:themeColor="background1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B21178692DF47B59EEE14AB3D89F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90BD07-A783-48FB-8BAC-2B3375C7F309}"/>
      </w:docPartPr>
      <w:docPartBody>
        <w:p w:rsidR="00F81391" w:rsidRDefault="008B10BF" w:rsidP="008B10BF">
          <w:pPr>
            <w:pStyle w:val="1B21178692DF47B59EEE14AB3D89F3141"/>
          </w:pPr>
          <w:r w:rsidRPr="00A80CB9">
            <w:rPr>
              <w:rStyle w:val="PlaceholderText"/>
              <w:color w:val="FFFFFF" w:themeColor="background1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A948B764BD34604AD60C7672AACBC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6AE35B-670D-4944-BB94-4592EEC22096}"/>
      </w:docPartPr>
      <w:docPartBody>
        <w:p w:rsidR="00F81391" w:rsidRDefault="008B10BF" w:rsidP="008B10BF">
          <w:pPr>
            <w:pStyle w:val="6A948B764BD34604AD60C7672AACBC261"/>
          </w:pPr>
          <w:r w:rsidRPr="00B651E5">
            <w:rPr>
              <w:rStyle w:val="PlaceholderText"/>
              <w:color w:val="FFFFFF" w:themeColor="background1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895AF03A4BC46B89D42D6A471FE2F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0B3E07-6C9D-4390-A762-FB366D72F8FC}"/>
      </w:docPartPr>
      <w:docPartBody>
        <w:p w:rsidR="00F81391" w:rsidRDefault="008B10BF" w:rsidP="008B10BF">
          <w:pPr>
            <w:pStyle w:val="C895AF03A4BC46B89D42D6A471FE2FDB1"/>
          </w:pPr>
          <w:r w:rsidRPr="00B651E5">
            <w:rPr>
              <w:rStyle w:val="PlaceholderText"/>
              <w:color w:val="FFFFFF" w:themeColor="background1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D2D4601C7AA43288C6A689251688A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AE025-FCA8-4154-8EF2-3352B5294558}"/>
      </w:docPartPr>
      <w:docPartBody>
        <w:p w:rsidR="00F81391" w:rsidRDefault="008B10BF" w:rsidP="008B10BF">
          <w:pPr>
            <w:pStyle w:val="1D2D4601C7AA43288C6A689251688AC51"/>
          </w:pPr>
          <w:r w:rsidRPr="00B651E5">
            <w:rPr>
              <w:rStyle w:val="PlaceholderText"/>
              <w:color w:val="FFFFFF" w:themeColor="background1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EA3341343B6041BAAA40DA56A2EAE8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5C81DA-71D5-4F33-9A43-1C342CA0BCCD}"/>
      </w:docPartPr>
      <w:docPartBody>
        <w:p w:rsidR="00F81391" w:rsidRDefault="008B10BF" w:rsidP="008B10BF">
          <w:pPr>
            <w:pStyle w:val="EA3341343B6041BAAA40DA56A2EAE8A31"/>
          </w:pPr>
          <w:r w:rsidRPr="00B651E5">
            <w:rPr>
              <w:rStyle w:val="PlaceholderText"/>
              <w:color w:val="FFFFFF" w:themeColor="background1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B20A20EE53E49ED9A89921C01BCDA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649D45-43F1-4C37-B89E-4A5053FB627F}"/>
      </w:docPartPr>
      <w:docPartBody>
        <w:p w:rsidR="00F81391" w:rsidRDefault="008B10BF" w:rsidP="008B10BF">
          <w:pPr>
            <w:pStyle w:val="CB20A20EE53E49ED9A89921C01BCDA101"/>
          </w:pPr>
          <w:r w:rsidRPr="00B651E5">
            <w:rPr>
              <w:rStyle w:val="PlaceholderText"/>
              <w:color w:val="FFFFFF" w:themeColor="background1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8FD25B2199942F79C2D677C37B85B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F4913-8BED-4511-905E-D0CEB39CFED4}"/>
      </w:docPartPr>
      <w:docPartBody>
        <w:p w:rsidR="00F81391" w:rsidRDefault="00D61DAD">
          <w:pPr>
            <w:pStyle w:val="F8FD25B2199942F79C2D677C37B85B4C"/>
          </w:pPr>
          <w:r w:rsidRPr="008406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DB3734B0D3413692C3F6814D6F86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134860-744B-4C20-AE2E-FB9E8948BA6B}"/>
      </w:docPartPr>
      <w:docPartBody>
        <w:p w:rsidR="00F81391" w:rsidRDefault="00D61DAD">
          <w:pPr>
            <w:pStyle w:val="7DDB3734B0D3413692C3F6814D6F8641"/>
          </w:pPr>
          <w:r w:rsidRPr="008406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A4B233271B454584CC61E459271C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3EE3A3-32C1-49A3-A779-3B7B730AED31}"/>
      </w:docPartPr>
      <w:docPartBody>
        <w:p w:rsidR="00F81391" w:rsidRDefault="00F71A82" w:rsidP="00F71A82">
          <w:pPr>
            <w:pStyle w:val="84A4B233271B454584CC61E459271CA6"/>
          </w:pPr>
          <w:r w:rsidRPr="008406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6F98DD37D24C9E90F2A9EB07060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79ED50-7F0A-4B7D-A888-BB16E06AD8E7}"/>
      </w:docPartPr>
      <w:docPartBody>
        <w:p w:rsidR="00771500" w:rsidRDefault="00290357" w:rsidP="00290357">
          <w:pPr>
            <w:pStyle w:val="4F6F98DD37D24C9E90F2A9EB070609B9"/>
          </w:pPr>
          <w:r w:rsidRPr="0084069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A82"/>
    <w:rsid w:val="000F56A7"/>
    <w:rsid w:val="00184D09"/>
    <w:rsid w:val="00202DCD"/>
    <w:rsid w:val="00290357"/>
    <w:rsid w:val="00495DE6"/>
    <w:rsid w:val="004E1B04"/>
    <w:rsid w:val="0050161B"/>
    <w:rsid w:val="005F4188"/>
    <w:rsid w:val="00627071"/>
    <w:rsid w:val="006D482E"/>
    <w:rsid w:val="00771500"/>
    <w:rsid w:val="007D07A5"/>
    <w:rsid w:val="0080657C"/>
    <w:rsid w:val="00877D4B"/>
    <w:rsid w:val="008B10BF"/>
    <w:rsid w:val="00941845"/>
    <w:rsid w:val="00D61DAD"/>
    <w:rsid w:val="00DA086E"/>
    <w:rsid w:val="00E03673"/>
    <w:rsid w:val="00E14D47"/>
    <w:rsid w:val="00F640BC"/>
    <w:rsid w:val="00F71A82"/>
    <w:rsid w:val="00F7414A"/>
    <w:rsid w:val="00F81391"/>
    <w:rsid w:val="00FC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27071"/>
    <w:rPr>
      <w:color w:val="666666"/>
    </w:rPr>
  </w:style>
  <w:style w:type="paragraph" w:customStyle="1" w:styleId="D52B7CE5FD4643E6A65BF00CF1352988">
    <w:name w:val="D52B7CE5FD4643E6A65BF00CF1352988"/>
  </w:style>
  <w:style w:type="paragraph" w:customStyle="1" w:styleId="F8FD25B2199942F79C2D677C37B85B4C">
    <w:name w:val="F8FD25B2199942F79C2D677C37B85B4C"/>
  </w:style>
  <w:style w:type="paragraph" w:customStyle="1" w:styleId="7DDB3734B0D3413692C3F6814D6F8641">
    <w:name w:val="7DDB3734B0D3413692C3F6814D6F8641"/>
  </w:style>
  <w:style w:type="paragraph" w:customStyle="1" w:styleId="84A4B233271B454584CC61E459271CA6">
    <w:name w:val="84A4B233271B454584CC61E459271CA6"/>
    <w:rsid w:val="00F71A82"/>
  </w:style>
  <w:style w:type="paragraph" w:customStyle="1" w:styleId="4F6F98DD37D24C9E90F2A9EB070609B9">
    <w:name w:val="4F6F98DD37D24C9E90F2A9EB070609B9"/>
    <w:rsid w:val="00290357"/>
  </w:style>
  <w:style w:type="paragraph" w:customStyle="1" w:styleId="DF400B29B24F49BF88B20137C95005C61">
    <w:name w:val="DF400B29B24F49BF88B20137C95005C61"/>
    <w:rsid w:val="008B10BF"/>
    <w:pPr>
      <w:widowControl w:val="0"/>
      <w:autoSpaceDE w:val="0"/>
      <w:autoSpaceDN w:val="0"/>
      <w:spacing w:after="0" w:line="240" w:lineRule="auto"/>
    </w:pPr>
    <w:rPr>
      <w:rFonts w:ascii="Lato" w:eastAsia="Lato" w:hAnsi="Lato" w:cs="Lato"/>
      <w:kern w:val="0"/>
      <w:sz w:val="22"/>
      <w:szCs w:val="22"/>
      <w14:ligatures w14:val="none"/>
    </w:rPr>
  </w:style>
  <w:style w:type="paragraph" w:customStyle="1" w:styleId="099E0E1B9C954734B6EDF12E2548ABE91">
    <w:name w:val="099E0E1B9C954734B6EDF12E2548ABE91"/>
    <w:rsid w:val="008B10BF"/>
    <w:pPr>
      <w:widowControl w:val="0"/>
      <w:autoSpaceDE w:val="0"/>
      <w:autoSpaceDN w:val="0"/>
      <w:spacing w:after="0" w:line="240" w:lineRule="auto"/>
    </w:pPr>
    <w:rPr>
      <w:rFonts w:ascii="Lato" w:eastAsia="Lato" w:hAnsi="Lato" w:cs="Lato"/>
      <w:kern w:val="0"/>
      <w:sz w:val="22"/>
      <w:szCs w:val="22"/>
      <w14:ligatures w14:val="none"/>
    </w:rPr>
  </w:style>
  <w:style w:type="paragraph" w:customStyle="1" w:styleId="711539324EDD4100B4A7B1F080E62C981">
    <w:name w:val="711539324EDD4100B4A7B1F080E62C981"/>
    <w:rsid w:val="008B10BF"/>
    <w:pPr>
      <w:widowControl w:val="0"/>
      <w:autoSpaceDE w:val="0"/>
      <w:autoSpaceDN w:val="0"/>
      <w:spacing w:after="0" w:line="240" w:lineRule="auto"/>
    </w:pPr>
    <w:rPr>
      <w:rFonts w:ascii="Lato" w:eastAsia="Lato" w:hAnsi="Lato" w:cs="Lato"/>
      <w:kern w:val="0"/>
      <w:sz w:val="22"/>
      <w:szCs w:val="22"/>
      <w14:ligatures w14:val="none"/>
    </w:rPr>
  </w:style>
  <w:style w:type="paragraph" w:customStyle="1" w:styleId="1B21178692DF47B59EEE14AB3D89F3141">
    <w:name w:val="1B21178692DF47B59EEE14AB3D89F3141"/>
    <w:rsid w:val="008B10BF"/>
    <w:pPr>
      <w:widowControl w:val="0"/>
      <w:autoSpaceDE w:val="0"/>
      <w:autoSpaceDN w:val="0"/>
      <w:spacing w:after="0" w:line="240" w:lineRule="auto"/>
    </w:pPr>
    <w:rPr>
      <w:rFonts w:ascii="Lato" w:eastAsia="Lato" w:hAnsi="Lato" w:cs="Lato"/>
      <w:kern w:val="0"/>
      <w:sz w:val="22"/>
      <w:szCs w:val="22"/>
      <w14:ligatures w14:val="none"/>
    </w:rPr>
  </w:style>
  <w:style w:type="paragraph" w:customStyle="1" w:styleId="6A948B764BD34604AD60C7672AACBC261">
    <w:name w:val="6A948B764BD34604AD60C7672AACBC261"/>
    <w:rsid w:val="008B10BF"/>
    <w:pPr>
      <w:widowControl w:val="0"/>
      <w:autoSpaceDE w:val="0"/>
      <w:autoSpaceDN w:val="0"/>
      <w:spacing w:after="0" w:line="240" w:lineRule="auto"/>
    </w:pPr>
    <w:rPr>
      <w:rFonts w:ascii="Lato" w:eastAsia="Lato" w:hAnsi="Lato" w:cs="Lato"/>
      <w:kern w:val="0"/>
      <w:sz w:val="22"/>
      <w:szCs w:val="22"/>
      <w14:ligatures w14:val="none"/>
    </w:rPr>
  </w:style>
  <w:style w:type="paragraph" w:customStyle="1" w:styleId="C895AF03A4BC46B89D42D6A471FE2FDB1">
    <w:name w:val="C895AF03A4BC46B89D42D6A471FE2FDB1"/>
    <w:rsid w:val="008B10BF"/>
    <w:pPr>
      <w:widowControl w:val="0"/>
      <w:autoSpaceDE w:val="0"/>
      <w:autoSpaceDN w:val="0"/>
      <w:spacing w:after="0" w:line="240" w:lineRule="auto"/>
    </w:pPr>
    <w:rPr>
      <w:rFonts w:ascii="Lato" w:eastAsia="Lato" w:hAnsi="Lato" w:cs="Lato"/>
      <w:kern w:val="0"/>
      <w:sz w:val="22"/>
      <w:szCs w:val="22"/>
      <w14:ligatures w14:val="none"/>
    </w:rPr>
  </w:style>
  <w:style w:type="paragraph" w:customStyle="1" w:styleId="1D2D4601C7AA43288C6A689251688AC51">
    <w:name w:val="1D2D4601C7AA43288C6A689251688AC51"/>
    <w:rsid w:val="008B10BF"/>
    <w:pPr>
      <w:widowControl w:val="0"/>
      <w:autoSpaceDE w:val="0"/>
      <w:autoSpaceDN w:val="0"/>
      <w:spacing w:after="0" w:line="240" w:lineRule="auto"/>
    </w:pPr>
    <w:rPr>
      <w:rFonts w:ascii="Lato" w:eastAsia="Lato" w:hAnsi="Lato" w:cs="Lato"/>
      <w:kern w:val="0"/>
      <w:sz w:val="22"/>
      <w:szCs w:val="22"/>
      <w14:ligatures w14:val="none"/>
    </w:rPr>
  </w:style>
  <w:style w:type="paragraph" w:customStyle="1" w:styleId="EA3341343B6041BAAA40DA56A2EAE8A31">
    <w:name w:val="EA3341343B6041BAAA40DA56A2EAE8A31"/>
    <w:rsid w:val="008B10BF"/>
    <w:pPr>
      <w:widowControl w:val="0"/>
      <w:autoSpaceDE w:val="0"/>
      <w:autoSpaceDN w:val="0"/>
      <w:spacing w:after="0" w:line="240" w:lineRule="auto"/>
    </w:pPr>
    <w:rPr>
      <w:rFonts w:ascii="Lato" w:eastAsia="Lato" w:hAnsi="Lato" w:cs="Lato"/>
      <w:kern w:val="0"/>
      <w:sz w:val="22"/>
      <w:szCs w:val="22"/>
      <w14:ligatures w14:val="none"/>
    </w:rPr>
  </w:style>
  <w:style w:type="paragraph" w:customStyle="1" w:styleId="CB20A20EE53E49ED9A89921C01BCDA101">
    <w:name w:val="CB20A20EE53E49ED9A89921C01BCDA101"/>
    <w:rsid w:val="008B10BF"/>
    <w:pPr>
      <w:widowControl w:val="0"/>
      <w:autoSpaceDE w:val="0"/>
      <w:autoSpaceDN w:val="0"/>
      <w:spacing w:after="0" w:line="240" w:lineRule="auto"/>
    </w:pPr>
    <w:rPr>
      <w:rFonts w:ascii="Lato" w:eastAsia="Lato" w:hAnsi="Lato" w:cs="Lato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B978F-9B5D-45DB-9B41-B351C89C2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EOP Template for Schools R0826 v2</Template>
  <TotalTime>4</TotalTime>
  <Pages>20</Pages>
  <Words>3615</Words>
  <Characters>20606</Characters>
  <Application>Microsoft Office Word</Application>
  <DocSecurity>0</DocSecurity>
  <Lines>171</Lines>
  <Paragraphs>48</Paragraphs>
  <ScaleCrop>false</ScaleCrop>
  <Company/>
  <LinksUpToDate>false</LinksUpToDate>
  <CharactersWithSpaces>24173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Bejarano, Liz</dc:creator>
  <cp:keywords>"DAHRoJUPgmU,BAGdBwbbkCg"</cp:keywords>
  <cp:lastModifiedBy>Garcia, Cynthia</cp:lastModifiedBy>
  <cp:revision>2</cp:revision>
  <cp:lastPrinted>2026-09-02T18:47:00Z</cp:lastPrinted>
  <dcterms:created xsi:type="dcterms:W3CDTF">2026-09-11T22:45:00Z</dcterms:created>
  <dcterms:modified xsi:type="dcterms:W3CDTF">2026-09-11T22:45:00Z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2026-08-19T00:00:00Z</vt:filetime>
  </property>
  <property fmtid="{D5CDD505-2E9C-101B-9397-08002B2CF9AE}" pid="3" name="Creator">
    <vt:lpwstr>Canva</vt:lpwstr>
  </property>
  <property fmtid="{D5CDD505-2E9C-101B-9397-08002B2CF9AE}" pid="4" name="LastSaved">
    <vt:filetime>2026-08-20T00:00:00Z</vt:filetime>
  </property>
  <property fmtid="{D5CDD505-2E9C-101B-9397-08002B2CF9AE}" pid="5" name="Producer">
    <vt:lpwstr>Canva</vt:lpwstr>
  </property>
</Properties>
</file>